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B2910" w14:textId="7DDE7256" w:rsidR="00FA2522" w:rsidRPr="00FA2522" w:rsidRDefault="00FA2522" w:rsidP="00FA2522">
      <w:pPr>
        <w:pBdr>
          <w:bottom w:val="double" w:sz="6" w:space="1" w:color="auto"/>
        </w:pBdr>
        <w:rPr>
          <w:bCs/>
          <w:sz w:val="28"/>
        </w:rPr>
      </w:pPr>
      <w:r>
        <w:fldChar w:fldCharType="begin"/>
      </w:r>
      <w:r>
        <w:instrText>HYPERLINK "https://jira.abslbs.com/browse/ABS-132647"</w:instrText>
      </w:r>
      <w:r>
        <w:fldChar w:fldCharType="separate"/>
      </w:r>
      <w:r w:rsidRPr="00C555B1">
        <w:rPr>
          <w:b/>
          <w:sz w:val="28"/>
        </w:rPr>
        <w:t>ABS</w:t>
      </w:r>
      <w:r w:rsidR="00BD2E3B">
        <w:rPr>
          <w:b/>
          <w:sz w:val="28"/>
        </w:rPr>
        <w:t>N</w:t>
      </w:r>
      <w:r w:rsidRPr="00C555B1">
        <w:rPr>
          <w:b/>
          <w:sz w:val="28"/>
        </w:rPr>
        <w:t>-1</w:t>
      </w:r>
      <w:r w:rsidR="00BD2E3B">
        <w:rPr>
          <w:b/>
          <w:sz w:val="28"/>
        </w:rPr>
        <w:t>4</w:t>
      </w:r>
      <w:r>
        <w:rPr>
          <w:b/>
          <w:sz w:val="28"/>
        </w:rPr>
        <w:fldChar w:fldCharType="end"/>
      </w:r>
      <w:r w:rsidR="007E5522">
        <w:rPr>
          <w:b/>
          <w:sz w:val="28"/>
        </w:rPr>
        <w:t>36</w:t>
      </w:r>
      <w:r w:rsidRPr="00C555B1">
        <w:rPr>
          <w:b/>
          <w:sz w:val="28"/>
        </w:rPr>
        <w:t xml:space="preserve"> </w:t>
      </w:r>
      <w:proofErr w:type="spellStart"/>
      <w:r w:rsidR="007E5522" w:rsidRPr="007E5522">
        <w:rPr>
          <w:bCs/>
          <w:sz w:val="28"/>
        </w:rPr>
        <w:t>ABSSolute</w:t>
      </w:r>
      <w:proofErr w:type="spellEnd"/>
      <w:r w:rsidR="007E5522" w:rsidRPr="007E5522">
        <w:rPr>
          <w:bCs/>
          <w:sz w:val="28"/>
        </w:rPr>
        <w:t xml:space="preserve"> client Unexpected Exception with no further details</w:t>
      </w:r>
    </w:p>
    <w:tbl>
      <w:tblPr>
        <w:tblStyle w:val="GridTable4-Accent5"/>
        <w:tblW w:w="0" w:type="auto"/>
        <w:tblLook w:val="04A0" w:firstRow="1" w:lastRow="0" w:firstColumn="1" w:lastColumn="0" w:noHBand="0" w:noVBand="1"/>
      </w:tblPr>
      <w:tblGrid>
        <w:gridCol w:w="4675"/>
        <w:gridCol w:w="4675"/>
      </w:tblGrid>
      <w:tr w:rsidR="00FA2522" w14:paraId="1AEA996F" w14:textId="77777777" w:rsidTr="00D012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822ED93" w14:textId="77777777" w:rsidR="00FA2522" w:rsidRDefault="00FA2522" w:rsidP="00D0122B">
            <w:r w:rsidRPr="000D7F40">
              <w:rPr>
                <w:b w:val="0"/>
                <w:sz w:val="24"/>
              </w:rPr>
              <w:t>Environment</w:t>
            </w:r>
          </w:p>
        </w:tc>
        <w:tc>
          <w:tcPr>
            <w:tcW w:w="4675" w:type="dxa"/>
          </w:tcPr>
          <w:p w14:paraId="6F012B64" w14:textId="77777777" w:rsidR="00FA2522" w:rsidRDefault="00FA2522" w:rsidP="00D0122B">
            <w:pPr>
              <w:cnfStyle w:val="100000000000" w:firstRow="1" w:lastRow="0" w:firstColumn="0" w:lastColumn="0" w:oddVBand="0" w:evenVBand="0" w:oddHBand="0" w:evenHBand="0" w:firstRowFirstColumn="0" w:firstRowLastColumn="0" w:lastRowFirstColumn="0" w:lastRowLastColumn="0"/>
            </w:pPr>
            <w:r w:rsidRPr="000D7F40">
              <w:rPr>
                <w:b w:val="0"/>
                <w:sz w:val="24"/>
              </w:rPr>
              <w:t>Prerequisites</w:t>
            </w:r>
          </w:p>
        </w:tc>
      </w:tr>
      <w:tr w:rsidR="00FA2522" w14:paraId="075118D1" w14:textId="77777777" w:rsidTr="00D01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F8FCC2D" w14:textId="6A4768B6" w:rsidR="00FA2522" w:rsidRPr="00FA2522" w:rsidRDefault="00FA2522" w:rsidP="00FA2522">
            <w:pPr>
              <w:rPr>
                <w:b w:val="0"/>
                <w:bCs w:val="0"/>
                <w:sz w:val="20"/>
              </w:rPr>
            </w:pPr>
            <w:r w:rsidRPr="00FA2522">
              <w:rPr>
                <w:b w:val="0"/>
                <w:bCs w:val="0"/>
                <w:sz w:val="20"/>
              </w:rPr>
              <w:t>DBServerName=abs-srv</w:t>
            </w:r>
            <w:r w:rsidR="007E5522">
              <w:rPr>
                <w:b w:val="0"/>
                <w:bCs w:val="0"/>
                <w:sz w:val="20"/>
              </w:rPr>
              <w:t>20</w:t>
            </w:r>
            <w:r w:rsidRPr="00FA2522">
              <w:rPr>
                <w:b w:val="0"/>
                <w:bCs w:val="0"/>
                <w:sz w:val="20"/>
              </w:rPr>
              <w:t>.internal.abslbs.com</w:t>
            </w:r>
          </w:p>
          <w:p w14:paraId="7A98C245" w14:textId="25508AC5" w:rsidR="00FA2522" w:rsidRPr="00FA2522" w:rsidRDefault="00FA2522" w:rsidP="00FA2522">
            <w:pPr>
              <w:rPr>
                <w:b w:val="0"/>
                <w:bCs w:val="0"/>
                <w:sz w:val="20"/>
              </w:rPr>
            </w:pPr>
            <w:r w:rsidRPr="00FA2522">
              <w:rPr>
                <w:b w:val="0"/>
                <w:bCs w:val="0"/>
                <w:sz w:val="20"/>
              </w:rPr>
              <w:t>DBSID=</w:t>
            </w:r>
            <w:r w:rsidR="00251F5E">
              <w:rPr>
                <w:b w:val="0"/>
                <w:bCs w:val="0"/>
                <w:sz w:val="20"/>
              </w:rPr>
              <w:t>CUST</w:t>
            </w:r>
            <w:r w:rsidR="007E5522">
              <w:rPr>
                <w:b w:val="0"/>
                <w:bCs w:val="0"/>
                <w:sz w:val="20"/>
              </w:rPr>
              <w:t>24</w:t>
            </w:r>
          </w:p>
          <w:p w14:paraId="5161CEDF" w14:textId="0A04EF02" w:rsidR="00FA2522" w:rsidRPr="00FA2522" w:rsidRDefault="00FA2522" w:rsidP="00FA2522">
            <w:pPr>
              <w:rPr>
                <w:b w:val="0"/>
                <w:bCs w:val="0"/>
                <w:sz w:val="20"/>
              </w:rPr>
            </w:pPr>
            <w:proofErr w:type="spellStart"/>
            <w:r w:rsidRPr="00FA2522">
              <w:rPr>
                <w:b w:val="0"/>
                <w:bCs w:val="0"/>
                <w:sz w:val="20"/>
              </w:rPr>
              <w:t>DBUser</w:t>
            </w:r>
            <w:proofErr w:type="spellEnd"/>
            <w:r w:rsidRPr="00FA2522">
              <w:rPr>
                <w:b w:val="0"/>
                <w:bCs w:val="0"/>
                <w:sz w:val="20"/>
              </w:rPr>
              <w:t>=</w:t>
            </w:r>
            <w:r w:rsidR="007E5522">
              <w:rPr>
                <w:b w:val="0"/>
                <w:bCs w:val="0"/>
                <w:sz w:val="20"/>
              </w:rPr>
              <w:t>UNFDEV</w:t>
            </w:r>
          </w:p>
          <w:p w14:paraId="3D25C29A" w14:textId="56AA6614" w:rsidR="00FA2522" w:rsidRPr="00C555B1" w:rsidRDefault="00FA2522" w:rsidP="00D0122B">
            <w:pPr>
              <w:rPr>
                <w:b w:val="0"/>
                <w:bCs w:val="0"/>
                <w:sz w:val="20"/>
              </w:rPr>
            </w:pPr>
            <w:r w:rsidRPr="00C555B1">
              <w:rPr>
                <w:b w:val="0"/>
                <w:bCs w:val="0"/>
                <w:sz w:val="20"/>
              </w:rPr>
              <w:t>Environment=</w:t>
            </w:r>
            <w:r w:rsidR="007E5522">
              <w:rPr>
                <w:b w:val="0"/>
                <w:bCs w:val="0"/>
                <w:sz w:val="20"/>
              </w:rPr>
              <w:t>Test</w:t>
            </w:r>
          </w:p>
          <w:p w14:paraId="6CA757E6" w14:textId="4A182FE4" w:rsidR="00FA2522" w:rsidRPr="00C555B1" w:rsidRDefault="00FA2522" w:rsidP="00D0122B">
            <w:pPr>
              <w:rPr>
                <w:b w:val="0"/>
                <w:bCs w:val="0"/>
                <w:sz w:val="20"/>
              </w:rPr>
            </w:pPr>
            <w:r w:rsidRPr="00C555B1">
              <w:rPr>
                <w:b w:val="0"/>
                <w:bCs w:val="0"/>
                <w:sz w:val="20"/>
              </w:rPr>
              <w:t>Version: 9.0</w:t>
            </w:r>
            <w:r w:rsidR="007E5522">
              <w:rPr>
                <w:b w:val="0"/>
                <w:bCs w:val="0"/>
                <w:sz w:val="20"/>
              </w:rPr>
              <w:t>7.00.UNF20</w:t>
            </w:r>
          </w:p>
        </w:tc>
        <w:tc>
          <w:tcPr>
            <w:tcW w:w="4675" w:type="dxa"/>
          </w:tcPr>
          <w:p w14:paraId="6AE3F71B" w14:textId="372BB70C" w:rsidR="00FA2522" w:rsidRPr="000D7F40" w:rsidRDefault="00FA2522" w:rsidP="00D0122B">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sz w:val="20"/>
              </w:rPr>
            </w:pPr>
            <w:r w:rsidRPr="000D7F40">
              <w:rPr>
                <w:sz w:val="20"/>
              </w:rPr>
              <w:t>Module:</w:t>
            </w:r>
          </w:p>
          <w:p w14:paraId="468BBE05" w14:textId="41528C09" w:rsidR="00FA2522" w:rsidRPr="000D7F40" w:rsidRDefault="00FA2522" w:rsidP="00D0122B">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sz w:val="20"/>
              </w:rPr>
            </w:pPr>
            <w:r w:rsidRPr="000D7F40">
              <w:rPr>
                <w:sz w:val="20"/>
              </w:rPr>
              <w:t>System setting</w:t>
            </w:r>
            <w:r>
              <w:rPr>
                <w:sz w:val="20"/>
              </w:rPr>
              <w:t>:</w:t>
            </w:r>
          </w:p>
          <w:p w14:paraId="785C485D" w14:textId="4A6374F6" w:rsidR="00FA2522" w:rsidRPr="00E135CD" w:rsidRDefault="00FA2522" w:rsidP="00E135CD">
            <w:pPr>
              <w:pStyle w:val="ListParagraph"/>
              <w:numPr>
                <w:ilvl w:val="0"/>
                <w:numId w:val="1"/>
              </w:numPr>
              <w:spacing w:line="256" w:lineRule="auto"/>
              <w:cnfStyle w:val="000000100000" w:firstRow="0" w:lastRow="0" w:firstColumn="0" w:lastColumn="0" w:oddVBand="0" w:evenVBand="0" w:oddHBand="1" w:evenHBand="0" w:firstRowFirstColumn="0" w:firstRowLastColumn="0" w:lastRowFirstColumn="0" w:lastRowLastColumn="0"/>
              <w:rPr>
                <w:sz w:val="20"/>
              </w:rPr>
            </w:pPr>
            <w:r>
              <w:rPr>
                <w:sz w:val="20"/>
              </w:rPr>
              <w:t>Other applications versions (if is applicable)</w:t>
            </w:r>
          </w:p>
        </w:tc>
      </w:tr>
    </w:tbl>
    <w:p w14:paraId="4D31B54F" w14:textId="77777777" w:rsidR="00FA2522" w:rsidRDefault="00FA2522" w:rsidP="00FA2522"/>
    <w:sdt>
      <w:sdtPr>
        <w:rPr>
          <w:rFonts w:asciiTheme="minorHAnsi" w:eastAsiaTheme="minorHAnsi" w:hAnsiTheme="minorHAnsi" w:cstheme="minorBidi"/>
          <w:color w:val="auto"/>
          <w:sz w:val="22"/>
          <w:szCs w:val="22"/>
        </w:rPr>
        <w:id w:val="768201367"/>
        <w:docPartObj>
          <w:docPartGallery w:val="Table of Contents"/>
          <w:docPartUnique/>
        </w:docPartObj>
      </w:sdtPr>
      <w:sdtEndPr>
        <w:rPr>
          <w:b/>
          <w:bCs/>
          <w:noProof/>
        </w:rPr>
      </w:sdtEndPr>
      <w:sdtContent>
        <w:p w14:paraId="07057810" w14:textId="77777777" w:rsidR="00FA2522" w:rsidRDefault="00FA2522" w:rsidP="00FA2522">
          <w:pPr>
            <w:pStyle w:val="TOCHeading"/>
          </w:pPr>
          <w:r>
            <w:t>Contents</w:t>
          </w:r>
        </w:p>
        <w:p w14:paraId="3629CA5F" w14:textId="73ED80D7" w:rsidR="007E5522" w:rsidRDefault="00FA2522">
          <w:pPr>
            <w:pStyle w:val="TOC2"/>
            <w:tabs>
              <w:tab w:val="right" w:leader="dot" w:pos="9350"/>
            </w:tabs>
            <w:rPr>
              <w:rFonts w:eastAsiaTheme="minorEastAsia"/>
              <w:noProof/>
              <w:kern w:val="2"/>
              <w:sz w:val="24"/>
              <w:szCs w:val="24"/>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99511746" w:history="1">
            <w:r w:rsidR="007E5522" w:rsidRPr="008E7F5A">
              <w:rPr>
                <w:rStyle w:val="Hyperlink"/>
                <w:noProof/>
              </w:rPr>
              <w:t>Behavior after initial implementation</w:t>
            </w:r>
            <w:r w:rsidR="007E5522">
              <w:rPr>
                <w:noProof/>
                <w:webHidden/>
              </w:rPr>
              <w:tab/>
            </w:r>
            <w:r w:rsidR="007E5522">
              <w:rPr>
                <w:noProof/>
                <w:webHidden/>
              </w:rPr>
              <w:fldChar w:fldCharType="begin"/>
            </w:r>
            <w:r w:rsidR="007E5522">
              <w:rPr>
                <w:noProof/>
                <w:webHidden/>
              </w:rPr>
              <w:instrText xml:space="preserve"> PAGEREF _Toc199511746 \h </w:instrText>
            </w:r>
            <w:r w:rsidR="007E5522">
              <w:rPr>
                <w:noProof/>
                <w:webHidden/>
              </w:rPr>
            </w:r>
            <w:r w:rsidR="007E5522">
              <w:rPr>
                <w:noProof/>
                <w:webHidden/>
              </w:rPr>
              <w:fldChar w:fldCharType="separate"/>
            </w:r>
            <w:r w:rsidR="007E5522">
              <w:rPr>
                <w:noProof/>
                <w:webHidden/>
              </w:rPr>
              <w:t>2</w:t>
            </w:r>
            <w:r w:rsidR="007E5522">
              <w:rPr>
                <w:noProof/>
                <w:webHidden/>
              </w:rPr>
              <w:fldChar w:fldCharType="end"/>
            </w:r>
          </w:hyperlink>
        </w:p>
        <w:p w14:paraId="7C456A90" w14:textId="5387A6CD" w:rsidR="007E5522" w:rsidRDefault="007E5522">
          <w:pPr>
            <w:pStyle w:val="TOC1"/>
            <w:tabs>
              <w:tab w:val="right" w:leader="dot" w:pos="9350"/>
            </w:tabs>
            <w:rPr>
              <w:rFonts w:eastAsiaTheme="minorEastAsia"/>
              <w:noProof/>
              <w:kern w:val="2"/>
              <w:sz w:val="24"/>
              <w:szCs w:val="24"/>
              <w14:ligatures w14:val="standardContextual"/>
            </w:rPr>
          </w:pPr>
          <w:hyperlink w:anchor="_Toc199511747" w:history="1">
            <w:r w:rsidRPr="008E7F5A">
              <w:rPr>
                <w:rStyle w:val="Hyperlink"/>
                <w:noProof/>
              </w:rPr>
              <w:t>Preparation for test</w:t>
            </w:r>
            <w:r>
              <w:rPr>
                <w:noProof/>
                <w:webHidden/>
              </w:rPr>
              <w:tab/>
            </w:r>
            <w:r>
              <w:rPr>
                <w:noProof/>
                <w:webHidden/>
              </w:rPr>
              <w:fldChar w:fldCharType="begin"/>
            </w:r>
            <w:r>
              <w:rPr>
                <w:noProof/>
                <w:webHidden/>
              </w:rPr>
              <w:instrText xml:space="preserve"> PAGEREF _Toc199511747 \h </w:instrText>
            </w:r>
            <w:r>
              <w:rPr>
                <w:noProof/>
                <w:webHidden/>
              </w:rPr>
            </w:r>
            <w:r>
              <w:rPr>
                <w:noProof/>
                <w:webHidden/>
              </w:rPr>
              <w:fldChar w:fldCharType="separate"/>
            </w:r>
            <w:r>
              <w:rPr>
                <w:noProof/>
                <w:webHidden/>
              </w:rPr>
              <w:t>2</w:t>
            </w:r>
            <w:r>
              <w:rPr>
                <w:noProof/>
                <w:webHidden/>
              </w:rPr>
              <w:fldChar w:fldCharType="end"/>
            </w:r>
          </w:hyperlink>
        </w:p>
        <w:p w14:paraId="0E15FE2B" w14:textId="4D5F6B56" w:rsidR="007E5522" w:rsidRDefault="007E5522">
          <w:pPr>
            <w:pStyle w:val="TOC1"/>
            <w:tabs>
              <w:tab w:val="right" w:leader="dot" w:pos="9350"/>
            </w:tabs>
            <w:rPr>
              <w:rFonts w:eastAsiaTheme="minorEastAsia"/>
              <w:noProof/>
              <w:kern w:val="2"/>
              <w:sz w:val="24"/>
              <w:szCs w:val="24"/>
              <w14:ligatures w14:val="standardContextual"/>
            </w:rPr>
          </w:pPr>
          <w:hyperlink w:anchor="_Toc199511748" w:history="1">
            <w:r w:rsidRPr="008E7F5A">
              <w:rPr>
                <w:rStyle w:val="Hyperlink"/>
                <w:noProof/>
              </w:rPr>
              <w:t>Test for implementation</w:t>
            </w:r>
            <w:r>
              <w:rPr>
                <w:noProof/>
                <w:webHidden/>
              </w:rPr>
              <w:tab/>
            </w:r>
            <w:r>
              <w:rPr>
                <w:noProof/>
                <w:webHidden/>
              </w:rPr>
              <w:fldChar w:fldCharType="begin"/>
            </w:r>
            <w:r>
              <w:rPr>
                <w:noProof/>
                <w:webHidden/>
              </w:rPr>
              <w:instrText xml:space="preserve"> PAGEREF _Toc199511748 \h </w:instrText>
            </w:r>
            <w:r>
              <w:rPr>
                <w:noProof/>
                <w:webHidden/>
              </w:rPr>
            </w:r>
            <w:r>
              <w:rPr>
                <w:noProof/>
                <w:webHidden/>
              </w:rPr>
              <w:fldChar w:fldCharType="separate"/>
            </w:r>
            <w:r>
              <w:rPr>
                <w:noProof/>
                <w:webHidden/>
              </w:rPr>
              <w:t>3</w:t>
            </w:r>
            <w:r>
              <w:rPr>
                <w:noProof/>
                <w:webHidden/>
              </w:rPr>
              <w:fldChar w:fldCharType="end"/>
            </w:r>
          </w:hyperlink>
        </w:p>
        <w:p w14:paraId="7CC461CD" w14:textId="0BE95B86" w:rsidR="007E5522" w:rsidRDefault="007E5522">
          <w:pPr>
            <w:pStyle w:val="TOC2"/>
            <w:tabs>
              <w:tab w:val="right" w:leader="dot" w:pos="9350"/>
            </w:tabs>
            <w:rPr>
              <w:rFonts w:eastAsiaTheme="minorEastAsia"/>
              <w:noProof/>
              <w:kern w:val="2"/>
              <w:sz w:val="24"/>
              <w:szCs w:val="24"/>
              <w14:ligatures w14:val="standardContextual"/>
            </w:rPr>
          </w:pPr>
          <w:hyperlink w:anchor="_Toc199511749" w:history="1">
            <w:r w:rsidRPr="008E7F5A">
              <w:rPr>
                <w:rStyle w:val="Hyperlink"/>
                <w:noProof/>
              </w:rPr>
              <w:t>Test Set I: Out of Memory Error is displayed ok</w:t>
            </w:r>
            <w:r>
              <w:rPr>
                <w:noProof/>
                <w:webHidden/>
              </w:rPr>
              <w:tab/>
            </w:r>
            <w:r>
              <w:rPr>
                <w:noProof/>
                <w:webHidden/>
              </w:rPr>
              <w:fldChar w:fldCharType="begin"/>
            </w:r>
            <w:r>
              <w:rPr>
                <w:noProof/>
                <w:webHidden/>
              </w:rPr>
              <w:instrText xml:space="preserve"> PAGEREF _Toc199511749 \h </w:instrText>
            </w:r>
            <w:r>
              <w:rPr>
                <w:noProof/>
                <w:webHidden/>
              </w:rPr>
            </w:r>
            <w:r>
              <w:rPr>
                <w:noProof/>
                <w:webHidden/>
              </w:rPr>
              <w:fldChar w:fldCharType="separate"/>
            </w:r>
            <w:r>
              <w:rPr>
                <w:noProof/>
                <w:webHidden/>
              </w:rPr>
              <w:t>3</w:t>
            </w:r>
            <w:r>
              <w:rPr>
                <w:noProof/>
                <w:webHidden/>
              </w:rPr>
              <w:fldChar w:fldCharType="end"/>
            </w:r>
          </w:hyperlink>
        </w:p>
        <w:p w14:paraId="14E8FFCB" w14:textId="3AF5AC04" w:rsidR="007E5522" w:rsidRDefault="007E5522">
          <w:pPr>
            <w:pStyle w:val="TOC3"/>
            <w:tabs>
              <w:tab w:val="right" w:leader="dot" w:pos="9350"/>
            </w:tabs>
            <w:rPr>
              <w:rFonts w:eastAsiaTheme="minorEastAsia"/>
              <w:noProof/>
              <w:kern w:val="2"/>
              <w:sz w:val="24"/>
              <w:szCs w:val="24"/>
              <w14:ligatures w14:val="standardContextual"/>
            </w:rPr>
          </w:pPr>
          <w:hyperlink w:anchor="_Toc199511750" w:history="1">
            <w:r w:rsidRPr="008E7F5A">
              <w:rPr>
                <w:rStyle w:val="Hyperlink"/>
                <w:noProof/>
              </w:rPr>
              <w:t>Test Case 1: Work Order Status Control displays Out of Memory Error</w:t>
            </w:r>
            <w:r>
              <w:rPr>
                <w:noProof/>
                <w:webHidden/>
              </w:rPr>
              <w:tab/>
            </w:r>
            <w:r>
              <w:rPr>
                <w:noProof/>
                <w:webHidden/>
              </w:rPr>
              <w:fldChar w:fldCharType="begin"/>
            </w:r>
            <w:r>
              <w:rPr>
                <w:noProof/>
                <w:webHidden/>
              </w:rPr>
              <w:instrText xml:space="preserve"> PAGEREF _Toc199511750 \h </w:instrText>
            </w:r>
            <w:r>
              <w:rPr>
                <w:noProof/>
                <w:webHidden/>
              </w:rPr>
            </w:r>
            <w:r>
              <w:rPr>
                <w:noProof/>
                <w:webHidden/>
              </w:rPr>
              <w:fldChar w:fldCharType="separate"/>
            </w:r>
            <w:r>
              <w:rPr>
                <w:noProof/>
                <w:webHidden/>
              </w:rPr>
              <w:t>3</w:t>
            </w:r>
            <w:r>
              <w:rPr>
                <w:noProof/>
                <w:webHidden/>
              </w:rPr>
              <w:fldChar w:fldCharType="end"/>
            </w:r>
          </w:hyperlink>
        </w:p>
        <w:p w14:paraId="49A9CE36" w14:textId="399FFC87" w:rsidR="007E5522" w:rsidRDefault="007E5522">
          <w:pPr>
            <w:pStyle w:val="TOC3"/>
            <w:tabs>
              <w:tab w:val="right" w:leader="dot" w:pos="9350"/>
            </w:tabs>
            <w:rPr>
              <w:rFonts w:eastAsiaTheme="minorEastAsia"/>
              <w:noProof/>
              <w:kern w:val="2"/>
              <w:sz w:val="24"/>
              <w:szCs w:val="24"/>
              <w14:ligatures w14:val="standardContextual"/>
            </w:rPr>
          </w:pPr>
          <w:hyperlink w:anchor="_Toc199511751" w:history="1">
            <w:r w:rsidRPr="008E7F5A">
              <w:rPr>
                <w:rStyle w:val="Hyperlink"/>
                <w:noProof/>
              </w:rPr>
              <w:t>Test Case 2: Route Status Control displays Out of Memory Error</w:t>
            </w:r>
            <w:r>
              <w:rPr>
                <w:noProof/>
                <w:webHidden/>
              </w:rPr>
              <w:tab/>
            </w:r>
            <w:r>
              <w:rPr>
                <w:noProof/>
                <w:webHidden/>
              </w:rPr>
              <w:fldChar w:fldCharType="begin"/>
            </w:r>
            <w:r>
              <w:rPr>
                <w:noProof/>
                <w:webHidden/>
              </w:rPr>
              <w:instrText xml:space="preserve"> PAGEREF _Toc199511751 \h </w:instrText>
            </w:r>
            <w:r>
              <w:rPr>
                <w:noProof/>
                <w:webHidden/>
              </w:rPr>
            </w:r>
            <w:r>
              <w:rPr>
                <w:noProof/>
                <w:webHidden/>
              </w:rPr>
              <w:fldChar w:fldCharType="separate"/>
            </w:r>
            <w:r>
              <w:rPr>
                <w:noProof/>
                <w:webHidden/>
              </w:rPr>
              <w:t>5</w:t>
            </w:r>
            <w:r>
              <w:rPr>
                <w:noProof/>
                <w:webHidden/>
              </w:rPr>
              <w:fldChar w:fldCharType="end"/>
            </w:r>
          </w:hyperlink>
        </w:p>
        <w:p w14:paraId="1258C1B1" w14:textId="41F2040A" w:rsidR="007E5522" w:rsidRDefault="007E5522">
          <w:pPr>
            <w:pStyle w:val="TOC3"/>
            <w:tabs>
              <w:tab w:val="right" w:leader="dot" w:pos="9350"/>
            </w:tabs>
            <w:rPr>
              <w:rFonts w:eastAsiaTheme="minorEastAsia"/>
              <w:noProof/>
              <w:kern w:val="2"/>
              <w:sz w:val="24"/>
              <w:szCs w:val="24"/>
              <w14:ligatures w14:val="standardContextual"/>
            </w:rPr>
          </w:pPr>
          <w:hyperlink w:anchor="_Toc199511752" w:history="1">
            <w:r w:rsidRPr="008E7F5A">
              <w:rPr>
                <w:rStyle w:val="Hyperlink"/>
                <w:noProof/>
              </w:rPr>
              <w:t>Test Case 3: Work Order Status Control displays Out of Memory Error but memory is freed when the tab is closed</w:t>
            </w:r>
            <w:r>
              <w:rPr>
                <w:noProof/>
                <w:webHidden/>
              </w:rPr>
              <w:tab/>
            </w:r>
            <w:r>
              <w:rPr>
                <w:noProof/>
                <w:webHidden/>
              </w:rPr>
              <w:fldChar w:fldCharType="begin"/>
            </w:r>
            <w:r>
              <w:rPr>
                <w:noProof/>
                <w:webHidden/>
              </w:rPr>
              <w:instrText xml:space="preserve"> PAGEREF _Toc199511752 \h </w:instrText>
            </w:r>
            <w:r>
              <w:rPr>
                <w:noProof/>
                <w:webHidden/>
              </w:rPr>
            </w:r>
            <w:r>
              <w:rPr>
                <w:noProof/>
                <w:webHidden/>
              </w:rPr>
              <w:fldChar w:fldCharType="separate"/>
            </w:r>
            <w:r>
              <w:rPr>
                <w:noProof/>
                <w:webHidden/>
              </w:rPr>
              <w:t>7</w:t>
            </w:r>
            <w:r>
              <w:rPr>
                <w:noProof/>
                <w:webHidden/>
              </w:rPr>
              <w:fldChar w:fldCharType="end"/>
            </w:r>
          </w:hyperlink>
        </w:p>
        <w:p w14:paraId="720B4F22" w14:textId="517DB3A9" w:rsidR="007E5522" w:rsidRDefault="007E5522">
          <w:pPr>
            <w:pStyle w:val="TOC3"/>
            <w:tabs>
              <w:tab w:val="right" w:leader="dot" w:pos="9350"/>
            </w:tabs>
            <w:rPr>
              <w:rFonts w:eastAsiaTheme="minorEastAsia"/>
              <w:noProof/>
              <w:kern w:val="2"/>
              <w:sz w:val="24"/>
              <w:szCs w:val="24"/>
              <w14:ligatures w14:val="standardContextual"/>
            </w:rPr>
          </w:pPr>
          <w:hyperlink w:anchor="_Toc199511753" w:history="1">
            <w:r w:rsidRPr="008E7F5A">
              <w:rPr>
                <w:rStyle w:val="Hyperlink"/>
                <w:noProof/>
              </w:rPr>
              <w:t>Test Case 4: Workstation Settings load all Workstations from all Business Unites</w:t>
            </w:r>
            <w:r>
              <w:rPr>
                <w:noProof/>
                <w:webHidden/>
              </w:rPr>
              <w:tab/>
            </w:r>
            <w:r>
              <w:rPr>
                <w:noProof/>
                <w:webHidden/>
              </w:rPr>
              <w:fldChar w:fldCharType="begin"/>
            </w:r>
            <w:r>
              <w:rPr>
                <w:noProof/>
                <w:webHidden/>
              </w:rPr>
              <w:instrText xml:space="preserve"> PAGEREF _Toc199511753 \h </w:instrText>
            </w:r>
            <w:r>
              <w:rPr>
                <w:noProof/>
                <w:webHidden/>
              </w:rPr>
            </w:r>
            <w:r>
              <w:rPr>
                <w:noProof/>
                <w:webHidden/>
              </w:rPr>
              <w:fldChar w:fldCharType="separate"/>
            </w:r>
            <w:r>
              <w:rPr>
                <w:noProof/>
                <w:webHidden/>
              </w:rPr>
              <w:t>9</w:t>
            </w:r>
            <w:r>
              <w:rPr>
                <w:noProof/>
                <w:webHidden/>
              </w:rPr>
              <w:fldChar w:fldCharType="end"/>
            </w:r>
          </w:hyperlink>
        </w:p>
        <w:p w14:paraId="36E7AF28" w14:textId="31A10B03" w:rsidR="007E5522" w:rsidRDefault="007E5522">
          <w:pPr>
            <w:pStyle w:val="TOC2"/>
            <w:tabs>
              <w:tab w:val="right" w:leader="dot" w:pos="9350"/>
            </w:tabs>
            <w:rPr>
              <w:rFonts w:eastAsiaTheme="minorEastAsia"/>
              <w:noProof/>
              <w:kern w:val="2"/>
              <w:sz w:val="24"/>
              <w:szCs w:val="24"/>
              <w14:ligatures w14:val="standardContextual"/>
            </w:rPr>
          </w:pPr>
          <w:hyperlink w:anchor="_Toc199511754" w:history="1">
            <w:r w:rsidRPr="008E7F5A">
              <w:rPr>
                <w:rStyle w:val="Hyperlink"/>
                <w:noProof/>
              </w:rPr>
              <w:t>Test Set II: Out of Memory Error is not displayed</w:t>
            </w:r>
            <w:r>
              <w:rPr>
                <w:noProof/>
                <w:webHidden/>
              </w:rPr>
              <w:tab/>
            </w:r>
            <w:r>
              <w:rPr>
                <w:noProof/>
                <w:webHidden/>
              </w:rPr>
              <w:fldChar w:fldCharType="begin"/>
            </w:r>
            <w:r>
              <w:rPr>
                <w:noProof/>
                <w:webHidden/>
              </w:rPr>
              <w:instrText xml:space="preserve"> PAGEREF _Toc199511754 \h </w:instrText>
            </w:r>
            <w:r>
              <w:rPr>
                <w:noProof/>
                <w:webHidden/>
              </w:rPr>
            </w:r>
            <w:r>
              <w:rPr>
                <w:noProof/>
                <w:webHidden/>
              </w:rPr>
              <w:fldChar w:fldCharType="separate"/>
            </w:r>
            <w:r>
              <w:rPr>
                <w:noProof/>
                <w:webHidden/>
              </w:rPr>
              <w:t>10</w:t>
            </w:r>
            <w:r>
              <w:rPr>
                <w:noProof/>
                <w:webHidden/>
              </w:rPr>
              <w:fldChar w:fldCharType="end"/>
            </w:r>
          </w:hyperlink>
        </w:p>
        <w:p w14:paraId="71376945" w14:textId="3575140A" w:rsidR="007E5522" w:rsidRDefault="007E5522">
          <w:pPr>
            <w:pStyle w:val="TOC3"/>
            <w:tabs>
              <w:tab w:val="right" w:leader="dot" w:pos="9350"/>
            </w:tabs>
            <w:rPr>
              <w:rFonts w:eastAsiaTheme="minorEastAsia"/>
              <w:noProof/>
              <w:kern w:val="2"/>
              <w:sz w:val="24"/>
              <w:szCs w:val="24"/>
              <w14:ligatures w14:val="standardContextual"/>
            </w:rPr>
          </w:pPr>
          <w:hyperlink w:anchor="_Toc199511755" w:history="1">
            <w:r w:rsidRPr="008E7F5A">
              <w:rPr>
                <w:rStyle w:val="Hyperlink"/>
                <w:noProof/>
              </w:rPr>
              <w:t>Test Case 1: Customer Switchboard Load All Customers</w:t>
            </w:r>
            <w:r>
              <w:rPr>
                <w:noProof/>
                <w:webHidden/>
              </w:rPr>
              <w:tab/>
            </w:r>
            <w:r>
              <w:rPr>
                <w:noProof/>
                <w:webHidden/>
              </w:rPr>
              <w:fldChar w:fldCharType="begin"/>
            </w:r>
            <w:r>
              <w:rPr>
                <w:noProof/>
                <w:webHidden/>
              </w:rPr>
              <w:instrText xml:space="preserve"> PAGEREF _Toc199511755 \h </w:instrText>
            </w:r>
            <w:r>
              <w:rPr>
                <w:noProof/>
                <w:webHidden/>
              </w:rPr>
            </w:r>
            <w:r>
              <w:rPr>
                <w:noProof/>
                <w:webHidden/>
              </w:rPr>
              <w:fldChar w:fldCharType="separate"/>
            </w:r>
            <w:r>
              <w:rPr>
                <w:noProof/>
                <w:webHidden/>
              </w:rPr>
              <w:t>10</w:t>
            </w:r>
            <w:r>
              <w:rPr>
                <w:noProof/>
                <w:webHidden/>
              </w:rPr>
              <w:fldChar w:fldCharType="end"/>
            </w:r>
          </w:hyperlink>
        </w:p>
        <w:p w14:paraId="7F9ABCD2" w14:textId="75CE70CD" w:rsidR="00FA2522" w:rsidRDefault="00FA2522" w:rsidP="00FA2522">
          <w:r>
            <w:rPr>
              <w:b/>
              <w:bCs/>
              <w:noProof/>
            </w:rPr>
            <w:fldChar w:fldCharType="end"/>
          </w:r>
        </w:p>
      </w:sdtContent>
    </w:sdt>
    <w:p w14:paraId="05CC63AE" w14:textId="024BB8CB" w:rsidR="00FA2522" w:rsidRDefault="00FA2522" w:rsidP="00FA2522">
      <w:pPr>
        <w:spacing w:line="256" w:lineRule="auto"/>
        <w:rPr>
          <w:noProof/>
        </w:rPr>
      </w:pPr>
    </w:p>
    <w:p w14:paraId="594E7120" w14:textId="77777777" w:rsidR="005C34E3" w:rsidRDefault="005C34E3" w:rsidP="00FA2522">
      <w:pPr>
        <w:spacing w:line="256" w:lineRule="auto"/>
        <w:rPr>
          <w:noProof/>
        </w:rPr>
      </w:pPr>
    </w:p>
    <w:p w14:paraId="69760975" w14:textId="77777777" w:rsidR="005C34E3" w:rsidRDefault="005C34E3" w:rsidP="00FA2522">
      <w:pPr>
        <w:spacing w:line="256" w:lineRule="auto"/>
        <w:rPr>
          <w:noProof/>
        </w:rPr>
      </w:pPr>
    </w:p>
    <w:p w14:paraId="2D5C5995" w14:textId="77777777" w:rsidR="00BF1E4E" w:rsidRDefault="00BF1E4E" w:rsidP="00FA2522">
      <w:pPr>
        <w:spacing w:line="256" w:lineRule="auto"/>
        <w:rPr>
          <w:noProof/>
        </w:rPr>
      </w:pPr>
    </w:p>
    <w:p w14:paraId="5FAACF1D" w14:textId="77777777" w:rsidR="00BF1E4E" w:rsidRDefault="00BF1E4E" w:rsidP="00FA2522">
      <w:pPr>
        <w:spacing w:line="256" w:lineRule="auto"/>
        <w:rPr>
          <w:noProof/>
        </w:rPr>
      </w:pPr>
    </w:p>
    <w:p w14:paraId="26F522B4" w14:textId="77777777" w:rsidR="00BF1E4E" w:rsidRDefault="00BF1E4E" w:rsidP="00FA2522">
      <w:pPr>
        <w:spacing w:line="256" w:lineRule="auto"/>
        <w:rPr>
          <w:noProof/>
        </w:rPr>
      </w:pPr>
    </w:p>
    <w:p w14:paraId="4E491AEF" w14:textId="77777777" w:rsidR="00BF1E4E" w:rsidRDefault="00BF1E4E" w:rsidP="00FA2522">
      <w:pPr>
        <w:spacing w:line="256" w:lineRule="auto"/>
        <w:rPr>
          <w:noProof/>
        </w:rPr>
      </w:pPr>
    </w:p>
    <w:p w14:paraId="0E2E0ED3" w14:textId="77777777" w:rsidR="00BF1E4E" w:rsidRDefault="00BF1E4E" w:rsidP="00FA2522">
      <w:pPr>
        <w:spacing w:line="256" w:lineRule="auto"/>
        <w:rPr>
          <w:noProof/>
        </w:rPr>
      </w:pPr>
    </w:p>
    <w:p w14:paraId="2451FA97" w14:textId="77777777" w:rsidR="00BF1E4E" w:rsidRDefault="00BF1E4E" w:rsidP="00FA2522">
      <w:pPr>
        <w:spacing w:line="256" w:lineRule="auto"/>
        <w:rPr>
          <w:noProof/>
        </w:rPr>
      </w:pPr>
    </w:p>
    <w:p w14:paraId="49FC6702" w14:textId="77777777" w:rsidR="00BF1E4E" w:rsidRDefault="00BF1E4E" w:rsidP="00FA2522">
      <w:pPr>
        <w:spacing w:line="256" w:lineRule="auto"/>
        <w:rPr>
          <w:noProof/>
        </w:rPr>
      </w:pPr>
    </w:p>
    <w:p w14:paraId="6A0DBE21" w14:textId="77777777" w:rsidR="00BF1E4E" w:rsidRDefault="00BF1E4E" w:rsidP="00FA2522">
      <w:pPr>
        <w:spacing w:line="256" w:lineRule="auto"/>
        <w:rPr>
          <w:noProof/>
        </w:rPr>
      </w:pPr>
    </w:p>
    <w:p w14:paraId="31B51A79" w14:textId="77777777" w:rsidR="00BF1E4E" w:rsidRPr="00311354" w:rsidRDefault="00BF1E4E" w:rsidP="00BF1E4E">
      <w:pPr>
        <w:pStyle w:val="Heading2"/>
        <w:rPr>
          <w:u w:val="single"/>
        </w:rPr>
      </w:pPr>
      <w:bookmarkStart w:id="0" w:name="_Toc194340337"/>
      <w:bookmarkStart w:id="1" w:name="_Toc199511746"/>
      <w:r>
        <w:rPr>
          <w:u w:val="single"/>
        </w:rPr>
        <w:lastRenderedPageBreak/>
        <w:t>B</w:t>
      </w:r>
      <w:r w:rsidRPr="00311354">
        <w:rPr>
          <w:u w:val="single"/>
        </w:rPr>
        <w:t>ehavior</w:t>
      </w:r>
      <w:r>
        <w:rPr>
          <w:u w:val="single"/>
        </w:rPr>
        <w:t xml:space="preserve"> after initial implementation</w:t>
      </w:r>
      <w:bookmarkEnd w:id="0"/>
      <w:bookmarkEnd w:id="1"/>
    </w:p>
    <w:p w14:paraId="42D7512F" w14:textId="77777777" w:rsidR="00BF1E4E" w:rsidRDefault="00BF1E4E" w:rsidP="00BF1E4E">
      <w:pPr>
        <w:spacing w:line="256" w:lineRule="auto"/>
        <w:rPr>
          <w:noProof/>
        </w:rPr>
      </w:pPr>
      <w:r>
        <w:rPr>
          <w:noProof/>
        </w:rPr>
        <w:t xml:space="preserve">When an Out of Memory Error is detected and the ABSSolute Client has no available memory to load records, an error pop-up is displayed with the following text </w:t>
      </w:r>
    </w:p>
    <w:p w14:paraId="49059BAC" w14:textId="4F8F2DA7" w:rsidR="00BF1E4E" w:rsidRDefault="00BF1E4E" w:rsidP="00BF1E4E">
      <w:pPr>
        <w:spacing w:line="256" w:lineRule="auto"/>
        <w:rPr>
          <w:noProof/>
        </w:rPr>
      </w:pPr>
      <w:r>
        <w:rPr>
          <w:noProof/>
        </w:rPr>
        <w:t>“There isn't enough available memory to load all the data!</w:t>
      </w:r>
    </w:p>
    <w:p w14:paraId="44115E71" w14:textId="7731E0EF" w:rsidR="00BF1E4E" w:rsidRDefault="00BF1E4E" w:rsidP="00BF1E4E">
      <w:pPr>
        <w:spacing w:line="256" w:lineRule="auto"/>
        <w:rPr>
          <w:noProof/>
        </w:rPr>
      </w:pPr>
      <w:r>
        <w:rPr>
          <w:noProof/>
        </w:rPr>
        <w:t>Please consider closing some tabs or restarting the ABSSolute client.”</w:t>
      </w:r>
    </w:p>
    <w:p w14:paraId="472E6365" w14:textId="68D002BB" w:rsidR="00BF1E4E" w:rsidRDefault="00BF1E4E" w:rsidP="00BF1E4E">
      <w:pPr>
        <w:spacing w:line="256" w:lineRule="auto"/>
        <w:rPr>
          <w:noProof/>
        </w:rPr>
      </w:pPr>
      <w:r>
        <w:rPr>
          <w:noProof/>
        </w:rPr>
        <w:t xml:space="preserve">This means if there is a single tab opened and the error is thrown the Client has to be restarted. If the error is thrown in a tab if multiple are opened, each for a different dialog, the error pop-up can be closed and then the tab, the memory will be released and can be reallocated. </w:t>
      </w:r>
    </w:p>
    <w:p w14:paraId="224C3DC5" w14:textId="42CB1CD8" w:rsidR="005C34E3" w:rsidRDefault="00BF1E4E" w:rsidP="00FA2522">
      <w:pPr>
        <w:spacing w:line="256" w:lineRule="auto"/>
        <w:rPr>
          <w:noProof/>
        </w:rPr>
      </w:pPr>
      <w:r>
        <w:rPr>
          <w:noProof/>
        </w:rPr>
        <w:t>Another effect of this implementation is inside the user’s logs directory(user with which the ABSSolute Client is opened), heapdumps in the following format are generated “</w:t>
      </w:r>
      <w:r w:rsidRPr="00BF1E4E">
        <w:rPr>
          <w:noProof/>
        </w:rPr>
        <w:t>heapdump-OutOfMemoryWarning-</w:t>
      </w:r>
      <w:r>
        <w:rPr>
          <w:noProof/>
        </w:rPr>
        <w:t>yyyymmdd</w:t>
      </w:r>
      <w:r w:rsidRPr="00BF1E4E">
        <w:rPr>
          <w:noProof/>
        </w:rPr>
        <w:t>_</w:t>
      </w:r>
      <w:r>
        <w:rPr>
          <w:noProof/>
        </w:rPr>
        <w:t>HH</w:t>
      </w:r>
      <w:r w:rsidRPr="00BF1E4E">
        <w:rPr>
          <w:noProof/>
        </w:rPr>
        <w:t>h</w:t>
      </w:r>
      <w:r>
        <w:rPr>
          <w:noProof/>
        </w:rPr>
        <w:t>MM</w:t>
      </w:r>
      <w:r w:rsidRPr="00BF1E4E">
        <w:rPr>
          <w:noProof/>
        </w:rPr>
        <w:t>.hprof</w:t>
      </w:r>
      <w:r>
        <w:rPr>
          <w:noProof/>
        </w:rPr>
        <w:t xml:space="preserve">”(yyyy=year, mm=month number, dd=day of the month, HH = hour of the day in the continental time format[24 hours], MM=minutes, .hrpof = heap dump extension) with which further investestigations can be conducted. The files are usually big in size and only 5 such files are kept due to the size on disk issue, and then, one by one, in the order in which they were generated, are replaced by newer ones. These heap dumps are generated each time the error </w:t>
      </w:r>
      <w:r w:rsidR="00AE39F6">
        <w:rPr>
          <w:noProof/>
        </w:rPr>
        <w:t xml:space="preserve">pop-up mentioned </w:t>
      </w:r>
      <w:r>
        <w:rPr>
          <w:noProof/>
        </w:rPr>
        <w:t>above is displayed</w:t>
      </w:r>
      <w:r w:rsidR="00AE39F6">
        <w:rPr>
          <w:noProof/>
        </w:rPr>
        <w:t>.</w:t>
      </w:r>
    </w:p>
    <w:bookmarkStart w:id="2" w:name="Retest"/>
    <w:p w14:paraId="248DFAD3" w14:textId="77777777" w:rsidR="00BF1E4E" w:rsidRPr="00773F90" w:rsidRDefault="00BF1E4E" w:rsidP="00BF1E4E">
      <w:pPr>
        <w:pStyle w:val="Heading1"/>
        <w:pBdr>
          <w:bottom w:val="double" w:sz="6" w:space="1" w:color="auto"/>
        </w:pBdr>
      </w:pPr>
      <w:r>
        <w:fldChar w:fldCharType="begin"/>
      </w:r>
      <w:r>
        <w:instrText xml:space="preserve"> HYPERLINK  \l "Retest_TableContents" </w:instrText>
      </w:r>
      <w:r>
        <w:fldChar w:fldCharType="separate"/>
      </w:r>
      <w:bookmarkStart w:id="3" w:name="_Toc194340338"/>
      <w:bookmarkStart w:id="4" w:name="_Toc199511747"/>
      <w:r>
        <w:rPr>
          <w:rStyle w:val="Hyperlink"/>
        </w:rPr>
        <w:t>Preparation for test</w:t>
      </w:r>
      <w:bookmarkEnd w:id="3"/>
      <w:bookmarkEnd w:id="4"/>
      <w:r>
        <w:fldChar w:fldCharType="end"/>
      </w:r>
    </w:p>
    <w:bookmarkEnd w:id="2"/>
    <w:p w14:paraId="6298DFFD" w14:textId="0C0967CB" w:rsidR="005C34E3" w:rsidRDefault="00AE39F6" w:rsidP="00FA2522">
      <w:pPr>
        <w:spacing w:line="256" w:lineRule="auto"/>
        <w:rPr>
          <w:noProof/>
        </w:rPr>
      </w:pPr>
      <w:r>
        <w:rPr>
          <w:noProof/>
        </w:rPr>
        <w:t xml:space="preserve">On the line 10 of client.bat add the </w:t>
      </w:r>
      <w:r w:rsidRPr="00AE39F6">
        <w:rPr>
          <w:noProof/>
        </w:rPr>
        <w:t>-Xms90m -Xmx90m</w:t>
      </w:r>
      <w:r>
        <w:rPr>
          <w:noProof/>
        </w:rPr>
        <w:t xml:space="preserve"> parameters which limit the memory with which the Client can operate and works on.</w:t>
      </w:r>
    </w:p>
    <w:p w14:paraId="32526A94" w14:textId="77777777" w:rsidR="005C34E3" w:rsidRDefault="005C34E3" w:rsidP="00FA2522">
      <w:pPr>
        <w:spacing w:line="256" w:lineRule="auto"/>
        <w:rPr>
          <w:noProof/>
        </w:rPr>
      </w:pPr>
    </w:p>
    <w:p w14:paraId="1B82A99D" w14:textId="77777777" w:rsidR="005C34E3" w:rsidRDefault="005C34E3" w:rsidP="00FA2522">
      <w:pPr>
        <w:spacing w:line="256" w:lineRule="auto"/>
        <w:rPr>
          <w:noProof/>
        </w:rPr>
      </w:pPr>
    </w:p>
    <w:p w14:paraId="7E7ADF2F" w14:textId="77777777" w:rsidR="005C34E3" w:rsidRDefault="005C34E3" w:rsidP="00FA2522">
      <w:pPr>
        <w:spacing w:line="256" w:lineRule="auto"/>
        <w:rPr>
          <w:noProof/>
        </w:rPr>
      </w:pPr>
    </w:p>
    <w:p w14:paraId="4DADF31D" w14:textId="77777777" w:rsidR="005C34E3" w:rsidRDefault="005C34E3" w:rsidP="00FA2522">
      <w:pPr>
        <w:spacing w:line="256" w:lineRule="auto"/>
        <w:rPr>
          <w:noProof/>
        </w:rPr>
      </w:pPr>
    </w:p>
    <w:p w14:paraId="34FD86D5" w14:textId="77777777" w:rsidR="005C34E3" w:rsidRDefault="005C34E3" w:rsidP="00FA2522">
      <w:pPr>
        <w:spacing w:line="256" w:lineRule="auto"/>
        <w:rPr>
          <w:noProof/>
        </w:rPr>
      </w:pPr>
    </w:p>
    <w:p w14:paraId="5F092EBB" w14:textId="77777777" w:rsidR="005C34E3" w:rsidRDefault="005C34E3" w:rsidP="00FA2522">
      <w:pPr>
        <w:spacing w:line="256" w:lineRule="auto"/>
        <w:rPr>
          <w:noProof/>
        </w:rPr>
      </w:pPr>
    </w:p>
    <w:p w14:paraId="45592FC9" w14:textId="77777777" w:rsidR="005C34E3" w:rsidRDefault="005C34E3" w:rsidP="00FA2522">
      <w:pPr>
        <w:spacing w:line="256" w:lineRule="auto"/>
        <w:rPr>
          <w:noProof/>
        </w:rPr>
      </w:pPr>
    </w:p>
    <w:p w14:paraId="36E841DF" w14:textId="77777777" w:rsidR="005C34E3" w:rsidRDefault="005C34E3" w:rsidP="00FA2522">
      <w:pPr>
        <w:spacing w:line="256" w:lineRule="auto"/>
        <w:rPr>
          <w:noProof/>
        </w:rPr>
      </w:pPr>
    </w:p>
    <w:p w14:paraId="68FCA170" w14:textId="77777777" w:rsidR="005C34E3" w:rsidRDefault="005C34E3" w:rsidP="00FA2522">
      <w:pPr>
        <w:spacing w:line="256" w:lineRule="auto"/>
        <w:rPr>
          <w:noProof/>
        </w:rPr>
      </w:pPr>
    </w:p>
    <w:p w14:paraId="701916CF" w14:textId="77777777" w:rsidR="005C34E3" w:rsidRDefault="005C34E3" w:rsidP="00FA2522">
      <w:pPr>
        <w:spacing w:line="256" w:lineRule="auto"/>
        <w:rPr>
          <w:noProof/>
        </w:rPr>
      </w:pPr>
    </w:p>
    <w:p w14:paraId="6E6A83B6" w14:textId="77777777" w:rsidR="002E7C25" w:rsidRDefault="002E7C25" w:rsidP="00FA2522">
      <w:pPr>
        <w:spacing w:line="256" w:lineRule="auto"/>
        <w:rPr>
          <w:noProof/>
        </w:rPr>
      </w:pPr>
    </w:p>
    <w:p w14:paraId="12B69AF7" w14:textId="77777777" w:rsidR="00936477" w:rsidRDefault="00936477" w:rsidP="00FA2522">
      <w:pPr>
        <w:spacing w:line="256" w:lineRule="auto"/>
        <w:rPr>
          <w:noProof/>
        </w:rPr>
      </w:pPr>
    </w:p>
    <w:p w14:paraId="5805D4B4" w14:textId="77777777" w:rsidR="00BF1E4E" w:rsidRDefault="00BF1E4E" w:rsidP="00FA2522">
      <w:pPr>
        <w:spacing w:line="256" w:lineRule="auto"/>
        <w:rPr>
          <w:noProof/>
        </w:rPr>
      </w:pPr>
    </w:p>
    <w:p w14:paraId="46C8DDBA" w14:textId="77777777" w:rsidR="00BF1E4E" w:rsidRDefault="00BF1E4E" w:rsidP="00FA2522">
      <w:pPr>
        <w:spacing w:line="256" w:lineRule="auto"/>
        <w:rPr>
          <w:noProof/>
        </w:rPr>
      </w:pPr>
    </w:p>
    <w:p w14:paraId="5C7BCDCB" w14:textId="77777777" w:rsidR="00AE39F6" w:rsidRPr="00773F90" w:rsidRDefault="00AE39F6" w:rsidP="00AE39F6">
      <w:pPr>
        <w:pStyle w:val="Heading1"/>
        <w:pBdr>
          <w:bottom w:val="double" w:sz="6" w:space="1" w:color="auto"/>
        </w:pBdr>
      </w:pPr>
      <w:hyperlink w:anchor="Retest_TableContents" w:history="1">
        <w:bookmarkStart w:id="5" w:name="_Toc194340339"/>
        <w:bookmarkStart w:id="6" w:name="_Toc199511748"/>
        <w:r>
          <w:rPr>
            <w:rStyle w:val="Hyperlink"/>
          </w:rPr>
          <w:t>Test for implementation</w:t>
        </w:r>
        <w:bookmarkEnd w:id="5"/>
        <w:bookmarkEnd w:id="6"/>
      </w:hyperlink>
    </w:p>
    <w:p w14:paraId="479B02AE" w14:textId="1D65D1C8" w:rsidR="00936477" w:rsidRDefault="00936477" w:rsidP="00936477">
      <w:pPr>
        <w:pStyle w:val="Heading2"/>
        <w:rPr>
          <w:noProof/>
        </w:rPr>
      </w:pPr>
      <w:bookmarkStart w:id="7" w:name="_Toc199511749"/>
      <w:r>
        <w:rPr>
          <w:noProof/>
        </w:rPr>
        <w:t xml:space="preserve">Test </w:t>
      </w:r>
      <w:r w:rsidR="002E7C25">
        <w:rPr>
          <w:noProof/>
        </w:rPr>
        <w:t>Set I</w:t>
      </w:r>
      <w:r>
        <w:rPr>
          <w:noProof/>
        </w:rPr>
        <w:t xml:space="preserve">: </w:t>
      </w:r>
      <w:r w:rsidR="002E7C25">
        <w:rPr>
          <w:noProof/>
        </w:rPr>
        <w:t>Out of Memory</w:t>
      </w:r>
      <w:r w:rsidR="00EE6D08">
        <w:rPr>
          <w:noProof/>
        </w:rPr>
        <w:t xml:space="preserve"> Error</w:t>
      </w:r>
      <w:r w:rsidR="002E7C25">
        <w:rPr>
          <w:noProof/>
        </w:rPr>
        <w:t xml:space="preserve"> is displayed ok</w:t>
      </w:r>
      <w:bookmarkEnd w:id="7"/>
    </w:p>
    <w:p w14:paraId="6434549A" w14:textId="7DAE50C6" w:rsidR="002E7C25" w:rsidRPr="002E7C25" w:rsidRDefault="002E7C25" w:rsidP="002E7C25">
      <w:pPr>
        <w:pStyle w:val="Heading3"/>
      </w:pPr>
      <w:bookmarkStart w:id="8" w:name="_Toc199511750"/>
      <w:r>
        <w:t xml:space="preserve">Test Case 1: Work Order Status Control </w:t>
      </w:r>
      <w:proofErr w:type="gramStart"/>
      <w:r>
        <w:t>displays</w:t>
      </w:r>
      <w:proofErr w:type="gramEnd"/>
      <w:r>
        <w:t xml:space="preserve"> Out of Memory Error</w:t>
      </w:r>
      <w:bookmarkEnd w:id="8"/>
      <w:r>
        <w:t xml:space="preserve"> </w:t>
      </w:r>
    </w:p>
    <w:p w14:paraId="59E42267" w14:textId="66CA09F2" w:rsidR="008930DA" w:rsidRDefault="00BD2E3B" w:rsidP="00D47738">
      <w:pPr>
        <w:rPr>
          <w:szCs w:val="24"/>
        </w:rPr>
      </w:pPr>
      <w:r w:rsidRPr="00BD2E3B">
        <w:rPr>
          <w:szCs w:val="24"/>
        </w:rPr>
        <w:t>Step 1)</w:t>
      </w:r>
      <w:r w:rsidR="00C46476">
        <w:rPr>
          <w:szCs w:val="24"/>
        </w:rPr>
        <w:t xml:space="preserve"> </w:t>
      </w:r>
      <w:r w:rsidR="002E7C25">
        <w:rPr>
          <w:szCs w:val="24"/>
        </w:rPr>
        <w:t>Open Work Order Status Control</w:t>
      </w:r>
    </w:p>
    <w:p w14:paraId="698F11F4" w14:textId="0E3B739F" w:rsidR="002E7C25" w:rsidRDefault="00734463" w:rsidP="00D47738">
      <w:pPr>
        <w:rPr>
          <w:szCs w:val="24"/>
        </w:rPr>
      </w:pPr>
      <w:r>
        <w:rPr>
          <w:noProof/>
        </w:rPr>
        <w:drawing>
          <wp:inline distT="0" distB="0" distL="0" distR="0" wp14:anchorId="19CF5116" wp14:editId="4F6A906F">
            <wp:extent cx="5943600" cy="3123565"/>
            <wp:effectExtent l="0" t="0" r="0" b="635"/>
            <wp:docPr id="22639461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94612" name="Picture 1" descr="A screenshot of a computer&#10;&#10;AI-generated content may be incorrect."/>
                    <pic:cNvPicPr/>
                  </pic:nvPicPr>
                  <pic:blipFill>
                    <a:blip r:embed="rId6"/>
                    <a:stretch>
                      <a:fillRect/>
                    </a:stretch>
                  </pic:blipFill>
                  <pic:spPr>
                    <a:xfrm>
                      <a:off x="0" y="0"/>
                      <a:ext cx="5943600" cy="3123565"/>
                    </a:xfrm>
                    <a:prstGeom prst="rect">
                      <a:avLst/>
                    </a:prstGeom>
                  </pic:spPr>
                </pic:pic>
              </a:graphicData>
            </a:graphic>
          </wp:inline>
        </w:drawing>
      </w:r>
    </w:p>
    <w:p w14:paraId="42961918" w14:textId="77777777" w:rsidR="002E7C25" w:rsidRDefault="002E7C25" w:rsidP="00D47738">
      <w:pPr>
        <w:rPr>
          <w:szCs w:val="24"/>
        </w:rPr>
      </w:pPr>
    </w:p>
    <w:p w14:paraId="20114DBA" w14:textId="77777777" w:rsidR="002E7C25" w:rsidRDefault="002E7C25" w:rsidP="00D47738">
      <w:pPr>
        <w:rPr>
          <w:szCs w:val="24"/>
        </w:rPr>
      </w:pPr>
    </w:p>
    <w:p w14:paraId="684E1486" w14:textId="77777777" w:rsidR="002E7C25" w:rsidRDefault="002E7C25" w:rsidP="00D47738">
      <w:pPr>
        <w:rPr>
          <w:szCs w:val="24"/>
        </w:rPr>
      </w:pPr>
    </w:p>
    <w:p w14:paraId="544B32A3" w14:textId="77777777" w:rsidR="002E7C25" w:rsidRDefault="002E7C25" w:rsidP="00D47738">
      <w:pPr>
        <w:rPr>
          <w:szCs w:val="24"/>
        </w:rPr>
      </w:pPr>
    </w:p>
    <w:p w14:paraId="012936FC" w14:textId="77777777" w:rsidR="002E7C25" w:rsidRDefault="002E7C25" w:rsidP="00D47738">
      <w:pPr>
        <w:rPr>
          <w:szCs w:val="24"/>
        </w:rPr>
      </w:pPr>
    </w:p>
    <w:p w14:paraId="1C404218" w14:textId="77777777" w:rsidR="002E7C25" w:rsidRDefault="002E7C25" w:rsidP="00D47738">
      <w:pPr>
        <w:rPr>
          <w:szCs w:val="24"/>
        </w:rPr>
      </w:pPr>
    </w:p>
    <w:p w14:paraId="3AA7B48E" w14:textId="77777777" w:rsidR="002E7C25" w:rsidRDefault="002E7C25" w:rsidP="00D47738">
      <w:pPr>
        <w:rPr>
          <w:szCs w:val="24"/>
        </w:rPr>
      </w:pPr>
    </w:p>
    <w:p w14:paraId="2E057A49" w14:textId="77777777" w:rsidR="002E7C25" w:rsidRDefault="002E7C25" w:rsidP="00D47738">
      <w:pPr>
        <w:rPr>
          <w:szCs w:val="24"/>
        </w:rPr>
      </w:pPr>
    </w:p>
    <w:p w14:paraId="29BB9967" w14:textId="77777777" w:rsidR="002E7C25" w:rsidRDefault="002E7C25" w:rsidP="00D47738">
      <w:pPr>
        <w:rPr>
          <w:szCs w:val="24"/>
        </w:rPr>
      </w:pPr>
    </w:p>
    <w:p w14:paraId="1128CA86" w14:textId="77777777" w:rsidR="002E7C25" w:rsidRDefault="002E7C25" w:rsidP="00D47738">
      <w:pPr>
        <w:rPr>
          <w:szCs w:val="24"/>
        </w:rPr>
      </w:pPr>
    </w:p>
    <w:p w14:paraId="21CB1B93" w14:textId="77777777" w:rsidR="002E7C25" w:rsidRDefault="002E7C25" w:rsidP="00D47738">
      <w:pPr>
        <w:rPr>
          <w:szCs w:val="24"/>
        </w:rPr>
      </w:pPr>
    </w:p>
    <w:p w14:paraId="6C36101A" w14:textId="77777777" w:rsidR="002E7C25" w:rsidRDefault="002E7C25" w:rsidP="00D47738">
      <w:pPr>
        <w:rPr>
          <w:szCs w:val="24"/>
        </w:rPr>
      </w:pPr>
    </w:p>
    <w:p w14:paraId="7693FBF6" w14:textId="77777777" w:rsidR="00734463" w:rsidRDefault="00734463" w:rsidP="00D47738">
      <w:pPr>
        <w:rPr>
          <w:szCs w:val="24"/>
        </w:rPr>
      </w:pPr>
    </w:p>
    <w:p w14:paraId="2C2EFF02" w14:textId="77777777" w:rsidR="00EB43A2" w:rsidRDefault="00EB43A2" w:rsidP="00D47738">
      <w:pPr>
        <w:rPr>
          <w:szCs w:val="24"/>
        </w:rPr>
      </w:pPr>
    </w:p>
    <w:p w14:paraId="59052FFE" w14:textId="0C8C0E37" w:rsidR="00C46476" w:rsidRDefault="00C46476" w:rsidP="00D47738">
      <w:pPr>
        <w:rPr>
          <w:szCs w:val="24"/>
        </w:rPr>
      </w:pPr>
      <w:r>
        <w:rPr>
          <w:szCs w:val="24"/>
        </w:rPr>
        <w:lastRenderedPageBreak/>
        <w:t xml:space="preserve">Step 2) </w:t>
      </w:r>
      <w:r w:rsidR="002E7C25">
        <w:rPr>
          <w:szCs w:val="24"/>
        </w:rPr>
        <w:t>On the All (Garments)/ Sales press the Load All button</w:t>
      </w:r>
    </w:p>
    <w:p w14:paraId="48D47108" w14:textId="523366C6" w:rsidR="00BD2E3B" w:rsidRDefault="00734463" w:rsidP="00D47738">
      <w:pPr>
        <w:rPr>
          <w:szCs w:val="24"/>
        </w:rPr>
      </w:pPr>
      <w:r>
        <w:rPr>
          <w:noProof/>
        </w:rPr>
        <w:drawing>
          <wp:inline distT="0" distB="0" distL="0" distR="0" wp14:anchorId="18FA98CB" wp14:editId="3FD7E089">
            <wp:extent cx="5943600" cy="3123565"/>
            <wp:effectExtent l="0" t="0" r="0" b="635"/>
            <wp:docPr id="20047654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765423" name="Picture 1" descr="A screenshot of a computer&#10;&#10;AI-generated content may be incorrect."/>
                    <pic:cNvPicPr/>
                  </pic:nvPicPr>
                  <pic:blipFill>
                    <a:blip r:embed="rId7"/>
                    <a:stretch>
                      <a:fillRect/>
                    </a:stretch>
                  </pic:blipFill>
                  <pic:spPr>
                    <a:xfrm>
                      <a:off x="0" y="0"/>
                      <a:ext cx="5943600" cy="3123565"/>
                    </a:xfrm>
                    <a:prstGeom prst="rect">
                      <a:avLst/>
                    </a:prstGeom>
                  </pic:spPr>
                </pic:pic>
              </a:graphicData>
            </a:graphic>
          </wp:inline>
        </w:drawing>
      </w:r>
    </w:p>
    <w:p w14:paraId="0CF638AB" w14:textId="361A0873" w:rsidR="00BD2E3B" w:rsidRDefault="00BD2E3B" w:rsidP="00D47738">
      <w:pPr>
        <w:rPr>
          <w:szCs w:val="24"/>
        </w:rPr>
      </w:pPr>
      <w:r>
        <w:rPr>
          <w:szCs w:val="24"/>
        </w:rPr>
        <w:t xml:space="preserve">Step </w:t>
      </w:r>
      <w:r w:rsidR="00C46476">
        <w:rPr>
          <w:szCs w:val="24"/>
        </w:rPr>
        <w:t>3</w:t>
      </w:r>
      <w:r>
        <w:rPr>
          <w:szCs w:val="24"/>
        </w:rPr>
        <w:t>)</w:t>
      </w:r>
      <w:r w:rsidR="00C46476">
        <w:rPr>
          <w:szCs w:val="24"/>
        </w:rPr>
        <w:t xml:space="preserve"> </w:t>
      </w:r>
      <w:r w:rsidR="002E7C25">
        <w:rPr>
          <w:szCs w:val="24"/>
        </w:rPr>
        <w:t>Out of Memory is displayed when no more memory to load records is available</w:t>
      </w:r>
    </w:p>
    <w:p w14:paraId="5C22B097" w14:textId="1504CBCF" w:rsidR="00BD2E3B" w:rsidRDefault="00734463" w:rsidP="00D47738">
      <w:pPr>
        <w:rPr>
          <w:szCs w:val="24"/>
        </w:rPr>
      </w:pPr>
      <w:r>
        <w:rPr>
          <w:noProof/>
        </w:rPr>
        <w:drawing>
          <wp:inline distT="0" distB="0" distL="0" distR="0" wp14:anchorId="740B7187" wp14:editId="346BCFB9">
            <wp:extent cx="5943600" cy="3123565"/>
            <wp:effectExtent l="0" t="0" r="0" b="635"/>
            <wp:docPr id="90568058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80588" name="Picture 1" descr="A screenshot of a computer&#10;&#10;AI-generated content may be incorrect."/>
                    <pic:cNvPicPr/>
                  </pic:nvPicPr>
                  <pic:blipFill>
                    <a:blip r:embed="rId8"/>
                    <a:stretch>
                      <a:fillRect/>
                    </a:stretch>
                  </pic:blipFill>
                  <pic:spPr>
                    <a:xfrm>
                      <a:off x="0" y="0"/>
                      <a:ext cx="5943600" cy="3123565"/>
                    </a:xfrm>
                    <a:prstGeom prst="rect">
                      <a:avLst/>
                    </a:prstGeom>
                  </pic:spPr>
                </pic:pic>
              </a:graphicData>
            </a:graphic>
          </wp:inline>
        </w:drawing>
      </w:r>
    </w:p>
    <w:p w14:paraId="2B41243C" w14:textId="3495374A" w:rsidR="002E7C25" w:rsidRDefault="002E7C25" w:rsidP="00D47738">
      <w:pPr>
        <w:rPr>
          <w:b/>
          <w:bCs/>
          <w:szCs w:val="24"/>
        </w:rPr>
      </w:pPr>
      <w:r>
        <w:rPr>
          <w:b/>
          <w:bCs/>
          <w:szCs w:val="24"/>
        </w:rPr>
        <w:t>TEST OK</w:t>
      </w:r>
    </w:p>
    <w:p w14:paraId="4EFBEDB4" w14:textId="77777777" w:rsidR="002E7C25" w:rsidRDefault="002E7C25" w:rsidP="00D47738">
      <w:pPr>
        <w:rPr>
          <w:b/>
          <w:bCs/>
          <w:szCs w:val="24"/>
        </w:rPr>
      </w:pPr>
    </w:p>
    <w:p w14:paraId="3699E5A0" w14:textId="77777777" w:rsidR="002E7C25" w:rsidRDefault="002E7C25" w:rsidP="00D47738">
      <w:pPr>
        <w:rPr>
          <w:b/>
          <w:bCs/>
          <w:szCs w:val="24"/>
        </w:rPr>
      </w:pPr>
    </w:p>
    <w:p w14:paraId="7B778A63" w14:textId="01D4D48B" w:rsidR="002E7C25" w:rsidRPr="002E7C25" w:rsidRDefault="002E7C25" w:rsidP="002E7C25">
      <w:pPr>
        <w:pStyle w:val="Heading3"/>
      </w:pPr>
      <w:bookmarkStart w:id="9" w:name="_Toc199511751"/>
      <w:r>
        <w:lastRenderedPageBreak/>
        <w:t xml:space="preserve">Test Case 2: Route Status Control </w:t>
      </w:r>
      <w:proofErr w:type="gramStart"/>
      <w:r>
        <w:t>displays</w:t>
      </w:r>
      <w:proofErr w:type="gramEnd"/>
      <w:r>
        <w:t xml:space="preserve"> Out of Memory Error</w:t>
      </w:r>
      <w:bookmarkEnd w:id="9"/>
      <w:r>
        <w:t xml:space="preserve"> </w:t>
      </w:r>
    </w:p>
    <w:p w14:paraId="3404F000" w14:textId="6EB6F346" w:rsidR="002E7C25" w:rsidRDefault="002E7C25" w:rsidP="002E7C25">
      <w:pPr>
        <w:rPr>
          <w:szCs w:val="24"/>
        </w:rPr>
      </w:pPr>
      <w:r w:rsidRPr="00BD2E3B">
        <w:rPr>
          <w:szCs w:val="24"/>
        </w:rPr>
        <w:t>Step 1)</w:t>
      </w:r>
      <w:r>
        <w:rPr>
          <w:szCs w:val="24"/>
        </w:rPr>
        <w:t xml:space="preserve"> Open Route Status Control</w:t>
      </w:r>
    </w:p>
    <w:p w14:paraId="6F3923FC" w14:textId="6E8F8A3F" w:rsidR="002E7C25" w:rsidRDefault="008736EC" w:rsidP="002E7C25">
      <w:pPr>
        <w:rPr>
          <w:szCs w:val="24"/>
        </w:rPr>
      </w:pPr>
      <w:r>
        <w:rPr>
          <w:noProof/>
        </w:rPr>
        <w:drawing>
          <wp:inline distT="0" distB="0" distL="0" distR="0" wp14:anchorId="13B7968A" wp14:editId="0131C229">
            <wp:extent cx="5943600" cy="3123565"/>
            <wp:effectExtent l="0" t="0" r="0" b="635"/>
            <wp:docPr id="13086157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615767" name="Picture 1" descr="A screenshot of a computer&#10;&#10;AI-generated content may be incorrect."/>
                    <pic:cNvPicPr/>
                  </pic:nvPicPr>
                  <pic:blipFill>
                    <a:blip r:embed="rId9"/>
                    <a:stretch>
                      <a:fillRect/>
                    </a:stretch>
                  </pic:blipFill>
                  <pic:spPr>
                    <a:xfrm>
                      <a:off x="0" y="0"/>
                      <a:ext cx="5943600" cy="3123565"/>
                    </a:xfrm>
                    <a:prstGeom prst="rect">
                      <a:avLst/>
                    </a:prstGeom>
                  </pic:spPr>
                </pic:pic>
              </a:graphicData>
            </a:graphic>
          </wp:inline>
        </w:drawing>
      </w:r>
    </w:p>
    <w:p w14:paraId="0C13CB76" w14:textId="313D2D12" w:rsidR="002E7C25" w:rsidRDefault="002E7C25" w:rsidP="002E7C25">
      <w:pPr>
        <w:rPr>
          <w:szCs w:val="24"/>
        </w:rPr>
      </w:pPr>
      <w:r>
        <w:rPr>
          <w:szCs w:val="24"/>
        </w:rPr>
        <w:t>Step 2) Press the Load All button</w:t>
      </w:r>
    </w:p>
    <w:p w14:paraId="4371AFF1" w14:textId="0FAC5F03" w:rsidR="002E7C25" w:rsidRDefault="008736EC" w:rsidP="00D47738">
      <w:pPr>
        <w:rPr>
          <w:b/>
          <w:bCs/>
          <w:szCs w:val="24"/>
        </w:rPr>
      </w:pPr>
      <w:r>
        <w:rPr>
          <w:noProof/>
        </w:rPr>
        <w:drawing>
          <wp:inline distT="0" distB="0" distL="0" distR="0" wp14:anchorId="62C5C2AA" wp14:editId="710F89FC">
            <wp:extent cx="5943600" cy="3123565"/>
            <wp:effectExtent l="0" t="0" r="0" b="635"/>
            <wp:docPr id="1719623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62329" name="Picture 1" descr="A screenshot of a computer&#10;&#10;AI-generated content may be incorrect."/>
                    <pic:cNvPicPr/>
                  </pic:nvPicPr>
                  <pic:blipFill>
                    <a:blip r:embed="rId10"/>
                    <a:stretch>
                      <a:fillRect/>
                    </a:stretch>
                  </pic:blipFill>
                  <pic:spPr>
                    <a:xfrm>
                      <a:off x="0" y="0"/>
                      <a:ext cx="5943600" cy="3123565"/>
                    </a:xfrm>
                    <a:prstGeom prst="rect">
                      <a:avLst/>
                    </a:prstGeom>
                  </pic:spPr>
                </pic:pic>
              </a:graphicData>
            </a:graphic>
          </wp:inline>
        </w:drawing>
      </w:r>
    </w:p>
    <w:p w14:paraId="4AC331FE" w14:textId="77777777" w:rsidR="002E7C25" w:rsidRDefault="002E7C25" w:rsidP="00D47738">
      <w:pPr>
        <w:rPr>
          <w:b/>
          <w:bCs/>
          <w:szCs w:val="24"/>
        </w:rPr>
      </w:pPr>
    </w:p>
    <w:p w14:paraId="665F005D" w14:textId="77777777" w:rsidR="002E7C25" w:rsidRDefault="002E7C25" w:rsidP="00D47738">
      <w:pPr>
        <w:rPr>
          <w:b/>
          <w:bCs/>
          <w:szCs w:val="24"/>
        </w:rPr>
      </w:pPr>
    </w:p>
    <w:p w14:paraId="621EE493" w14:textId="77777777" w:rsidR="002E7C25" w:rsidRPr="002E7C25" w:rsidRDefault="002E7C25" w:rsidP="00D47738">
      <w:pPr>
        <w:rPr>
          <w:b/>
          <w:bCs/>
          <w:szCs w:val="24"/>
        </w:rPr>
      </w:pPr>
    </w:p>
    <w:p w14:paraId="1E1730EE" w14:textId="77777777" w:rsidR="002E7C25" w:rsidRDefault="002E7C25" w:rsidP="002E7C25">
      <w:pPr>
        <w:rPr>
          <w:szCs w:val="24"/>
        </w:rPr>
      </w:pPr>
      <w:r>
        <w:rPr>
          <w:szCs w:val="24"/>
        </w:rPr>
        <w:lastRenderedPageBreak/>
        <w:t>Step 3) Out of Memory is displayed when no more memory to load records is available</w:t>
      </w:r>
    </w:p>
    <w:p w14:paraId="2E695B57" w14:textId="31891B97" w:rsidR="00EE6D08" w:rsidRDefault="008736EC" w:rsidP="00D47738">
      <w:pPr>
        <w:rPr>
          <w:b/>
          <w:bCs/>
          <w:szCs w:val="24"/>
        </w:rPr>
      </w:pPr>
      <w:r>
        <w:rPr>
          <w:noProof/>
        </w:rPr>
        <w:drawing>
          <wp:inline distT="0" distB="0" distL="0" distR="0" wp14:anchorId="73F43469" wp14:editId="61EC170E">
            <wp:extent cx="5943600" cy="3123565"/>
            <wp:effectExtent l="0" t="0" r="0" b="635"/>
            <wp:docPr id="11012470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47037" name="Picture 1" descr="A screenshot of a computer&#10;&#10;AI-generated content may be incorrect."/>
                    <pic:cNvPicPr/>
                  </pic:nvPicPr>
                  <pic:blipFill>
                    <a:blip r:embed="rId11"/>
                    <a:stretch>
                      <a:fillRect/>
                    </a:stretch>
                  </pic:blipFill>
                  <pic:spPr>
                    <a:xfrm>
                      <a:off x="0" y="0"/>
                      <a:ext cx="5943600" cy="3123565"/>
                    </a:xfrm>
                    <a:prstGeom prst="rect">
                      <a:avLst/>
                    </a:prstGeom>
                  </pic:spPr>
                </pic:pic>
              </a:graphicData>
            </a:graphic>
          </wp:inline>
        </w:drawing>
      </w:r>
    </w:p>
    <w:p w14:paraId="2BF4AD8C" w14:textId="7C531F90" w:rsidR="002E7C25" w:rsidRDefault="00AE39F6" w:rsidP="00D47738">
      <w:pPr>
        <w:rPr>
          <w:b/>
          <w:bCs/>
          <w:szCs w:val="24"/>
        </w:rPr>
      </w:pPr>
      <w:r>
        <w:rPr>
          <w:b/>
          <w:bCs/>
          <w:szCs w:val="24"/>
        </w:rPr>
        <w:t>T</w:t>
      </w:r>
      <w:r w:rsidR="002E7C25">
        <w:rPr>
          <w:b/>
          <w:bCs/>
          <w:szCs w:val="24"/>
        </w:rPr>
        <w:t>EST OK</w:t>
      </w:r>
    </w:p>
    <w:p w14:paraId="5522F562" w14:textId="77777777" w:rsidR="00EE6D08" w:rsidRDefault="00EE6D08" w:rsidP="00D47738">
      <w:pPr>
        <w:rPr>
          <w:b/>
          <w:bCs/>
          <w:szCs w:val="24"/>
        </w:rPr>
      </w:pPr>
    </w:p>
    <w:p w14:paraId="22FED25B" w14:textId="77777777" w:rsidR="00AE39F6" w:rsidRDefault="00AE39F6" w:rsidP="00D47738">
      <w:pPr>
        <w:rPr>
          <w:b/>
          <w:bCs/>
          <w:szCs w:val="24"/>
        </w:rPr>
      </w:pPr>
    </w:p>
    <w:p w14:paraId="25C4573F" w14:textId="77777777" w:rsidR="00AE39F6" w:rsidRDefault="00AE39F6" w:rsidP="00D47738">
      <w:pPr>
        <w:rPr>
          <w:b/>
          <w:bCs/>
          <w:szCs w:val="24"/>
        </w:rPr>
      </w:pPr>
    </w:p>
    <w:p w14:paraId="40CFB9B9" w14:textId="77777777" w:rsidR="00AE39F6" w:rsidRDefault="00AE39F6" w:rsidP="00D47738">
      <w:pPr>
        <w:rPr>
          <w:b/>
          <w:bCs/>
          <w:szCs w:val="24"/>
        </w:rPr>
      </w:pPr>
    </w:p>
    <w:p w14:paraId="44B8811E" w14:textId="77777777" w:rsidR="00AE39F6" w:rsidRDefault="00AE39F6" w:rsidP="00D47738">
      <w:pPr>
        <w:rPr>
          <w:b/>
          <w:bCs/>
          <w:szCs w:val="24"/>
        </w:rPr>
      </w:pPr>
    </w:p>
    <w:p w14:paraId="6E166B8A" w14:textId="77777777" w:rsidR="00AE39F6" w:rsidRDefault="00AE39F6" w:rsidP="00D47738">
      <w:pPr>
        <w:rPr>
          <w:b/>
          <w:bCs/>
          <w:szCs w:val="24"/>
        </w:rPr>
      </w:pPr>
    </w:p>
    <w:p w14:paraId="42DDA660" w14:textId="77777777" w:rsidR="00AE39F6" w:rsidRDefault="00AE39F6" w:rsidP="00D47738">
      <w:pPr>
        <w:rPr>
          <w:b/>
          <w:bCs/>
          <w:szCs w:val="24"/>
        </w:rPr>
      </w:pPr>
    </w:p>
    <w:p w14:paraId="7C95DFA2" w14:textId="77777777" w:rsidR="00AE39F6" w:rsidRDefault="00AE39F6" w:rsidP="00D47738">
      <w:pPr>
        <w:rPr>
          <w:b/>
          <w:bCs/>
          <w:szCs w:val="24"/>
        </w:rPr>
      </w:pPr>
    </w:p>
    <w:p w14:paraId="55E92A0F" w14:textId="77777777" w:rsidR="00AE39F6" w:rsidRDefault="00AE39F6" w:rsidP="00D47738">
      <w:pPr>
        <w:rPr>
          <w:b/>
          <w:bCs/>
          <w:szCs w:val="24"/>
        </w:rPr>
      </w:pPr>
    </w:p>
    <w:p w14:paraId="1DF039F1" w14:textId="77777777" w:rsidR="00AE39F6" w:rsidRDefault="00AE39F6" w:rsidP="00D47738">
      <w:pPr>
        <w:rPr>
          <w:b/>
          <w:bCs/>
          <w:szCs w:val="24"/>
        </w:rPr>
      </w:pPr>
    </w:p>
    <w:p w14:paraId="1FC0725A" w14:textId="77777777" w:rsidR="00AE39F6" w:rsidRDefault="00AE39F6" w:rsidP="00D47738">
      <w:pPr>
        <w:rPr>
          <w:b/>
          <w:bCs/>
          <w:szCs w:val="24"/>
        </w:rPr>
      </w:pPr>
    </w:p>
    <w:p w14:paraId="69DFFA4A" w14:textId="77777777" w:rsidR="00AE39F6" w:rsidRDefault="00AE39F6" w:rsidP="00D47738">
      <w:pPr>
        <w:rPr>
          <w:b/>
          <w:bCs/>
          <w:szCs w:val="24"/>
        </w:rPr>
      </w:pPr>
    </w:p>
    <w:p w14:paraId="047A72C7" w14:textId="77777777" w:rsidR="00AE39F6" w:rsidRDefault="00AE39F6" w:rsidP="00D47738">
      <w:pPr>
        <w:rPr>
          <w:b/>
          <w:bCs/>
          <w:szCs w:val="24"/>
        </w:rPr>
      </w:pPr>
    </w:p>
    <w:p w14:paraId="415D6D9A" w14:textId="77777777" w:rsidR="00AE39F6" w:rsidRDefault="00AE39F6" w:rsidP="00D47738">
      <w:pPr>
        <w:rPr>
          <w:b/>
          <w:bCs/>
          <w:szCs w:val="24"/>
        </w:rPr>
      </w:pPr>
    </w:p>
    <w:p w14:paraId="7B0ECED0" w14:textId="77777777" w:rsidR="00AE39F6" w:rsidRDefault="00AE39F6" w:rsidP="00D47738">
      <w:pPr>
        <w:rPr>
          <w:b/>
          <w:bCs/>
          <w:szCs w:val="24"/>
        </w:rPr>
      </w:pPr>
    </w:p>
    <w:p w14:paraId="11315074" w14:textId="01088195" w:rsidR="00AE39F6" w:rsidRDefault="00AE39F6" w:rsidP="00AE39F6">
      <w:pPr>
        <w:pStyle w:val="Heading3"/>
      </w:pPr>
      <w:bookmarkStart w:id="10" w:name="_Toc199511752"/>
      <w:r>
        <w:lastRenderedPageBreak/>
        <w:t xml:space="preserve">Test Case </w:t>
      </w:r>
      <w:r w:rsidR="008736EC">
        <w:t>3</w:t>
      </w:r>
      <w:r>
        <w:t xml:space="preserve">: Work Order Status Control </w:t>
      </w:r>
      <w:proofErr w:type="gramStart"/>
      <w:r>
        <w:t>displays</w:t>
      </w:r>
      <w:proofErr w:type="gramEnd"/>
      <w:r>
        <w:t xml:space="preserve"> Out of Memory Error but memory is freed when the tab is closed</w:t>
      </w:r>
      <w:bookmarkEnd w:id="10"/>
    </w:p>
    <w:p w14:paraId="4303BA83" w14:textId="78F3338D" w:rsidR="00AE39F6" w:rsidRDefault="00AE39F6" w:rsidP="00AE39F6">
      <w:r>
        <w:t>Step 1) Open Activities per Customer dialog and load a customer</w:t>
      </w:r>
    </w:p>
    <w:p w14:paraId="4466845A" w14:textId="7A6ADE19" w:rsidR="00AE39F6" w:rsidRPr="00AE39F6" w:rsidRDefault="00AE39F6" w:rsidP="00AE39F6">
      <w:r>
        <w:t>Step 2) Open the Work Order Status Control in the second tab and</w:t>
      </w:r>
    </w:p>
    <w:p w14:paraId="135267E4" w14:textId="493319A1" w:rsidR="00AE39F6" w:rsidRDefault="00AE39F6" w:rsidP="00AE39F6">
      <w:pPr>
        <w:rPr>
          <w:szCs w:val="24"/>
        </w:rPr>
      </w:pPr>
      <w:r>
        <w:rPr>
          <w:szCs w:val="24"/>
        </w:rPr>
        <w:t>Step 3) On the All (Garments)/ Sales press the Load All button</w:t>
      </w:r>
    </w:p>
    <w:p w14:paraId="50D87CED" w14:textId="7B574407" w:rsidR="00AE39F6" w:rsidRDefault="008B5382" w:rsidP="00AE39F6">
      <w:pPr>
        <w:rPr>
          <w:szCs w:val="24"/>
        </w:rPr>
      </w:pPr>
      <w:r>
        <w:rPr>
          <w:noProof/>
        </w:rPr>
        <w:drawing>
          <wp:inline distT="0" distB="0" distL="0" distR="0" wp14:anchorId="5DD9ABC4" wp14:editId="4853E6BF">
            <wp:extent cx="5943600" cy="3123565"/>
            <wp:effectExtent l="0" t="0" r="0" b="635"/>
            <wp:docPr id="132322878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28780" name="Picture 1" descr="A screenshot of a computer&#10;&#10;AI-generated content may be incorrect."/>
                    <pic:cNvPicPr/>
                  </pic:nvPicPr>
                  <pic:blipFill>
                    <a:blip r:embed="rId12"/>
                    <a:stretch>
                      <a:fillRect/>
                    </a:stretch>
                  </pic:blipFill>
                  <pic:spPr>
                    <a:xfrm>
                      <a:off x="0" y="0"/>
                      <a:ext cx="5943600" cy="3123565"/>
                    </a:xfrm>
                    <a:prstGeom prst="rect">
                      <a:avLst/>
                    </a:prstGeom>
                  </pic:spPr>
                </pic:pic>
              </a:graphicData>
            </a:graphic>
          </wp:inline>
        </w:drawing>
      </w:r>
    </w:p>
    <w:p w14:paraId="18F98823" w14:textId="69122D60" w:rsidR="00AE39F6" w:rsidRDefault="00AE39F6" w:rsidP="00AE39F6">
      <w:pPr>
        <w:rPr>
          <w:szCs w:val="24"/>
        </w:rPr>
      </w:pPr>
      <w:r>
        <w:rPr>
          <w:szCs w:val="24"/>
        </w:rPr>
        <w:t>Step 4) Out of Memory is displayed when no more memory to load records is available</w:t>
      </w:r>
    </w:p>
    <w:p w14:paraId="7E0E6CA8" w14:textId="0A169B25" w:rsidR="00AE39F6" w:rsidRDefault="00CD718B" w:rsidP="00AE39F6">
      <w:pPr>
        <w:rPr>
          <w:szCs w:val="24"/>
        </w:rPr>
      </w:pPr>
      <w:r>
        <w:rPr>
          <w:noProof/>
        </w:rPr>
        <w:drawing>
          <wp:inline distT="0" distB="0" distL="0" distR="0" wp14:anchorId="204AA0E0" wp14:editId="265580B5">
            <wp:extent cx="4663440" cy="3383485"/>
            <wp:effectExtent l="0" t="0" r="3810" b="7620"/>
            <wp:docPr id="2225581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58164" name="Picture 1" descr="A screenshot of a computer&#10;&#10;AI-generated content may be incorrect."/>
                    <pic:cNvPicPr/>
                  </pic:nvPicPr>
                  <pic:blipFill>
                    <a:blip r:embed="rId13"/>
                    <a:stretch>
                      <a:fillRect/>
                    </a:stretch>
                  </pic:blipFill>
                  <pic:spPr>
                    <a:xfrm>
                      <a:off x="0" y="0"/>
                      <a:ext cx="4668719" cy="3387315"/>
                    </a:xfrm>
                    <a:prstGeom prst="rect">
                      <a:avLst/>
                    </a:prstGeom>
                  </pic:spPr>
                </pic:pic>
              </a:graphicData>
            </a:graphic>
          </wp:inline>
        </w:drawing>
      </w:r>
    </w:p>
    <w:p w14:paraId="75387C7E" w14:textId="4FDB81CE" w:rsidR="00AE39F6" w:rsidRDefault="00AE39F6" w:rsidP="00AE39F6">
      <w:pPr>
        <w:rPr>
          <w:szCs w:val="24"/>
        </w:rPr>
      </w:pPr>
      <w:r>
        <w:rPr>
          <w:szCs w:val="24"/>
        </w:rPr>
        <w:lastRenderedPageBreak/>
        <w:t>Step 5) Close the error by pressing Close and then the tab with the dialog</w:t>
      </w:r>
    </w:p>
    <w:p w14:paraId="7B94157C" w14:textId="0CC2AE21" w:rsidR="00AE39F6" w:rsidRDefault="00CD718B" w:rsidP="00AE39F6">
      <w:pPr>
        <w:rPr>
          <w:szCs w:val="24"/>
        </w:rPr>
      </w:pPr>
      <w:r>
        <w:rPr>
          <w:noProof/>
        </w:rPr>
        <w:drawing>
          <wp:inline distT="0" distB="0" distL="0" distR="0" wp14:anchorId="239ECFA1" wp14:editId="5F831383">
            <wp:extent cx="5943600" cy="1367790"/>
            <wp:effectExtent l="0" t="0" r="0" b="3810"/>
            <wp:docPr id="63707822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078226" name="Picture 1" descr="A screenshot of a computer&#10;&#10;AI-generated content may be incorrect."/>
                    <pic:cNvPicPr/>
                  </pic:nvPicPr>
                  <pic:blipFill>
                    <a:blip r:embed="rId14"/>
                    <a:stretch>
                      <a:fillRect/>
                    </a:stretch>
                  </pic:blipFill>
                  <pic:spPr>
                    <a:xfrm>
                      <a:off x="0" y="0"/>
                      <a:ext cx="5943600" cy="1367790"/>
                    </a:xfrm>
                    <a:prstGeom prst="rect">
                      <a:avLst/>
                    </a:prstGeom>
                  </pic:spPr>
                </pic:pic>
              </a:graphicData>
            </a:graphic>
          </wp:inline>
        </w:drawing>
      </w:r>
    </w:p>
    <w:p w14:paraId="41B312E8" w14:textId="22ECBF93" w:rsidR="00AE39F6" w:rsidRDefault="00AE39F6" w:rsidP="00AE39F6">
      <w:pPr>
        <w:rPr>
          <w:szCs w:val="24"/>
        </w:rPr>
      </w:pPr>
      <w:r>
        <w:rPr>
          <w:szCs w:val="24"/>
        </w:rPr>
        <w:t>Step 6)</w:t>
      </w:r>
      <w:r w:rsidR="00675769">
        <w:rPr>
          <w:szCs w:val="24"/>
        </w:rPr>
        <w:t xml:space="preserve"> The heap dumps which were already 5, removed the oldest and replaced it with the newest one</w:t>
      </w:r>
    </w:p>
    <w:p w14:paraId="3BC39CFB" w14:textId="3C583D79" w:rsidR="00675769" w:rsidRDefault="00CD718B" w:rsidP="00AE39F6">
      <w:pPr>
        <w:rPr>
          <w:szCs w:val="24"/>
        </w:rPr>
      </w:pPr>
      <w:r>
        <w:rPr>
          <w:noProof/>
        </w:rPr>
        <w:drawing>
          <wp:inline distT="0" distB="0" distL="0" distR="0" wp14:anchorId="203B2EB0" wp14:editId="62ED26D8">
            <wp:extent cx="5943600" cy="1633220"/>
            <wp:effectExtent l="0" t="0" r="0" b="5080"/>
            <wp:docPr id="17281787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178795" name="Picture 1" descr="A screenshot of a computer&#10;&#10;AI-generated content may be incorrect."/>
                    <pic:cNvPicPr/>
                  </pic:nvPicPr>
                  <pic:blipFill>
                    <a:blip r:embed="rId15"/>
                    <a:stretch>
                      <a:fillRect/>
                    </a:stretch>
                  </pic:blipFill>
                  <pic:spPr>
                    <a:xfrm>
                      <a:off x="0" y="0"/>
                      <a:ext cx="5943600" cy="1633220"/>
                    </a:xfrm>
                    <a:prstGeom prst="rect">
                      <a:avLst/>
                    </a:prstGeom>
                  </pic:spPr>
                </pic:pic>
              </a:graphicData>
            </a:graphic>
          </wp:inline>
        </w:drawing>
      </w:r>
    </w:p>
    <w:p w14:paraId="10197F2D" w14:textId="77777777" w:rsidR="00675769" w:rsidRDefault="00675769" w:rsidP="00AE39F6">
      <w:pPr>
        <w:rPr>
          <w:szCs w:val="24"/>
        </w:rPr>
      </w:pPr>
    </w:p>
    <w:p w14:paraId="5846A4A1" w14:textId="017B85D2" w:rsidR="00675769" w:rsidRDefault="00675769" w:rsidP="00AE39F6">
      <w:pPr>
        <w:rPr>
          <w:szCs w:val="24"/>
        </w:rPr>
      </w:pPr>
      <w:r>
        <w:rPr>
          <w:szCs w:val="24"/>
        </w:rPr>
        <w:t>Step 7) Open Route Status Control in a second tab</w:t>
      </w:r>
    </w:p>
    <w:p w14:paraId="1C7CB722" w14:textId="193BBE78" w:rsidR="00675769" w:rsidRDefault="00CD718B" w:rsidP="00AE39F6">
      <w:pPr>
        <w:rPr>
          <w:szCs w:val="24"/>
        </w:rPr>
      </w:pPr>
      <w:r>
        <w:rPr>
          <w:noProof/>
        </w:rPr>
        <w:drawing>
          <wp:inline distT="0" distB="0" distL="0" distR="0" wp14:anchorId="2406CF4C" wp14:editId="1CF31876">
            <wp:extent cx="4495800" cy="3386259"/>
            <wp:effectExtent l="0" t="0" r="0" b="5080"/>
            <wp:docPr id="94736500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365007" name="Picture 1" descr="A screenshot of a computer&#10;&#10;AI-generated content may be incorrect."/>
                    <pic:cNvPicPr/>
                  </pic:nvPicPr>
                  <pic:blipFill>
                    <a:blip r:embed="rId16"/>
                    <a:stretch>
                      <a:fillRect/>
                    </a:stretch>
                  </pic:blipFill>
                  <pic:spPr>
                    <a:xfrm>
                      <a:off x="0" y="0"/>
                      <a:ext cx="4497420" cy="3387479"/>
                    </a:xfrm>
                    <a:prstGeom prst="rect">
                      <a:avLst/>
                    </a:prstGeom>
                  </pic:spPr>
                </pic:pic>
              </a:graphicData>
            </a:graphic>
          </wp:inline>
        </w:drawing>
      </w:r>
    </w:p>
    <w:p w14:paraId="7F93157F" w14:textId="1C17B732" w:rsidR="00EE6D08" w:rsidRDefault="00675769" w:rsidP="00D47738">
      <w:pPr>
        <w:rPr>
          <w:b/>
          <w:bCs/>
          <w:szCs w:val="24"/>
        </w:rPr>
      </w:pPr>
      <w:r>
        <w:rPr>
          <w:b/>
          <w:bCs/>
          <w:szCs w:val="24"/>
        </w:rPr>
        <w:t>TEST OK</w:t>
      </w:r>
    </w:p>
    <w:p w14:paraId="335F47F4" w14:textId="50D9791A" w:rsidR="007E5522" w:rsidRPr="002E7C25" w:rsidRDefault="007E5522" w:rsidP="007E5522">
      <w:pPr>
        <w:pStyle w:val="Heading3"/>
      </w:pPr>
      <w:bookmarkStart w:id="11" w:name="_Toc199511753"/>
      <w:r>
        <w:lastRenderedPageBreak/>
        <w:t xml:space="preserve">Test Case </w:t>
      </w:r>
      <w:r>
        <w:t>4</w:t>
      </w:r>
      <w:r>
        <w:t>: Workstation Settings load all Workstations from all Business Unites</w:t>
      </w:r>
      <w:bookmarkEnd w:id="11"/>
    </w:p>
    <w:p w14:paraId="69583CAC" w14:textId="77777777" w:rsidR="007E5522" w:rsidRDefault="007E5522" w:rsidP="007E5522">
      <w:r w:rsidRPr="004777A2">
        <w:t xml:space="preserve">Step 1) Open the </w:t>
      </w:r>
      <w:r>
        <w:t>Workstation Settings dialog</w:t>
      </w:r>
    </w:p>
    <w:p w14:paraId="791C74F0" w14:textId="77777777" w:rsidR="007E5522" w:rsidRPr="004777A2" w:rsidRDefault="007E5522" w:rsidP="007E5522">
      <w:r>
        <w:rPr>
          <w:noProof/>
        </w:rPr>
        <w:drawing>
          <wp:inline distT="0" distB="0" distL="0" distR="0" wp14:anchorId="54854CC9" wp14:editId="18DF904A">
            <wp:extent cx="5943600" cy="3123565"/>
            <wp:effectExtent l="0" t="0" r="0" b="635"/>
            <wp:docPr id="52764264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642648" name="Picture 1" descr="A screenshot of a computer&#10;&#10;AI-generated content may be incorrect."/>
                    <pic:cNvPicPr/>
                  </pic:nvPicPr>
                  <pic:blipFill>
                    <a:blip r:embed="rId17"/>
                    <a:stretch>
                      <a:fillRect/>
                    </a:stretch>
                  </pic:blipFill>
                  <pic:spPr>
                    <a:xfrm>
                      <a:off x="0" y="0"/>
                      <a:ext cx="5943600" cy="3123565"/>
                    </a:xfrm>
                    <a:prstGeom prst="rect">
                      <a:avLst/>
                    </a:prstGeom>
                  </pic:spPr>
                </pic:pic>
              </a:graphicData>
            </a:graphic>
          </wp:inline>
        </w:drawing>
      </w:r>
    </w:p>
    <w:p w14:paraId="53BF0EF3" w14:textId="77777777" w:rsidR="007E5522" w:rsidRDefault="007E5522" w:rsidP="007E5522">
      <w:r w:rsidRPr="004777A2">
        <w:t>Step 2)</w:t>
      </w:r>
      <w:r>
        <w:t xml:space="preserve"> Check the Show all BU’s checkbox</w:t>
      </w:r>
    </w:p>
    <w:p w14:paraId="63AD728B" w14:textId="2A8C5E5B" w:rsidR="007E5522" w:rsidRPr="004777A2" w:rsidRDefault="007E5522" w:rsidP="007E5522">
      <w:r>
        <w:rPr>
          <w:noProof/>
        </w:rPr>
        <w:drawing>
          <wp:inline distT="0" distB="0" distL="0" distR="0" wp14:anchorId="660C9436" wp14:editId="73E0DA25">
            <wp:extent cx="5943600" cy="3123565"/>
            <wp:effectExtent l="0" t="0" r="0" b="635"/>
            <wp:docPr id="48032766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327666" name="Picture 1" descr="A screenshot of a computer&#10;&#10;AI-generated content may be incorrect."/>
                    <pic:cNvPicPr/>
                  </pic:nvPicPr>
                  <pic:blipFill>
                    <a:blip r:embed="rId18"/>
                    <a:stretch>
                      <a:fillRect/>
                    </a:stretch>
                  </pic:blipFill>
                  <pic:spPr>
                    <a:xfrm>
                      <a:off x="0" y="0"/>
                      <a:ext cx="5943600" cy="3123565"/>
                    </a:xfrm>
                    <a:prstGeom prst="rect">
                      <a:avLst/>
                    </a:prstGeom>
                  </pic:spPr>
                </pic:pic>
              </a:graphicData>
            </a:graphic>
          </wp:inline>
        </w:drawing>
      </w:r>
    </w:p>
    <w:p w14:paraId="47055A20" w14:textId="3781042E" w:rsidR="007E5522" w:rsidRDefault="007E5522" w:rsidP="00D47738">
      <w:pPr>
        <w:rPr>
          <w:b/>
          <w:bCs/>
        </w:rPr>
      </w:pPr>
      <w:r>
        <w:rPr>
          <w:b/>
          <w:bCs/>
        </w:rPr>
        <w:t>TEST OK</w:t>
      </w:r>
    </w:p>
    <w:p w14:paraId="2E664C8B" w14:textId="77777777" w:rsidR="007E5522" w:rsidRPr="007E5522" w:rsidRDefault="007E5522" w:rsidP="00D47738">
      <w:pPr>
        <w:rPr>
          <w:b/>
          <w:bCs/>
        </w:rPr>
      </w:pPr>
    </w:p>
    <w:p w14:paraId="3242E06C" w14:textId="1A01DEFA" w:rsidR="00EE6D08" w:rsidRDefault="00EE6D08" w:rsidP="00EE6D08">
      <w:pPr>
        <w:pStyle w:val="Heading2"/>
        <w:rPr>
          <w:noProof/>
        </w:rPr>
      </w:pPr>
      <w:bookmarkStart w:id="12" w:name="_Toc199511754"/>
      <w:r>
        <w:rPr>
          <w:noProof/>
        </w:rPr>
        <w:lastRenderedPageBreak/>
        <w:t>Test Set II: Out of Memory Error is not displayed</w:t>
      </w:r>
      <w:bookmarkEnd w:id="12"/>
      <w:r>
        <w:rPr>
          <w:noProof/>
        </w:rPr>
        <w:t xml:space="preserve"> </w:t>
      </w:r>
    </w:p>
    <w:p w14:paraId="771B7841" w14:textId="48EB3354" w:rsidR="00EE6D08" w:rsidRPr="002E7C25" w:rsidRDefault="00EE6D08" w:rsidP="00EE6D08">
      <w:pPr>
        <w:pStyle w:val="Heading3"/>
      </w:pPr>
      <w:bookmarkStart w:id="13" w:name="_Toc199511755"/>
      <w:r>
        <w:t>Test Case 1: Customer Switchboard Load All Customers</w:t>
      </w:r>
      <w:bookmarkEnd w:id="13"/>
    </w:p>
    <w:p w14:paraId="3C69D7CF" w14:textId="404BC259" w:rsidR="00EE6D08" w:rsidRDefault="00EE6D08" w:rsidP="00EE6D08">
      <w:r>
        <w:t>Step 1) Open the Switchboard</w:t>
      </w:r>
    </w:p>
    <w:p w14:paraId="58D6E2CC" w14:textId="6DEA0C4F" w:rsidR="00EE6D08" w:rsidRDefault="00C2513D" w:rsidP="00EE6D08">
      <w:r>
        <w:rPr>
          <w:noProof/>
        </w:rPr>
        <w:drawing>
          <wp:inline distT="0" distB="0" distL="0" distR="0" wp14:anchorId="46E72351" wp14:editId="3187E3E3">
            <wp:extent cx="5608320" cy="3508795"/>
            <wp:effectExtent l="0" t="0" r="0" b="0"/>
            <wp:docPr id="1317978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7823" name="Picture 1" descr="A screenshot of a computer&#10;&#10;AI-generated content may be incorrect."/>
                    <pic:cNvPicPr/>
                  </pic:nvPicPr>
                  <pic:blipFill>
                    <a:blip r:embed="rId19"/>
                    <a:stretch>
                      <a:fillRect/>
                    </a:stretch>
                  </pic:blipFill>
                  <pic:spPr>
                    <a:xfrm>
                      <a:off x="0" y="0"/>
                      <a:ext cx="5611346" cy="3510688"/>
                    </a:xfrm>
                    <a:prstGeom prst="rect">
                      <a:avLst/>
                    </a:prstGeom>
                  </pic:spPr>
                </pic:pic>
              </a:graphicData>
            </a:graphic>
          </wp:inline>
        </w:drawing>
      </w:r>
    </w:p>
    <w:p w14:paraId="28BF7106" w14:textId="7A233CEE" w:rsidR="00EE6D08" w:rsidRDefault="00EE6D08" w:rsidP="00EE6D08">
      <w:r>
        <w:t xml:space="preserve">Step 2) Uncheck the only active customers to be </w:t>
      </w:r>
      <w:proofErr w:type="gramStart"/>
      <w:r>
        <w:t>shown</w:t>
      </w:r>
      <w:proofErr w:type="gramEnd"/>
      <w:r>
        <w:t xml:space="preserve"> checkbox and press Load All</w:t>
      </w:r>
    </w:p>
    <w:p w14:paraId="6510700E" w14:textId="52AF3B6E" w:rsidR="00EE6D08" w:rsidRDefault="00C2513D" w:rsidP="00EE6D08">
      <w:r>
        <w:rPr>
          <w:noProof/>
        </w:rPr>
        <w:drawing>
          <wp:inline distT="0" distB="0" distL="0" distR="0" wp14:anchorId="0B75C86A" wp14:editId="6EAF35C8">
            <wp:extent cx="5623560" cy="3372934"/>
            <wp:effectExtent l="0" t="0" r="0" b="0"/>
            <wp:docPr id="10951337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13379" name="Picture 1" descr="A screenshot of a computer&#10;&#10;AI-generated content may be incorrect."/>
                    <pic:cNvPicPr/>
                  </pic:nvPicPr>
                  <pic:blipFill>
                    <a:blip r:embed="rId20"/>
                    <a:stretch>
                      <a:fillRect/>
                    </a:stretch>
                  </pic:blipFill>
                  <pic:spPr>
                    <a:xfrm>
                      <a:off x="0" y="0"/>
                      <a:ext cx="5629556" cy="3376530"/>
                    </a:xfrm>
                    <a:prstGeom prst="rect">
                      <a:avLst/>
                    </a:prstGeom>
                  </pic:spPr>
                </pic:pic>
              </a:graphicData>
            </a:graphic>
          </wp:inline>
        </w:drawing>
      </w:r>
    </w:p>
    <w:p w14:paraId="3963733F" w14:textId="16AAA219" w:rsidR="00EE6D08" w:rsidRDefault="00EE6D08" w:rsidP="00EE6D08">
      <w:r>
        <w:lastRenderedPageBreak/>
        <w:t xml:space="preserve">Step 3) All records are </w:t>
      </w:r>
      <w:proofErr w:type="gramStart"/>
      <w:r>
        <w:t>loaded</w:t>
      </w:r>
      <w:proofErr w:type="gramEnd"/>
      <w:r>
        <w:t xml:space="preserve"> and no error is displayed</w:t>
      </w:r>
    </w:p>
    <w:p w14:paraId="27EF1C1F" w14:textId="69D04B48" w:rsidR="00EE6D08" w:rsidRDefault="00C2513D" w:rsidP="00EE6D08">
      <w:r>
        <w:rPr>
          <w:noProof/>
        </w:rPr>
        <w:drawing>
          <wp:inline distT="0" distB="0" distL="0" distR="0" wp14:anchorId="76E4FE91" wp14:editId="1BD68AA5">
            <wp:extent cx="5943600" cy="3718560"/>
            <wp:effectExtent l="0" t="0" r="0" b="0"/>
            <wp:docPr id="176051723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517239" name="Picture 1" descr="A screenshot of a computer&#10;&#10;AI-generated content may be incorrect."/>
                    <pic:cNvPicPr/>
                  </pic:nvPicPr>
                  <pic:blipFill>
                    <a:blip r:embed="rId21"/>
                    <a:stretch>
                      <a:fillRect/>
                    </a:stretch>
                  </pic:blipFill>
                  <pic:spPr>
                    <a:xfrm>
                      <a:off x="0" y="0"/>
                      <a:ext cx="5943600" cy="3718560"/>
                    </a:xfrm>
                    <a:prstGeom prst="rect">
                      <a:avLst/>
                    </a:prstGeom>
                  </pic:spPr>
                </pic:pic>
              </a:graphicData>
            </a:graphic>
          </wp:inline>
        </w:drawing>
      </w:r>
    </w:p>
    <w:p w14:paraId="7DB212DC" w14:textId="0B2FED75" w:rsidR="00EE6D08" w:rsidRDefault="00EE6D08" w:rsidP="00EE6D08">
      <w:pPr>
        <w:rPr>
          <w:b/>
          <w:bCs/>
        </w:rPr>
      </w:pPr>
      <w:r>
        <w:rPr>
          <w:b/>
          <w:bCs/>
        </w:rPr>
        <w:t>TEST OK</w:t>
      </w:r>
    </w:p>
    <w:p w14:paraId="2001E03B" w14:textId="77777777" w:rsidR="00EE6D08" w:rsidRDefault="00EE6D08" w:rsidP="00EE6D08">
      <w:pPr>
        <w:rPr>
          <w:b/>
          <w:bCs/>
        </w:rPr>
      </w:pPr>
    </w:p>
    <w:p w14:paraId="2453700F" w14:textId="77777777" w:rsidR="00EE6D08" w:rsidRPr="002E7C25" w:rsidRDefault="00EE6D08" w:rsidP="00D47738">
      <w:pPr>
        <w:rPr>
          <w:b/>
          <w:bCs/>
          <w:szCs w:val="24"/>
        </w:rPr>
      </w:pPr>
    </w:p>
    <w:sectPr w:rsidR="00EE6D08" w:rsidRPr="002E7C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46E32"/>
    <w:multiLevelType w:val="hybridMultilevel"/>
    <w:tmpl w:val="000631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B31E23"/>
    <w:multiLevelType w:val="hybridMultilevel"/>
    <w:tmpl w:val="0986C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122C2"/>
    <w:multiLevelType w:val="multilevel"/>
    <w:tmpl w:val="63529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4D4F23"/>
    <w:multiLevelType w:val="multilevel"/>
    <w:tmpl w:val="75A49772"/>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B552536"/>
    <w:multiLevelType w:val="hybridMultilevel"/>
    <w:tmpl w:val="F15AB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2A2BF2"/>
    <w:multiLevelType w:val="hybridMultilevel"/>
    <w:tmpl w:val="F2508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FB75FB"/>
    <w:multiLevelType w:val="hybridMultilevel"/>
    <w:tmpl w:val="2CCE5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1B3502"/>
    <w:multiLevelType w:val="hybridMultilevel"/>
    <w:tmpl w:val="AD68E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AD0106"/>
    <w:multiLevelType w:val="hybridMultilevel"/>
    <w:tmpl w:val="17427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B83357"/>
    <w:multiLevelType w:val="hybridMultilevel"/>
    <w:tmpl w:val="EA28C5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C3473B"/>
    <w:multiLevelType w:val="hybridMultilevel"/>
    <w:tmpl w:val="B93E3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1B11E4"/>
    <w:multiLevelType w:val="multilevel"/>
    <w:tmpl w:val="1430FD1E"/>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b w:val="0"/>
        <w:sz w:val="24"/>
      </w:rPr>
    </w:lvl>
    <w:lvl w:ilvl="2">
      <w:start w:val="1"/>
      <w:numFmt w:val="decimal"/>
      <w:isLgl/>
      <w:lvlText w:val="%1.%2.%3."/>
      <w:lvlJc w:val="left"/>
      <w:pPr>
        <w:ind w:left="1080" w:hanging="720"/>
      </w:pPr>
      <w:rPr>
        <w:rFonts w:hint="default"/>
        <w:b w:val="0"/>
        <w:sz w:val="24"/>
      </w:rPr>
    </w:lvl>
    <w:lvl w:ilvl="3">
      <w:start w:val="1"/>
      <w:numFmt w:val="decimal"/>
      <w:isLgl/>
      <w:lvlText w:val="%1.%2.%3.%4."/>
      <w:lvlJc w:val="left"/>
      <w:pPr>
        <w:ind w:left="1080" w:hanging="720"/>
      </w:pPr>
      <w:rPr>
        <w:rFonts w:hint="default"/>
        <w:b w:val="0"/>
        <w:sz w:val="24"/>
      </w:rPr>
    </w:lvl>
    <w:lvl w:ilvl="4">
      <w:start w:val="1"/>
      <w:numFmt w:val="decimal"/>
      <w:isLgl/>
      <w:lvlText w:val="%1.%2.%3.%4.%5."/>
      <w:lvlJc w:val="left"/>
      <w:pPr>
        <w:ind w:left="1440" w:hanging="1080"/>
      </w:pPr>
      <w:rPr>
        <w:rFonts w:hint="default"/>
        <w:b w:val="0"/>
        <w:sz w:val="24"/>
      </w:rPr>
    </w:lvl>
    <w:lvl w:ilvl="5">
      <w:start w:val="1"/>
      <w:numFmt w:val="decimal"/>
      <w:isLgl/>
      <w:lvlText w:val="%1.%2.%3.%4.%5.%6."/>
      <w:lvlJc w:val="left"/>
      <w:pPr>
        <w:ind w:left="1440" w:hanging="1080"/>
      </w:pPr>
      <w:rPr>
        <w:rFonts w:hint="default"/>
        <w:b w:val="0"/>
        <w:sz w:val="24"/>
      </w:rPr>
    </w:lvl>
    <w:lvl w:ilvl="6">
      <w:start w:val="1"/>
      <w:numFmt w:val="decimal"/>
      <w:isLgl/>
      <w:lvlText w:val="%1.%2.%3.%4.%5.%6.%7."/>
      <w:lvlJc w:val="left"/>
      <w:pPr>
        <w:ind w:left="1440" w:hanging="1080"/>
      </w:pPr>
      <w:rPr>
        <w:rFonts w:hint="default"/>
        <w:b w:val="0"/>
        <w:sz w:val="24"/>
      </w:rPr>
    </w:lvl>
    <w:lvl w:ilvl="7">
      <w:start w:val="1"/>
      <w:numFmt w:val="decimal"/>
      <w:isLgl/>
      <w:lvlText w:val="%1.%2.%3.%4.%5.%6.%7.%8."/>
      <w:lvlJc w:val="left"/>
      <w:pPr>
        <w:ind w:left="1800" w:hanging="1440"/>
      </w:pPr>
      <w:rPr>
        <w:rFonts w:hint="default"/>
        <w:b w:val="0"/>
        <w:sz w:val="24"/>
      </w:rPr>
    </w:lvl>
    <w:lvl w:ilvl="8">
      <w:start w:val="1"/>
      <w:numFmt w:val="decimal"/>
      <w:isLgl/>
      <w:lvlText w:val="%1.%2.%3.%4.%5.%6.%7.%8.%9."/>
      <w:lvlJc w:val="left"/>
      <w:pPr>
        <w:ind w:left="1800" w:hanging="1440"/>
      </w:pPr>
      <w:rPr>
        <w:rFonts w:hint="default"/>
        <w:b w:val="0"/>
        <w:sz w:val="24"/>
      </w:rPr>
    </w:lvl>
  </w:abstractNum>
  <w:abstractNum w:abstractNumId="12" w15:restartNumberingAfterBreak="0">
    <w:nsid w:val="5FBC6A5E"/>
    <w:multiLevelType w:val="hybridMultilevel"/>
    <w:tmpl w:val="CC345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886708"/>
    <w:multiLevelType w:val="hybridMultilevel"/>
    <w:tmpl w:val="B9AA4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8C7978"/>
    <w:multiLevelType w:val="hybridMultilevel"/>
    <w:tmpl w:val="29169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BE006A"/>
    <w:multiLevelType w:val="hybridMultilevel"/>
    <w:tmpl w:val="93FA5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DC68E3"/>
    <w:multiLevelType w:val="multilevel"/>
    <w:tmpl w:val="8C8A1EBC"/>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333653122">
    <w:abstractNumId w:val="12"/>
  </w:num>
  <w:num w:numId="2" w16cid:durableId="640572534">
    <w:abstractNumId w:val="0"/>
  </w:num>
  <w:num w:numId="3" w16cid:durableId="1898007121">
    <w:abstractNumId w:val="11"/>
  </w:num>
  <w:num w:numId="4" w16cid:durableId="742142209">
    <w:abstractNumId w:val="3"/>
  </w:num>
  <w:num w:numId="5" w16cid:durableId="217785529">
    <w:abstractNumId w:val="16"/>
  </w:num>
  <w:num w:numId="6" w16cid:durableId="1678270172">
    <w:abstractNumId w:val="5"/>
  </w:num>
  <w:num w:numId="7" w16cid:durableId="891237307">
    <w:abstractNumId w:val="13"/>
  </w:num>
  <w:num w:numId="8" w16cid:durableId="804934183">
    <w:abstractNumId w:val="9"/>
  </w:num>
  <w:num w:numId="9" w16cid:durableId="474295421">
    <w:abstractNumId w:val="6"/>
  </w:num>
  <w:num w:numId="10" w16cid:durableId="1547794467">
    <w:abstractNumId w:val="15"/>
  </w:num>
  <w:num w:numId="11" w16cid:durableId="2075928840">
    <w:abstractNumId w:val="10"/>
  </w:num>
  <w:num w:numId="12" w16cid:durableId="1409310112">
    <w:abstractNumId w:val="1"/>
  </w:num>
  <w:num w:numId="13" w16cid:durableId="531310297">
    <w:abstractNumId w:val="14"/>
  </w:num>
  <w:num w:numId="14" w16cid:durableId="403141180">
    <w:abstractNumId w:val="2"/>
  </w:num>
  <w:num w:numId="15" w16cid:durableId="1596672029">
    <w:abstractNumId w:val="7"/>
  </w:num>
  <w:num w:numId="16" w16cid:durableId="1548177920">
    <w:abstractNumId w:val="8"/>
  </w:num>
  <w:num w:numId="17" w16cid:durableId="11248890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522"/>
    <w:rsid w:val="00026577"/>
    <w:rsid w:val="00033E06"/>
    <w:rsid w:val="0007286E"/>
    <w:rsid w:val="00076E7F"/>
    <w:rsid w:val="000818BC"/>
    <w:rsid w:val="00082868"/>
    <w:rsid w:val="00082C07"/>
    <w:rsid w:val="0009305F"/>
    <w:rsid w:val="000A1CD1"/>
    <w:rsid w:val="000B44D9"/>
    <w:rsid w:val="000B55D5"/>
    <w:rsid w:val="000C516E"/>
    <w:rsid w:val="000D7F40"/>
    <w:rsid w:val="000E2E4C"/>
    <w:rsid w:val="001424F2"/>
    <w:rsid w:val="001559EB"/>
    <w:rsid w:val="001615AE"/>
    <w:rsid w:val="00177F6B"/>
    <w:rsid w:val="00191780"/>
    <w:rsid w:val="001A3EC6"/>
    <w:rsid w:val="001B7224"/>
    <w:rsid w:val="001D027E"/>
    <w:rsid w:val="001D1870"/>
    <w:rsid w:val="001F1019"/>
    <w:rsid w:val="001F42DE"/>
    <w:rsid w:val="00200682"/>
    <w:rsid w:val="00202C8C"/>
    <w:rsid w:val="002176F3"/>
    <w:rsid w:val="002360DB"/>
    <w:rsid w:val="0025076D"/>
    <w:rsid w:val="00251F5E"/>
    <w:rsid w:val="0025623D"/>
    <w:rsid w:val="00262E34"/>
    <w:rsid w:val="00266459"/>
    <w:rsid w:val="00275B8B"/>
    <w:rsid w:val="00277132"/>
    <w:rsid w:val="0029318D"/>
    <w:rsid w:val="002942B2"/>
    <w:rsid w:val="002960A4"/>
    <w:rsid w:val="002A008B"/>
    <w:rsid w:val="002A6782"/>
    <w:rsid w:val="002B0FE6"/>
    <w:rsid w:val="002C3E8C"/>
    <w:rsid w:val="002C691A"/>
    <w:rsid w:val="002D5D9D"/>
    <w:rsid w:val="002E77A3"/>
    <w:rsid w:val="002E7C25"/>
    <w:rsid w:val="00315122"/>
    <w:rsid w:val="00317065"/>
    <w:rsid w:val="003941F2"/>
    <w:rsid w:val="003D4C6C"/>
    <w:rsid w:val="003D69EC"/>
    <w:rsid w:val="003F2956"/>
    <w:rsid w:val="003F570C"/>
    <w:rsid w:val="00401C08"/>
    <w:rsid w:val="00402580"/>
    <w:rsid w:val="004045BC"/>
    <w:rsid w:val="00404D91"/>
    <w:rsid w:val="00406125"/>
    <w:rsid w:val="00406F4C"/>
    <w:rsid w:val="00423875"/>
    <w:rsid w:val="0043052B"/>
    <w:rsid w:val="00437E09"/>
    <w:rsid w:val="00466FD3"/>
    <w:rsid w:val="004752E6"/>
    <w:rsid w:val="004777A2"/>
    <w:rsid w:val="004A7EEE"/>
    <w:rsid w:val="004C5C3D"/>
    <w:rsid w:val="004D289B"/>
    <w:rsid w:val="004D5206"/>
    <w:rsid w:val="004E0BB3"/>
    <w:rsid w:val="004E5107"/>
    <w:rsid w:val="004E7563"/>
    <w:rsid w:val="00500320"/>
    <w:rsid w:val="005145EA"/>
    <w:rsid w:val="00523CB7"/>
    <w:rsid w:val="00533201"/>
    <w:rsid w:val="00534A2D"/>
    <w:rsid w:val="00565338"/>
    <w:rsid w:val="00565588"/>
    <w:rsid w:val="005819E3"/>
    <w:rsid w:val="00584F21"/>
    <w:rsid w:val="0059511C"/>
    <w:rsid w:val="005A1100"/>
    <w:rsid w:val="005A5A87"/>
    <w:rsid w:val="005B00EB"/>
    <w:rsid w:val="005C2562"/>
    <w:rsid w:val="005C34E3"/>
    <w:rsid w:val="005D192E"/>
    <w:rsid w:val="005D22D6"/>
    <w:rsid w:val="005E3670"/>
    <w:rsid w:val="005E3CF3"/>
    <w:rsid w:val="005E41C0"/>
    <w:rsid w:val="0060209E"/>
    <w:rsid w:val="00611897"/>
    <w:rsid w:val="0064207A"/>
    <w:rsid w:val="00642355"/>
    <w:rsid w:val="006424D1"/>
    <w:rsid w:val="006637A5"/>
    <w:rsid w:val="00675769"/>
    <w:rsid w:val="00683759"/>
    <w:rsid w:val="006A1FDE"/>
    <w:rsid w:val="006B3D2D"/>
    <w:rsid w:val="006B4BCA"/>
    <w:rsid w:val="006C1E01"/>
    <w:rsid w:val="006C284F"/>
    <w:rsid w:val="006D1FFF"/>
    <w:rsid w:val="006D6147"/>
    <w:rsid w:val="006E30A4"/>
    <w:rsid w:val="00734463"/>
    <w:rsid w:val="007373E3"/>
    <w:rsid w:val="00741A82"/>
    <w:rsid w:val="00754198"/>
    <w:rsid w:val="007606F6"/>
    <w:rsid w:val="00773F90"/>
    <w:rsid w:val="00776988"/>
    <w:rsid w:val="007806C0"/>
    <w:rsid w:val="00791E90"/>
    <w:rsid w:val="00796246"/>
    <w:rsid w:val="007A425C"/>
    <w:rsid w:val="007C5DAF"/>
    <w:rsid w:val="007C6251"/>
    <w:rsid w:val="007C63A6"/>
    <w:rsid w:val="007C67A9"/>
    <w:rsid w:val="007D4965"/>
    <w:rsid w:val="007E13B8"/>
    <w:rsid w:val="007E5522"/>
    <w:rsid w:val="007F21FC"/>
    <w:rsid w:val="007F6075"/>
    <w:rsid w:val="0080792F"/>
    <w:rsid w:val="008300A3"/>
    <w:rsid w:val="00842A21"/>
    <w:rsid w:val="00845093"/>
    <w:rsid w:val="008450A1"/>
    <w:rsid w:val="0087289D"/>
    <w:rsid w:val="008736EC"/>
    <w:rsid w:val="008930DA"/>
    <w:rsid w:val="008A06B4"/>
    <w:rsid w:val="008A7813"/>
    <w:rsid w:val="008B24AD"/>
    <w:rsid w:val="008B5382"/>
    <w:rsid w:val="008B7943"/>
    <w:rsid w:val="008D30C1"/>
    <w:rsid w:val="008E4D84"/>
    <w:rsid w:val="008F3C11"/>
    <w:rsid w:val="008F6107"/>
    <w:rsid w:val="0092581F"/>
    <w:rsid w:val="00927847"/>
    <w:rsid w:val="009316F2"/>
    <w:rsid w:val="00936477"/>
    <w:rsid w:val="00937F3B"/>
    <w:rsid w:val="009411FE"/>
    <w:rsid w:val="0094227F"/>
    <w:rsid w:val="00963EB6"/>
    <w:rsid w:val="009778A9"/>
    <w:rsid w:val="0098695A"/>
    <w:rsid w:val="009A0C46"/>
    <w:rsid w:val="009A4E85"/>
    <w:rsid w:val="009B000F"/>
    <w:rsid w:val="009B2618"/>
    <w:rsid w:val="009E6B9B"/>
    <w:rsid w:val="009E739C"/>
    <w:rsid w:val="009E75F7"/>
    <w:rsid w:val="00A055DA"/>
    <w:rsid w:val="00A168DC"/>
    <w:rsid w:val="00A216D2"/>
    <w:rsid w:val="00A273E3"/>
    <w:rsid w:val="00A36349"/>
    <w:rsid w:val="00A605C5"/>
    <w:rsid w:val="00A61F16"/>
    <w:rsid w:val="00A63005"/>
    <w:rsid w:val="00A66BEC"/>
    <w:rsid w:val="00A70F8E"/>
    <w:rsid w:val="00A72164"/>
    <w:rsid w:val="00A7417D"/>
    <w:rsid w:val="00A84A88"/>
    <w:rsid w:val="00A87D8D"/>
    <w:rsid w:val="00A92F69"/>
    <w:rsid w:val="00A93C49"/>
    <w:rsid w:val="00AA243B"/>
    <w:rsid w:val="00AA447B"/>
    <w:rsid w:val="00AE39F6"/>
    <w:rsid w:val="00B03223"/>
    <w:rsid w:val="00B0482B"/>
    <w:rsid w:val="00B13640"/>
    <w:rsid w:val="00B15A36"/>
    <w:rsid w:val="00B2204A"/>
    <w:rsid w:val="00B42ED7"/>
    <w:rsid w:val="00B46C6B"/>
    <w:rsid w:val="00B5643C"/>
    <w:rsid w:val="00B76893"/>
    <w:rsid w:val="00B85C16"/>
    <w:rsid w:val="00B97D9F"/>
    <w:rsid w:val="00BA5325"/>
    <w:rsid w:val="00BB2882"/>
    <w:rsid w:val="00BB3DF6"/>
    <w:rsid w:val="00BC6312"/>
    <w:rsid w:val="00BD2E3B"/>
    <w:rsid w:val="00BE0732"/>
    <w:rsid w:val="00BF1E4E"/>
    <w:rsid w:val="00C1346E"/>
    <w:rsid w:val="00C2244E"/>
    <w:rsid w:val="00C2513D"/>
    <w:rsid w:val="00C43510"/>
    <w:rsid w:val="00C4473D"/>
    <w:rsid w:val="00C46476"/>
    <w:rsid w:val="00C51660"/>
    <w:rsid w:val="00C52AA9"/>
    <w:rsid w:val="00C536F1"/>
    <w:rsid w:val="00C60312"/>
    <w:rsid w:val="00C62496"/>
    <w:rsid w:val="00C64DA4"/>
    <w:rsid w:val="00C6627A"/>
    <w:rsid w:val="00C72436"/>
    <w:rsid w:val="00C76C5C"/>
    <w:rsid w:val="00C90A09"/>
    <w:rsid w:val="00CA39F2"/>
    <w:rsid w:val="00CA7E5C"/>
    <w:rsid w:val="00CB5B32"/>
    <w:rsid w:val="00CD718B"/>
    <w:rsid w:val="00CF5C1F"/>
    <w:rsid w:val="00D03E55"/>
    <w:rsid w:val="00D151AA"/>
    <w:rsid w:val="00D20FBB"/>
    <w:rsid w:val="00D25D82"/>
    <w:rsid w:val="00D409A1"/>
    <w:rsid w:val="00D47738"/>
    <w:rsid w:val="00D61985"/>
    <w:rsid w:val="00D67144"/>
    <w:rsid w:val="00D76056"/>
    <w:rsid w:val="00D77A20"/>
    <w:rsid w:val="00D81359"/>
    <w:rsid w:val="00D8415D"/>
    <w:rsid w:val="00D97CAC"/>
    <w:rsid w:val="00DA6037"/>
    <w:rsid w:val="00DA6620"/>
    <w:rsid w:val="00DB0AF3"/>
    <w:rsid w:val="00DB1A74"/>
    <w:rsid w:val="00DB4C2B"/>
    <w:rsid w:val="00DB7EF2"/>
    <w:rsid w:val="00DD4D26"/>
    <w:rsid w:val="00DE52FD"/>
    <w:rsid w:val="00DF61DD"/>
    <w:rsid w:val="00DF6C89"/>
    <w:rsid w:val="00E135CD"/>
    <w:rsid w:val="00E271B9"/>
    <w:rsid w:val="00E309AB"/>
    <w:rsid w:val="00E376E6"/>
    <w:rsid w:val="00E64A69"/>
    <w:rsid w:val="00E6624D"/>
    <w:rsid w:val="00E841EA"/>
    <w:rsid w:val="00E94CC9"/>
    <w:rsid w:val="00EB43A2"/>
    <w:rsid w:val="00EC3AA1"/>
    <w:rsid w:val="00EC5012"/>
    <w:rsid w:val="00EE6D08"/>
    <w:rsid w:val="00EF5EE3"/>
    <w:rsid w:val="00EF6908"/>
    <w:rsid w:val="00EF7C4B"/>
    <w:rsid w:val="00F220B0"/>
    <w:rsid w:val="00F235C4"/>
    <w:rsid w:val="00F2573D"/>
    <w:rsid w:val="00F34A86"/>
    <w:rsid w:val="00F53537"/>
    <w:rsid w:val="00F77ECE"/>
    <w:rsid w:val="00F80E59"/>
    <w:rsid w:val="00F877FC"/>
    <w:rsid w:val="00F878EA"/>
    <w:rsid w:val="00F95B36"/>
    <w:rsid w:val="00FA1119"/>
    <w:rsid w:val="00FA2522"/>
    <w:rsid w:val="00FB3520"/>
    <w:rsid w:val="00FB59D9"/>
    <w:rsid w:val="00FD5664"/>
    <w:rsid w:val="00FD7F1E"/>
    <w:rsid w:val="00FE65D9"/>
    <w:rsid w:val="00FF189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45FB3"/>
  <w15:chartTrackingRefBased/>
  <w15:docId w15:val="{5790EF65-4EE4-4842-A4AE-96CA2038F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EE3"/>
  </w:style>
  <w:style w:type="paragraph" w:styleId="Heading1">
    <w:name w:val="heading 1"/>
    <w:basedOn w:val="Normal"/>
    <w:next w:val="Normal"/>
    <w:link w:val="Heading1Char"/>
    <w:uiPriority w:val="9"/>
    <w:qFormat/>
    <w:rsid w:val="006B3D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271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A252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570C"/>
    <w:pPr>
      <w:ind w:left="720"/>
      <w:contextualSpacing/>
    </w:pPr>
  </w:style>
  <w:style w:type="character" w:customStyle="1" w:styleId="Heading1Char">
    <w:name w:val="Heading 1 Char"/>
    <w:basedOn w:val="DefaultParagraphFont"/>
    <w:link w:val="Heading1"/>
    <w:uiPriority w:val="9"/>
    <w:rsid w:val="006B3D2D"/>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E27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1">
    <w:name w:val="List Table 1 Light Accent 1"/>
    <w:basedOn w:val="TableNormal"/>
    <w:uiPriority w:val="46"/>
    <w:rsid w:val="00E271B9"/>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7Colorful-Accent1">
    <w:name w:val="Grid Table 7 Colorful Accent 1"/>
    <w:basedOn w:val="TableNormal"/>
    <w:uiPriority w:val="52"/>
    <w:rsid w:val="00E271B9"/>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4-Accent5">
    <w:name w:val="Grid Table 4 Accent 5"/>
    <w:basedOn w:val="TableNormal"/>
    <w:uiPriority w:val="49"/>
    <w:rsid w:val="00E271B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2Char">
    <w:name w:val="Heading 2 Char"/>
    <w:basedOn w:val="DefaultParagraphFont"/>
    <w:link w:val="Heading2"/>
    <w:uiPriority w:val="9"/>
    <w:rsid w:val="00E271B9"/>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033E06"/>
    <w:pPr>
      <w:outlineLvl w:val="9"/>
    </w:pPr>
  </w:style>
  <w:style w:type="paragraph" w:styleId="TOC1">
    <w:name w:val="toc 1"/>
    <w:basedOn w:val="Normal"/>
    <w:next w:val="Normal"/>
    <w:autoRedefine/>
    <w:uiPriority w:val="39"/>
    <w:unhideWhenUsed/>
    <w:rsid w:val="00033E06"/>
    <w:pPr>
      <w:spacing w:after="100"/>
    </w:pPr>
  </w:style>
  <w:style w:type="paragraph" w:styleId="TOC2">
    <w:name w:val="toc 2"/>
    <w:basedOn w:val="Normal"/>
    <w:next w:val="Normal"/>
    <w:autoRedefine/>
    <w:uiPriority w:val="39"/>
    <w:unhideWhenUsed/>
    <w:rsid w:val="00033E06"/>
    <w:pPr>
      <w:spacing w:after="100"/>
      <w:ind w:left="220"/>
    </w:pPr>
  </w:style>
  <w:style w:type="character" w:styleId="Hyperlink">
    <w:name w:val="Hyperlink"/>
    <w:basedOn w:val="DefaultParagraphFont"/>
    <w:uiPriority w:val="99"/>
    <w:unhideWhenUsed/>
    <w:rsid w:val="00033E06"/>
    <w:rPr>
      <w:color w:val="0563C1" w:themeColor="hyperlink"/>
      <w:u w:val="single"/>
    </w:rPr>
  </w:style>
  <w:style w:type="character" w:styleId="UnresolvedMention">
    <w:name w:val="Unresolved Mention"/>
    <w:basedOn w:val="DefaultParagraphFont"/>
    <w:uiPriority w:val="99"/>
    <w:semiHidden/>
    <w:unhideWhenUsed/>
    <w:rsid w:val="00773F90"/>
    <w:rPr>
      <w:color w:val="605E5C"/>
      <w:shd w:val="clear" w:color="auto" w:fill="E1DFDD"/>
    </w:rPr>
  </w:style>
  <w:style w:type="character" w:styleId="FollowedHyperlink">
    <w:name w:val="FollowedHyperlink"/>
    <w:basedOn w:val="DefaultParagraphFont"/>
    <w:uiPriority w:val="99"/>
    <w:semiHidden/>
    <w:unhideWhenUsed/>
    <w:rsid w:val="00DB7EF2"/>
    <w:rPr>
      <w:color w:val="954F72" w:themeColor="followedHyperlink"/>
      <w:u w:val="single"/>
    </w:rPr>
  </w:style>
  <w:style w:type="character" w:customStyle="1" w:styleId="Heading3Char">
    <w:name w:val="Heading 3 Char"/>
    <w:basedOn w:val="DefaultParagraphFont"/>
    <w:link w:val="Heading3"/>
    <w:uiPriority w:val="9"/>
    <w:rsid w:val="00FA2522"/>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FA2522"/>
    <w:pPr>
      <w:spacing w:after="100"/>
      <w:ind w:left="440"/>
    </w:pPr>
  </w:style>
  <w:style w:type="paragraph" w:styleId="NoSpacing">
    <w:name w:val="No Spacing"/>
    <w:uiPriority w:val="1"/>
    <w:qFormat/>
    <w:rsid w:val="006C284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168929">
      <w:bodyDiv w:val="1"/>
      <w:marLeft w:val="0"/>
      <w:marRight w:val="0"/>
      <w:marTop w:val="0"/>
      <w:marBottom w:val="0"/>
      <w:divBdr>
        <w:top w:val="none" w:sz="0" w:space="0" w:color="auto"/>
        <w:left w:val="none" w:sz="0" w:space="0" w:color="auto"/>
        <w:bottom w:val="none" w:sz="0" w:space="0" w:color="auto"/>
        <w:right w:val="none" w:sz="0" w:space="0" w:color="auto"/>
      </w:divBdr>
    </w:div>
    <w:div w:id="738596310">
      <w:bodyDiv w:val="1"/>
      <w:marLeft w:val="0"/>
      <w:marRight w:val="0"/>
      <w:marTop w:val="0"/>
      <w:marBottom w:val="0"/>
      <w:divBdr>
        <w:top w:val="none" w:sz="0" w:space="0" w:color="auto"/>
        <w:left w:val="none" w:sz="0" w:space="0" w:color="auto"/>
        <w:bottom w:val="none" w:sz="0" w:space="0" w:color="auto"/>
        <w:right w:val="none" w:sz="0" w:space="0" w:color="auto"/>
      </w:divBdr>
    </w:div>
    <w:div w:id="750126786">
      <w:bodyDiv w:val="1"/>
      <w:marLeft w:val="0"/>
      <w:marRight w:val="0"/>
      <w:marTop w:val="0"/>
      <w:marBottom w:val="0"/>
      <w:divBdr>
        <w:top w:val="none" w:sz="0" w:space="0" w:color="auto"/>
        <w:left w:val="none" w:sz="0" w:space="0" w:color="auto"/>
        <w:bottom w:val="none" w:sz="0" w:space="0" w:color="auto"/>
        <w:right w:val="none" w:sz="0" w:space="0" w:color="auto"/>
      </w:divBdr>
      <w:divsChild>
        <w:div w:id="1280840923">
          <w:marLeft w:val="0"/>
          <w:marRight w:val="0"/>
          <w:marTop w:val="0"/>
          <w:marBottom w:val="0"/>
          <w:divBdr>
            <w:top w:val="none" w:sz="0" w:space="0" w:color="auto"/>
            <w:left w:val="none" w:sz="0" w:space="0" w:color="auto"/>
            <w:bottom w:val="none" w:sz="0" w:space="0" w:color="auto"/>
            <w:right w:val="none" w:sz="0" w:space="0" w:color="auto"/>
          </w:divBdr>
          <w:divsChild>
            <w:div w:id="135018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39869">
      <w:bodyDiv w:val="1"/>
      <w:marLeft w:val="0"/>
      <w:marRight w:val="0"/>
      <w:marTop w:val="0"/>
      <w:marBottom w:val="0"/>
      <w:divBdr>
        <w:top w:val="none" w:sz="0" w:space="0" w:color="auto"/>
        <w:left w:val="none" w:sz="0" w:space="0" w:color="auto"/>
        <w:bottom w:val="none" w:sz="0" w:space="0" w:color="auto"/>
        <w:right w:val="none" w:sz="0" w:space="0" w:color="auto"/>
      </w:divBdr>
      <w:divsChild>
        <w:div w:id="1390034099">
          <w:marLeft w:val="0"/>
          <w:marRight w:val="0"/>
          <w:marTop w:val="0"/>
          <w:marBottom w:val="0"/>
          <w:divBdr>
            <w:top w:val="none" w:sz="0" w:space="0" w:color="auto"/>
            <w:left w:val="none" w:sz="0" w:space="0" w:color="auto"/>
            <w:bottom w:val="none" w:sz="0" w:space="0" w:color="auto"/>
            <w:right w:val="none" w:sz="0" w:space="0" w:color="auto"/>
          </w:divBdr>
          <w:divsChild>
            <w:div w:id="6076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307392">
      <w:bodyDiv w:val="1"/>
      <w:marLeft w:val="0"/>
      <w:marRight w:val="0"/>
      <w:marTop w:val="0"/>
      <w:marBottom w:val="0"/>
      <w:divBdr>
        <w:top w:val="none" w:sz="0" w:space="0" w:color="auto"/>
        <w:left w:val="none" w:sz="0" w:space="0" w:color="auto"/>
        <w:bottom w:val="none" w:sz="0" w:space="0" w:color="auto"/>
        <w:right w:val="none" w:sz="0" w:space="0" w:color="auto"/>
      </w:divBdr>
    </w:div>
    <w:div w:id="974144312">
      <w:bodyDiv w:val="1"/>
      <w:marLeft w:val="0"/>
      <w:marRight w:val="0"/>
      <w:marTop w:val="0"/>
      <w:marBottom w:val="0"/>
      <w:divBdr>
        <w:top w:val="none" w:sz="0" w:space="0" w:color="auto"/>
        <w:left w:val="none" w:sz="0" w:space="0" w:color="auto"/>
        <w:bottom w:val="none" w:sz="0" w:space="0" w:color="auto"/>
        <w:right w:val="none" w:sz="0" w:space="0" w:color="auto"/>
      </w:divBdr>
    </w:div>
    <w:div w:id="1038042965">
      <w:bodyDiv w:val="1"/>
      <w:marLeft w:val="0"/>
      <w:marRight w:val="0"/>
      <w:marTop w:val="0"/>
      <w:marBottom w:val="0"/>
      <w:divBdr>
        <w:top w:val="none" w:sz="0" w:space="0" w:color="auto"/>
        <w:left w:val="none" w:sz="0" w:space="0" w:color="auto"/>
        <w:bottom w:val="none" w:sz="0" w:space="0" w:color="auto"/>
        <w:right w:val="none" w:sz="0" w:space="0" w:color="auto"/>
      </w:divBdr>
    </w:div>
    <w:div w:id="1206217380">
      <w:bodyDiv w:val="1"/>
      <w:marLeft w:val="0"/>
      <w:marRight w:val="0"/>
      <w:marTop w:val="0"/>
      <w:marBottom w:val="0"/>
      <w:divBdr>
        <w:top w:val="none" w:sz="0" w:space="0" w:color="auto"/>
        <w:left w:val="none" w:sz="0" w:space="0" w:color="auto"/>
        <w:bottom w:val="none" w:sz="0" w:space="0" w:color="auto"/>
        <w:right w:val="none" w:sz="0" w:space="0" w:color="auto"/>
      </w:divBdr>
      <w:divsChild>
        <w:div w:id="1851603116">
          <w:marLeft w:val="0"/>
          <w:marRight w:val="0"/>
          <w:marTop w:val="0"/>
          <w:marBottom w:val="0"/>
          <w:divBdr>
            <w:top w:val="none" w:sz="0" w:space="0" w:color="auto"/>
            <w:left w:val="none" w:sz="0" w:space="0" w:color="auto"/>
            <w:bottom w:val="none" w:sz="0" w:space="0" w:color="auto"/>
            <w:right w:val="none" w:sz="0" w:space="0" w:color="auto"/>
          </w:divBdr>
          <w:divsChild>
            <w:div w:id="166389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98400">
      <w:bodyDiv w:val="1"/>
      <w:marLeft w:val="0"/>
      <w:marRight w:val="0"/>
      <w:marTop w:val="0"/>
      <w:marBottom w:val="0"/>
      <w:divBdr>
        <w:top w:val="none" w:sz="0" w:space="0" w:color="auto"/>
        <w:left w:val="none" w:sz="0" w:space="0" w:color="auto"/>
        <w:bottom w:val="none" w:sz="0" w:space="0" w:color="auto"/>
        <w:right w:val="none" w:sz="0" w:space="0" w:color="auto"/>
      </w:divBdr>
      <w:divsChild>
        <w:div w:id="2055886596">
          <w:marLeft w:val="0"/>
          <w:marRight w:val="0"/>
          <w:marTop w:val="0"/>
          <w:marBottom w:val="0"/>
          <w:divBdr>
            <w:top w:val="none" w:sz="0" w:space="0" w:color="auto"/>
            <w:left w:val="none" w:sz="0" w:space="0" w:color="auto"/>
            <w:bottom w:val="none" w:sz="0" w:space="0" w:color="auto"/>
            <w:right w:val="none" w:sz="0" w:space="0" w:color="auto"/>
          </w:divBdr>
          <w:divsChild>
            <w:div w:id="136223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24474">
      <w:bodyDiv w:val="1"/>
      <w:marLeft w:val="0"/>
      <w:marRight w:val="0"/>
      <w:marTop w:val="0"/>
      <w:marBottom w:val="0"/>
      <w:divBdr>
        <w:top w:val="none" w:sz="0" w:space="0" w:color="auto"/>
        <w:left w:val="none" w:sz="0" w:space="0" w:color="auto"/>
        <w:bottom w:val="none" w:sz="0" w:space="0" w:color="auto"/>
        <w:right w:val="none" w:sz="0" w:space="0" w:color="auto"/>
      </w:divBdr>
    </w:div>
    <w:div w:id="1309749800">
      <w:bodyDiv w:val="1"/>
      <w:marLeft w:val="0"/>
      <w:marRight w:val="0"/>
      <w:marTop w:val="0"/>
      <w:marBottom w:val="0"/>
      <w:divBdr>
        <w:top w:val="none" w:sz="0" w:space="0" w:color="auto"/>
        <w:left w:val="none" w:sz="0" w:space="0" w:color="auto"/>
        <w:bottom w:val="none" w:sz="0" w:space="0" w:color="auto"/>
        <w:right w:val="none" w:sz="0" w:space="0" w:color="auto"/>
      </w:divBdr>
    </w:div>
    <w:div w:id="1715425242">
      <w:bodyDiv w:val="1"/>
      <w:marLeft w:val="0"/>
      <w:marRight w:val="0"/>
      <w:marTop w:val="0"/>
      <w:marBottom w:val="0"/>
      <w:divBdr>
        <w:top w:val="none" w:sz="0" w:space="0" w:color="auto"/>
        <w:left w:val="none" w:sz="0" w:space="0" w:color="auto"/>
        <w:bottom w:val="none" w:sz="0" w:space="0" w:color="auto"/>
        <w:right w:val="none" w:sz="0" w:space="0" w:color="auto"/>
      </w:divBdr>
    </w:div>
    <w:div w:id="1886061966">
      <w:bodyDiv w:val="1"/>
      <w:marLeft w:val="0"/>
      <w:marRight w:val="0"/>
      <w:marTop w:val="0"/>
      <w:marBottom w:val="0"/>
      <w:divBdr>
        <w:top w:val="none" w:sz="0" w:space="0" w:color="auto"/>
        <w:left w:val="none" w:sz="0" w:space="0" w:color="auto"/>
        <w:bottom w:val="none" w:sz="0" w:space="0" w:color="auto"/>
        <w:right w:val="none" w:sz="0" w:space="0" w:color="auto"/>
      </w:divBdr>
    </w:div>
    <w:div w:id="2017727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udia.stafie\OneDrive%20-%20ABS\Documents\Custom%20Office%20Templates\Maintenanc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1B2E8-D5D6-4FD7-A3CD-D8E0EF6EF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Maintenance template.dotx</Template>
  <TotalTime>4061</TotalTime>
  <Pages>11</Pages>
  <Words>728</Words>
  <Characters>4156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Stafie</dc:creator>
  <cp:keywords/>
  <dc:description/>
  <cp:lastModifiedBy>Andreea Dumitru</cp:lastModifiedBy>
  <cp:revision>234</cp:revision>
  <dcterms:created xsi:type="dcterms:W3CDTF">2024-11-19T08:57:00Z</dcterms:created>
  <dcterms:modified xsi:type="dcterms:W3CDTF">2025-05-30T12:35:00Z</dcterms:modified>
</cp:coreProperties>
</file>