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5938" w14:textId="1F9A68A5" w:rsidR="00030B8D" w:rsidRPr="00737CA6" w:rsidRDefault="00030B8D" w:rsidP="00030B8D">
      <w:pPr>
        <w:pBdr>
          <w:bottom w:val="double" w:sz="6" w:space="1" w:color="auto"/>
        </w:pBdr>
        <w:rPr>
          <w:sz w:val="28"/>
        </w:rPr>
      </w:pPr>
      <w:r>
        <w:fldChar w:fldCharType="begin"/>
      </w:r>
      <w:r>
        <w:instrText>HYPERLINK "https://jira.abslbs.com/browse/ABSN-2001"</w:instrText>
      </w:r>
      <w:r>
        <w:fldChar w:fldCharType="separate"/>
      </w:r>
      <w:r w:rsidRPr="00737CA6">
        <w:rPr>
          <w:sz w:val="28"/>
        </w:rPr>
        <w:t>ABSN-2001</w:t>
      </w:r>
      <w:r>
        <w:fldChar w:fldCharType="end"/>
      </w:r>
      <w:r>
        <w:rPr>
          <w:sz w:val="28"/>
        </w:rPr>
        <w:t xml:space="preserve"> </w:t>
      </w:r>
      <w:r w:rsidRPr="00030B8D">
        <w:rPr>
          <w:sz w:val="28"/>
        </w:rPr>
        <w:t>Downgrade to 9.08.</w:t>
      </w:r>
      <w:proofErr w:type="gramStart"/>
      <w:r w:rsidRPr="00030B8D">
        <w:rPr>
          <w:sz w:val="28"/>
        </w:rPr>
        <w:t>00.RELEASE.p</w:t>
      </w:r>
      <w:proofErr w:type="gramEnd"/>
      <w:r w:rsidRPr="00030B8D">
        <w:rPr>
          <w:sz w:val="28"/>
        </w:rPr>
        <w:t>24_AUS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3725"/>
        <w:gridCol w:w="5625"/>
      </w:tblGrid>
      <w:tr w:rsidR="00030B8D" w14:paraId="14B5FC45" w14:textId="77777777" w:rsidTr="00F57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AF4F226" w14:textId="77777777" w:rsidR="00030B8D" w:rsidRDefault="00030B8D" w:rsidP="00F57FA1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51FA91BE" w14:textId="77777777" w:rsidR="00030B8D" w:rsidRDefault="00030B8D" w:rsidP="00F57F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030B8D" w14:paraId="2ECBA469" w14:textId="77777777" w:rsidTr="00F57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49B992B" w14:textId="1A3DF7B4" w:rsidR="00030B8D" w:rsidRDefault="00030B8D" w:rsidP="00F57FA1">
            <w:pPr>
              <w:rPr>
                <w:sz w:val="20"/>
              </w:rPr>
            </w:pPr>
            <w:r>
              <w:rPr>
                <w:sz w:val="20"/>
              </w:rPr>
              <w:t>Version: 9.</w:t>
            </w:r>
            <w:r w:rsidR="00450282">
              <w:rPr>
                <w:sz w:val="20"/>
              </w:rPr>
              <w:t>08.</w:t>
            </w:r>
            <w:proofErr w:type="gramStart"/>
            <w:r w:rsidR="00450282">
              <w:rPr>
                <w:sz w:val="20"/>
              </w:rPr>
              <w:t>00.RELEASE.P</w:t>
            </w:r>
            <w:proofErr w:type="gramEnd"/>
            <w:r w:rsidR="00450282">
              <w:rPr>
                <w:sz w:val="20"/>
              </w:rPr>
              <w:t>23</w:t>
            </w:r>
          </w:p>
          <w:p w14:paraId="36BA8A88" w14:textId="77777777" w:rsidR="00030B8D" w:rsidRPr="00030B8D" w:rsidRDefault="00030B8D" w:rsidP="00030B8D">
            <w:pPr>
              <w:rPr>
                <w:b w:val="0"/>
                <w:sz w:val="20"/>
              </w:rPr>
            </w:pPr>
            <w:r w:rsidRPr="00030B8D">
              <w:rPr>
                <w:b w:val="0"/>
                <w:sz w:val="20"/>
              </w:rPr>
              <w:t>DBServerName=abs-srv17.internal.abslbs.com</w:t>
            </w:r>
          </w:p>
          <w:p w14:paraId="2D614E43" w14:textId="77777777" w:rsidR="00030B8D" w:rsidRPr="00030B8D" w:rsidRDefault="00030B8D" w:rsidP="00030B8D">
            <w:pPr>
              <w:rPr>
                <w:b w:val="0"/>
                <w:sz w:val="20"/>
              </w:rPr>
            </w:pPr>
            <w:r w:rsidRPr="00030B8D">
              <w:rPr>
                <w:b w:val="0"/>
                <w:sz w:val="20"/>
              </w:rPr>
              <w:t>DBSID=CUST23</w:t>
            </w:r>
          </w:p>
          <w:p w14:paraId="0904256D" w14:textId="77777777" w:rsidR="00030B8D" w:rsidRPr="00030B8D" w:rsidRDefault="00030B8D" w:rsidP="00030B8D">
            <w:pPr>
              <w:rPr>
                <w:b w:val="0"/>
                <w:sz w:val="20"/>
              </w:rPr>
            </w:pPr>
            <w:proofErr w:type="spellStart"/>
            <w:r w:rsidRPr="00030B8D">
              <w:rPr>
                <w:b w:val="0"/>
                <w:sz w:val="20"/>
              </w:rPr>
              <w:t>DBUser</w:t>
            </w:r>
            <w:proofErr w:type="spellEnd"/>
            <w:r w:rsidRPr="00030B8D">
              <w:rPr>
                <w:b w:val="0"/>
                <w:sz w:val="20"/>
              </w:rPr>
              <w:t>=AUS_MNT90800</w:t>
            </w:r>
          </w:p>
          <w:p w14:paraId="7F1C8C34" w14:textId="30C9D330" w:rsidR="00030B8D" w:rsidRPr="00030B8D" w:rsidRDefault="00030B8D" w:rsidP="00030B8D">
            <w:pPr>
              <w:rPr>
                <w:b w:val="0"/>
                <w:sz w:val="20"/>
              </w:rPr>
            </w:pPr>
            <w:proofErr w:type="spellStart"/>
            <w:r w:rsidRPr="00030B8D">
              <w:rPr>
                <w:b w:val="0"/>
                <w:sz w:val="20"/>
              </w:rPr>
              <w:t>DBPassword</w:t>
            </w:r>
            <w:proofErr w:type="spellEnd"/>
            <w:r w:rsidRPr="00030B8D">
              <w:rPr>
                <w:b w:val="0"/>
                <w:sz w:val="20"/>
              </w:rPr>
              <w:t>=AUS_MNT90800</w:t>
            </w:r>
          </w:p>
          <w:p w14:paraId="0990BCA3" w14:textId="77777777" w:rsidR="00030B8D" w:rsidRPr="000D7F40" w:rsidRDefault="00030B8D" w:rsidP="00F57FA1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10A179BB" w14:textId="77777777" w:rsidR="00030B8D" w:rsidRPr="000D7F40" w:rsidRDefault="00030B8D" w:rsidP="00F57FA1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>
              <w:rPr>
                <w:sz w:val="20"/>
              </w:rPr>
              <w:t xml:space="preserve"> -</w:t>
            </w:r>
          </w:p>
          <w:p w14:paraId="1DC7BD79" w14:textId="77777777" w:rsidR="00030B8D" w:rsidRPr="000D7F40" w:rsidRDefault="00030B8D" w:rsidP="00F57FA1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>
              <w:rPr>
                <w:sz w:val="20"/>
              </w:rPr>
              <w:t>: -</w:t>
            </w:r>
          </w:p>
          <w:p w14:paraId="12BC89D3" w14:textId="77777777" w:rsidR="00030B8D" w:rsidRDefault="00030B8D" w:rsidP="00F57FA1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E7139B">
              <w:rPr>
                <w:sz w:val="20"/>
              </w:rPr>
              <w:t>RouteAssistant_v13.</w:t>
            </w:r>
            <w:proofErr w:type="gramStart"/>
            <w:r w:rsidRPr="00E7139B">
              <w:rPr>
                <w:sz w:val="20"/>
              </w:rPr>
              <w:t>32.INTERNAL</w:t>
            </w:r>
            <w:proofErr w:type="gramEnd"/>
            <w:r w:rsidRPr="00E7139B">
              <w:rPr>
                <w:sz w:val="20"/>
              </w:rPr>
              <w:t>_TEST_ONLY.97b92dcc4</w:t>
            </w:r>
          </w:p>
          <w:p w14:paraId="66002656" w14:textId="404BE21E" w:rsidR="00030B8D" w:rsidRPr="000D7F40" w:rsidRDefault="00030B8D" w:rsidP="00F57FA1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BU: </w:t>
            </w:r>
            <w:r w:rsidR="004528A3">
              <w:rPr>
                <w:sz w:val="20"/>
              </w:rPr>
              <w:t>632</w:t>
            </w:r>
          </w:p>
        </w:tc>
      </w:tr>
    </w:tbl>
    <w:p w14:paraId="1FF61069" w14:textId="77777777" w:rsidR="00030B8D" w:rsidRDefault="00030B8D" w:rsidP="00030B8D">
      <w:r>
        <w:t xml:space="preserve">RASA branch: </w:t>
      </w:r>
      <w:hyperlink r:id="rId6" w:tooltip="bugfix/RASA-3780-bm6-weekly-usage-not-allowing-6-digit-values" w:history="1">
        <w:r w:rsidRPr="008858E7">
          <w:t>bugfix/RASA-3780-bm6-weekly-usage-not-allowing-6-digit-values</w:t>
        </w:r>
      </w:hyperlink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DE03F8C" w14:textId="77777777" w:rsidR="00030B8D" w:rsidRDefault="00030B8D" w:rsidP="00030B8D">
          <w:pPr>
            <w:pStyle w:val="TOCHeading"/>
          </w:pPr>
          <w:r>
            <w:t>Contents</w:t>
          </w:r>
        </w:p>
        <w:p w14:paraId="361CCDAD" w14:textId="3080D479" w:rsidR="00220C80" w:rsidRDefault="00030B8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6181409" w:history="1">
            <w:r w:rsidR="00220C80" w:rsidRPr="00E25497">
              <w:rPr>
                <w:rStyle w:val="Hyperlink"/>
                <w:noProof/>
              </w:rPr>
              <w:t>Retest after fix</w:t>
            </w:r>
            <w:r w:rsidR="00220C80">
              <w:rPr>
                <w:noProof/>
                <w:webHidden/>
              </w:rPr>
              <w:tab/>
            </w:r>
            <w:r w:rsidR="00220C80">
              <w:rPr>
                <w:noProof/>
                <w:webHidden/>
              </w:rPr>
              <w:fldChar w:fldCharType="begin"/>
            </w:r>
            <w:r w:rsidR="00220C80">
              <w:rPr>
                <w:noProof/>
                <w:webHidden/>
              </w:rPr>
              <w:instrText xml:space="preserve"> PAGEREF _Toc216181409 \h </w:instrText>
            </w:r>
            <w:r w:rsidR="00220C80">
              <w:rPr>
                <w:noProof/>
                <w:webHidden/>
              </w:rPr>
            </w:r>
            <w:r w:rsidR="00220C80">
              <w:rPr>
                <w:noProof/>
                <w:webHidden/>
              </w:rPr>
              <w:fldChar w:fldCharType="separate"/>
            </w:r>
            <w:r w:rsidR="00220C80">
              <w:rPr>
                <w:noProof/>
                <w:webHidden/>
              </w:rPr>
              <w:t>1</w:t>
            </w:r>
            <w:r w:rsidR="00220C80">
              <w:rPr>
                <w:noProof/>
                <w:webHidden/>
              </w:rPr>
              <w:fldChar w:fldCharType="end"/>
            </w:r>
          </w:hyperlink>
        </w:p>
        <w:p w14:paraId="0A0B3D5E" w14:textId="6BDD6C57" w:rsidR="00220C80" w:rsidRDefault="00220C8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6181410" w:history="1">
            <w:r w:rsidRPr="00E25497">
              <w:rPr>
                <w:rStyle w:val="Hyperlink"/>
                <w:noProof/>
              </w:rPr>
              <w:t>Modify existing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DF89E" w14:textId="0C4B2205" w:rsidR="00220C80" w:rsidRDefault="00220C8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6181411" w:history="1">
            <w:r w:rsidRPr="00E25497">
              <w:rPr>
                <w:rStyle w:val="Hyperlink"/>
                <w:noProof/>
              </w:rPr>
              <w:t>Add new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7AB74" w14:textId="6AD12BAB" w:rsidR="00220C80" w:rsidRDefault="00220C8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6181412" w:history="1">
            <w:r w:rsidRPr="00E25497">
              <w:rPr>
                <w:rStyle w:val="Hyperlink"/>
                <w:noProof/>
              </w:rPr>
              <w:t>RASA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B5C4D" w14:textId="29F943E7" w:rsidR="00030B8D" w:rsidRDefault="00030B8D" w:rsidP="00030B8D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1C67E088" w14:textId="77777777" w:rsidR="00030B8D" w:rsidRDefault="00030B8D" w:rsidP="00030B8D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16181409"/>
      <w:r w:rsidRPr="00773F90">
        <w:rPr>
          <w:rStyle w:val="Hyperlink"/>
        </w:rPr>
        <w:t>Retest after fix</w:t>
      </w:r>
      <w:bookmarkEnd w:id="1"/>
      <w:r>
        <w:fldChar w:fldCharType="end"/>
      </w:r>
    </w:p>
    <w:p w14:paraId="581D81EB" w14:textId="66FD6589" w:rsidR="00030B8D" w:rsidRPr="003935E9" w:rsidRDefault="00030B8D" w:rsidP="00030B8D">
      <w:r w:rsidRPr="003935E9">
        <w:t xml:space="preserve">JAVA hash: </w:t>
      </w:r>
      <w:r w:rsidR="00100DC4" w:rsidRPr="003935E9">
        <w:t>1c5ffe0</w:t>
      </w:r>
    </w:p>
    <w:bookmarkEnd w:id="0"/>
    <w:p w14:paraId="7F0DFD44" w14:textId="77777777" w:rsidR="00030B8D" w:rsidRPr="003935E9" w:rsidRDefault="00030B8D" w:rsidP="00030B8D">
      <w:r w:rsidRPr="003935E9">
        <w:t>RASA hash: 97b92dc</w:t>
      </w:r>
    </w:p>
    <w:p w14:paraId="56BA254B" w14:textId="77777777" w:rsidR="00030B8D" w:rsidRPr="00C83EC6" w:rsidRDefault="00030B8D" w:rsidP="00030B8D">
      <w:pPr>
        <w:pStyle w:val="Heading2"/>
      </w:pPr>
      <w:bookmarkStart w:id="2" w:name="_Toc216181410"/>
      <w:r>
        <w:t xml:space="preserve">Modify existing </w:t>
      </w:r>
      <w:proofErr w:type="gramStart"/>
      <w:r>
        <w:t>product</w:t>
      </w:r>
      <w:bookmarkEnd w:id="2"/>
      <w:proofErr w:type="gramEnd"/>
    </w:p>
    <w:p w14:paraId="3E35975F" w14:textId="77777777" w:rsidR="00030B8D" w:rsidRDefault="00030B8D" w:rsidP="00030B8D">
      <w:pPr>
        <w:pStyle w:val="ListParagraph"/>
        <w:numPr>
          <w:ilvl w:val="0"/>
          <w:numId w:val="2"/>
        </w:numPr>
      </w:pPr>
      <w:r>
        <w:t>Open a BM6 customer and change Weekly Usage with a 6 digits number</w:t>
      </w:r>
    </w:p>
    <w:p w14:paraId="28FCEB49" w14:textId="5E7CCBBC" w:rsidR="00030B8D" w:rsidRDefault="00030B8D" w:rsidP="00030B8D">
      <w:r>
        <w:t xml:space="preserve">Customer: </w:t>
      </w:r>
      <w:r w:rsidR="00100DC4" w:rsidRPr="00100DC4">
        <w:t>792352611</w:t>
      </w:r>
    </w:p>
    <w:p w14:paraId="327BFD65" w14:textId="5618C1AA" w:rsidR="00030B8D" w:rsidRDefault="00785D75" w:rsidP="00030B8D">
      <w:r>
        <w:rPr>
          <w:noProof/>
        </w:rPr>
        <w:drawing>
          <wp:inline distT="0" distB="0" distL="0" distR="0" wp14:anchorId="5D65DAA8" wp14:editId="22547FD3">
            <wp:extent cx="5943600" cy="2100580"/>
            <wp:effectExtent l="0" t="0" r="0" b="0"/>
            <wp:docPr id="9086265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2651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D903" w14:textId="12736087" w:rsidR="0013232C" w:rsidRDefault="0013232C" w:rsidP="00030B8D">
      <w:r>
        <w:rPr>
          <w:noProof/>
        </w:rPr>
        <w:lastRenderedPageBreak/>
        <w:drawing>
          <wp:inline distT="0" distB="0" distL="0" distR="0" wp14:anchorId="6F4AC48D" wp14:editId="2FFF2430">
            <wp:extent cx="5943600" cy="2100580"/>
            <wp:effectExtent l="0" t="0" r="0" b="0"/>
            <wp:docPr id="20674098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0987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51E8" w14:textId="223D1151" w:rsidR="00030B8D" w:rsidRDefault="00030B8D" w:rsidP="00030B8D">
      <w:r>
        <w:t>Save</w:t>
      </w:r>
      <w:r w:rsidR="00AF0009">
        <w:t>.</w:t>
      </w:r>
    </w:p>
    <w:p w14:paraId="5AD0ED86" w14:textId="7F2BAA83" w:rsidR="00030B8D" w:rsidRDefault="00AF0009" w:rsidP="00030B8D">
      <w:pPr>
        <w:pStyle w:val="ListParagraph"/>
        <w:numPr>
          <w:ilvl w:val="0"/>
          <w:numId w:val="2"/>
        </w:numPr>
      </w:pPr>
      <w:r>
        <w:t>Check if t</w:t>
      </w:r>
      <w:r>
        <w:t>he grid was updated.</w:t>
      </w:r>
      <w:r>
        <w:t xml:space="preserve"> </w:t>
      </w:r>
      <w:r w:rsidR="00030B8D">
        <w:t>Reopen the product. Check the Weekly Usage field and check also View History</w:t>
      </w:r>
    </w:p>
    <w:p w14:paraId="1C350905" w14:textId="1BCE12BD" w:rsidR="00030B8D" w:rsidRDefault="00AF0009" w:rsidP="00030B8D">
      <w:r>
        <w:rPr>
          <w:noProof/>
        </w:rPr>
        <w:drawing>
          <wp:inline distT="0" distB="0" distL="0" distR="0" wp14:anchorId="4BB1ACFC" wp14:editId="27FA9B43">
            <wp:extent cx="5943600" cy="3278505"/>
            <wp:effectExtent l="0" t="0" r="0" b="0"/>
            <wp:docPr id="18564847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8479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C867" w14:textId="77777777" w:rsidR="00030B8D" w:rsidRDefault="00030B8D" w:rsidP="00030B8D">
      <w:r>
        <w:t>Every field was updated.</w:t>
      </w:r>
    </w:p>
    <w:p w14:paraId="74BFEB1C" w14:textId="77777777" w:rsidR="00030B8D" w:rsidRDefault="00030B8D" w:rsidP="00030B8D">
      <w:pPr>
        <w:rPr>
          <w:b/>
        </w:rPr>
      </w:pPr>
      <w:r w:rsidRPr="00631B08">
        <w:rPr>
          <w:b/>
          <w:highlight w:val="green"/>
        </w:rPr>
        <w:t>TESTED OK.</w:t>
      </w:r>
    </w:p>
    <w:p w14:paraId="01AB8D42" w14:textId="77777777" w:rsidR="00030B8D" w:rsidRDefault="00030B8D" w:rsidP="00030B8D">
      <w:pPr>
        <w:pStyle w:val="Heading2"/>
      </w:pPr>
      <w:bookmarkStart w:id="3" w:name="_Toc216181411"/>
      <w:r>
        <w:t>Add new product</w:t>
      </w:r>
      <w:bookmarkEnd w:id="3"/>
    </w:p>
    <w:p w14:paraId="2D56C8A9" w14:textId="6CAA7F07" w:rsidR="00030B8D" w:rsidRPr="00BB4224" w:rsidRDefault="00030B8D" w:rsidP="00030B8D">
      <w:pPr>
        <w:pStyle w:val="ListParagraph"/>
        <w:numPr>
          <w:ilvl w:val="0"/>
          <w:numId w:val="3"/>
        </w:numPr>
        <w:rPr>
          <w:bCs/>
        </w:rPr>
      </w:pPr>
      <w:r w:rsidRPr="00BB4224">
        <w:rPr>
          <w:bCs/>
        </w:rPr>
        <w:t>Add a new BM6 product</w:t>
      </w:r>
      <w:r w:rsidR="00BB4224">
        <w:rPr>
          <w:bCs/>
        </w:rPr>
        <w:t xml:space="preserve">. Add a 6 digits value for weekly usage. </w:t>
      </w:r>
      <w:r w:rsidR="00B25A9B">
        <w:rPr>
          <w:bCs/>
        </w:rPr>
        <w:t xml:space="preserve">Save </w:t>
      </w:r>
    </w:p>
    <w:p w14:paraId="755CD143" w14:textId="14DAB09D" w:rsidR="00030B8D" w:rsidRDefault="00BB4224" w:rsidP="00030B8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4B627F7" wp14:editId="318625CA">
            <wp:extent cx="5943600" cy="3278505"/>
            <wp:effectExtent l="0" t="0" r="0" b="0"/>
            <wp:docPr id="4093019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0196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EE54" w14:textId="757ACF18" w:rsidR="00030B8D" w:rsidRDefault="00B25A9B" w:rsidP="00030B8D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>Reopen product and check values for weekly usage</w:t>
      </w:r>
    </w:p>
    <w:p w14:paraId="77C7D112" w14:textId="48A9547A" w:rsidR="00030B8D" w:rsidRDefault="00B25A9B" w:rsidP="00030B8D">
      <w:pPr>
        <w:rPr>
          <w:bCs/>
        </w:rPr>
      </w:pPr>
      <w:r>
        <w:rPr>
          <w:noProof/>
        </w:rPr>
        <w:drawing>
          <wp:inline distT="0" distB="0" distL="0" distR="0" wp14:anchorId="231AB778" wp14:editId="67888ADD">
            <wp:extent cx="5943600" cy="3278505"/>
            <wp:effectExtent l="0" t="0" r="0" b="0"/>
            <wp:docPr id="9975268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2683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B6A1" w14:textId="6F2E231B" w:rsidR="00065ABB" w:rsidRDefault="00065ABB" w:rsidP="00065ABB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>Modify the weekly usage value and save it</w:t>
      </w:r>
    </w:p>
    <w:p w14:paraId="60B877D8" w14:textId="7E228282" w:rsidR="00065ABB" w:rsidRDefault="00DA0EDC" w:rsidP="00065ABB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CF5A76C" wp14:editId="323012F5">
            <wp:extent cx="5943600" cy="3278505"/>
            <wp:effectExtent l="0" t="0" r="0" b="0"/>
            <wp:docPr id="697907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072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B9FF" w14:textId="3A434534" w:rsidR="00DA0EDC" w:rsidRDefault="00DA0EDC" w:rsidP="00DA0EDC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>Reopen product</w:t>
      </w:r>
    </w:p>
    <w:p w14:paraId="639D914E" w14:textId="32F764AC" w:rsidR="00DA0EDC" w:rsidRPr="00DA0EDC" w:rsidRDefault="008D63B0" w:rsidP="00DA0EDC">
      <w:pPr>
        <w:rPr>
          <w:bCs/>
        </w:rPr>
      </w:pPr>
      <w:r>
        <w:rPr>
          <w:noProof/>
        </w:rPr>
        <w:drawing>
          <wp:inline distT="0" distB="0" distL="0" distR="0" wp14:anchorId="57DDDA66" wp14:editId="7C9C2627">
            <wp:extent cx="5943600" cy="3071495"/>
            <wp:effectExtent l="0" t="0" r="0" b="0"/>
            <wp:docPr id="1164182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8273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E2FA" w14:textId="77777777" w:rsidR="00030B8D" w:rsidRDefault="00030B8D" w:rsidP="00030B8D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 xml:space="preserve">Check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BM6WeeklyUsageManagement</w:t>
      </w:r>
    </w:p>
    <w:p w14:paraId="70977239" w14:textId="262B45CD" w:rsidR="00030B8D" w:rsidRDefault="00FA5ACE" w:rsidP="00030B8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52196A6" wp14:editId="415B406B">
            <wp:extent cx="5943600" cy="1320165"/>
            <wp:effectExtent l="0" t="0" r="0" b="0"/>
            <wp:docPr id="6091195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1957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9E64" w14:textId="57031A0C" w:rsidR="00FA5ACE" w:rsidRDefault="00D22249" w:rsidP="00030B8D">
      <w:pPr>
        <w:rPr>
          <w:bCs/>
        </w:rPr>
      </w:pPr>
      <w:r>
        <w:rPr>
          <w:bCs/>
        </w:rPr>
        <w:t>Select a product and m</w:t>
      </w:r>
      <w:r w:rsidR="00FA5ACE">
        <w:rPr>
          <w:bCs/>
        </w:rPr>
        <w:t>odify</w:t>
      </w:r>
      <w:r w:rsidR="000D0877">
        <w:rPr>
          <w:bCs/>
        </w:rPr>
        <w:t xml:space="preserve"> weekl</w:t>
      </w:r>
      <w:r>
        <w:rPr>
          <w:bCs/>
        </w:rPr>
        <w:t>y</w:t>
      </w:r>
      <w:r w:rsidR="000D0877">
        <w:rPr>
          <w:bCs/>
        </w:rPr>
        <w:t xml:space="preserve"> usage </w:t>
      </w:r>
      <w:r w:rsidR="00AF24A6">
        <w:rPr>
          <w:bCs/>
        </w:rPr>
        <w:t>by changing it to a 6 di</w:t>
      </w:r>
      <w:r w:rsidR="004E1734">
        <w:rPr>
          <w:bCs/>
        </w:rPr>
        <w:t xml:space="preserve">gits </w:t>
      </w:r>
      <w:r w:rsidR="000D0877">
        <w:rPr>
          <w:bCs/>
        </w:rPr>
        <w:t>value and check if PLPC value is updated</w:t>
      </w:r>
    </w:p>
    <w:p w14:paraId="422BCA4A" w14:textId="277C0AC1" w:rsidR="00110F47" w:rsidRDefault="00110F47" w:rsidP="00030B8D">
      <w:pPr>
        <w:rPr>
          <w:bCs/>
        </w:rPr>
      </w:pPr>
      <w:r>
        <w:rPr>
          <w:noProof/>
        </w:rPr>
        <w:drawing>
          <wp:inline distT="0" distB="0" distL="0" distR="0" wp14:anchorId="5CB5566B" wp14:editId="479E934A">
            <wp:extent cx="5943600" cy="1320165"/>
            <wp:effectExtent l="0" t="0" r="0" b="0"/>
            <wp:docPr id="2104202276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02276" name="Picture 1" descr="A screen 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4BB1" w14:textId="13265038" w:rsidR="00AF24A6" w:rsidRDefault="00AF24A6" w:rsidP="00030B8D">
      <w:pPr>
        <w:rPr>
          <w:bCs/>
        </w:rPr>
      </w:pPr>
      <w:r>
        <w:rPr>
          <w:bCs/>
        </w:rPr>
        <w:t>PLPC value is updated</w:t>
      </w:r>
    </w:p>
    <w:p w14:paraId="175E5E34" w14:textId="0B5D270E" w:rsidR="00AF24A6" w:rsidRPr="004C05D0" w:rsidRDefault="00AF24A6" w:rsidP="00030B8D">
      <w:pPr>
        <w:rPr>
          <w:bCs/>
        </w:rPr>
      </w:pPr>
      <w:r>
        <w:rPr>
          <w:noProof/>
        </w:rPr>
        <w:drawing>
          <wp:inline distT="0" distB="0" distL="0" distR="0" wp14:anchorId="0FAFF29F" wp14:editId="01DF21A6">
            <wp:extent cx="5943600" cy="3123565"/>
            <wp:effectExtent l="0" t="0" r="0" b="635"/>
            <wp:docPr id="19135642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6428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FA00" w14:textId="77777777" w:rsidR="00030B8D" w:rsidRDefault="00030B8D" w:rsidP="00030B8D">
      <w:pPr>
        <w:rPr>
          <w:b/>
        </w:rPr>
      </w:pPr>
      <w:r w:rsidRPr="00F80A32">
        <w:rPr>
          <w:b/>
          <w:highlight w:val="green"/>
        </w:rPr>
        <w:t>Test OK</w:t>
      </w:r>
    </w:p>
    <w:p w14:paraId="6954D798" w14:textId="77777777" w:rsidR="00030B8D" w:rsidRDefault="00030B8D" w:rsidP="00030B8D">
      <w:pPr>
        <w:pStyle w:val="Heading2"/>
      </w:pPr>
      <w:bookmarkStart w:id="4" w:name="_Toc216181412"/>
      <w:r w:rsidRPr="005200B9">
        <w:t>RASA flow</w:t>
      </w:r>
      <w:bookmarkEnd w:id="4"/>
    </w:p>
    <w:p w14:paraId="76DFDD53" w14:textId="6D3C139B" w:rsidR="00030B8D" w:rsidRDefault="00030B8D" w:rsidP="00030B8D">
      <w:pPr>
        <w:pStyle w:val="ListParagraph"/>
        <w:numPr>
          <w:ilvl w:val="0"/>
          <w:numId w:val="4"/>
        </w:numPr>
      </w:pPr>
      <w:r>
        <w:t>In Route Status Control, add a new route control</w:t>
      </w:r>
      <w:r w:rsidR="00190EDE">
        <w:t>. Add the driver to that route</w:t>
      </w:r>
      <w:r w:rsidR="00B47A45">
        <w:t xml:space="preserve"> control</w:t>
      </w:r>
    </w:p>
    <w:p w14:paraId="053AA3B4" w14:textId="77777777" w:rsidR="00030B8D" w:rsidRDefault="00030B8D" w:rsidP="00030B8D">
      <w:pPr>
        <w:pStyle w:val="ListParagraph"/>
        <w:numPr>
          <w:ilvl w:val="0"/>
          <w:numId w:val="4"/>
        </w:numPr>
      </w:pPr>
      <w:r>
        <w:t>Generate Put Up Docs</w:t>
      </w:r>
    </w:p>
    <w:p w14:paraId="1B48C198" w14:textId="68B48DB6" w:rsidR="007F1245" w:rsidRDefault="00030B8D" w:rsidP="007F1245">
      <w:pPr>
        <w:pStyle w:val="ListParagraph"/>
        <w:numPr>
          <w:ilvl w:val="0"/>
          <w:numId w:val="4"/>
        </w:numPr>
      </w:pPr>
      <w:r>
        <w:t xml:space="preserve">Generate </w:t>
      </w:r>
      <w:proofErr w:type="gramStart"/>
      <w:r>
        <w:t>invoice</w:t>
      </w:r>
      <w:proofErr w:type="gramEnd"/>
      <w:r>
        <w:t xml:space="preserve"> </w:t>
      </w:r>
    </w:p>
    <w:p w14:paraId="603579A9" w14:textId="77777777" w:rsidR="00030B8D" w:rsidRDefault="00030B8D" w:rsidP="00030B8D">
      <w:pPr>
        <w:pStyle w:val="ListParagraph"/>
        <w:numPr>
          <w:ilvl w:val="0"/>
          <w:numId w:val="4"/>
        </w:numPr>
      </w:pPr>
      <w:r>
        <w:t xml:space="preserve">Mark route Ready </w:t>
      </w:r>
      <w:proofErr w:type="gramStart"/>
      <w:r>
        <w:t>For</w:t>
      </w:r>
      <w:proofErr w:type="gramEnd"/>
      <w:r>
        <w:t xml:space="preserve"> Transfer to PDA</w:t>
      </w:r>
    </w:p>
    <w:p w14:paraId="7E893B8E" w14:textId="62753BEF" w:rsidR="00030B8D" w:rsidRDefault="007F1245" w:rsidP="00030B8D">
      <w:r>
        <w:rPr>
          <w:noProof/>
        </w:rPr>
        <w:lastRenderedPageBreak/>
        <w:drawing>
          <wp:inline distT="0" distB="0" distL="0" distR="0" wp14:anchorId="46892175" wp14:editId="2E30079A">
            <wp:extent cx="5943600" cy="1506855"/>
            <wp:effectExtent l="0" t="0" r="0" b="0"/>
            <wp:docPr id="3602170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1708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BDC1" w14:textId="77777777" w:rsidR="00030B8D" w:rsidRDefault="00030B8D" w:rsidP="00030B8D">
      <w:pPr>
        <w:pStyle w:val="ListParagraph"/>
        <w:numPr>
          <w:ilvl w:val="0"/>
          <w:numId w:val="4"/>
        </w:numPr>
      </w:pPr>
      <w:r>
        <w:t>Transfer to PDA</w:t>
      </w:r>
    </w:p>
    <w:p w14:paraId="3D828907" w14:textId="77777777" w:rsidR="00030B8D" w:rsidRDefault="00030B8D" w:rsidP="00030B8D">
      <w:pPr>
        <w:pStyle w:val="ListParagraph"/>
        <w:numPr>
          <w:ilvl w:val="0"/>
          <w:numId w:val="4"/>
        </w:numPr>
      </w:pPr>
      <w:r>
        <w:t>Start the route</w:t>
      </w:r>
    </w:p>
    <w:p w14:paraId="69E9DE69" w14:textId="2DD8F9BF" w:rsidR="00B47A45" w:rsidRDefault="00077A95" w:rsidP="00B47A45">
      <w:r w:rsidRPr="00077A95">
        <w:drawing>
          <wp:inline distT="0" distB="0" distL="0" distR="0" wp14:anchorId="703CBA1B" wp14:editId="68D1D5E6">
            <wp:extent cx="1234440" cy="2743200"/>
            <wp:effectExtent l="0" t="0" r="3810" b="0"/>
            <wp:docPr id="1865792614" name="Picture 1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92614" name="Picture 1" descr="A screenshot of a login pag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588">
        <w:t xml:space="preserve"> </w:t>
      </w:r>
      <w:r w:rsidR="004D7588" w:rsidRPr="004D7588">
        <w:drawing>
          <wp:inline distT="0" distB="0" distL="0" distR="0" wp14:anchorId="2655D4FE" wp14:editId="7CD0EBD4">
            <wp:extent cx="1234440" cy="2743200"/>
            <wp:effectExtent l="0" t="0" r="3810" b="0"/>
            <wp:docPr id="18173952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9521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588">
        <w:t xml:space="preserve"> </w:t>
      </w:r>
      <w:r w:rsidR="00E0342F" w:rsidRPr="00E0342F">
        <w:drawing>
          <wp:inline distT="0" distB="0" distL="0" distR="0" wp14:anchorId="77F1ED8C" wp14:editId="3F0593A4">
            <wp:extent cx="1234440" cy="2743200"/>
            <wp:effectExtent l="0" t="0" r="3810" b="0"/>
            <wp:docPr id="53766490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64907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A046" w14:textId="77777777" w:rsidR="00030B8D" w:rsidRPr="005200B9" w:rsidRDefault="00030B8D" w:rsidP="00030B8D">
      <w:pPr>
        <w:pStyle w:val="ListParagraph"/>
        <w:numPr>
          <w:ilvl w:val="0"/>
          <w:numId w:val="4"/>
        </w:numPr>
      </w:pPr>
      <w:r>
        <w:t>Go to Contract Products</w:t>
      </w:r>
    </w:p>
    <w:p w14:paraId="3D8776D2" w14:textId="0459645F" w:rsidR="00030B8D" w:rsidRDefault="00382540" w:rsidP="00030B8D">
      <w:pPr>
        <w:rPr>
          <w:b/>
        </w:rPr>
      </w:pPr>
      <w:r w:rsidRPr="00382540">
        <w:rPr>
          <w:b/>
        </w:rPr>
        <w:drawing>
          <wp:inline distT="0" distB="0" distL="0" distR="0" wp14:anchorId="746C3E24" wp14:editId="730E002E">
            <wp:extent cx="5943600" cy="1809750"/>
            <wp:effectExtent l="0" t="0" r="0" b="0"/>
            <wp:docPr id="17521994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9941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2484" w14:textId="77777777" w:rsidR="00030B8D" w:rsidRDefault="00030B8D" w:rsidP="00030B8D">
      <w:pPr>
        <w:rPr>
          <w:bCs/>
        </w:rPr>
      </w:pPr>
      <w:r>
        <w:rPr>
          <w:bCs/>
        </w:rPr>
        <w:t xml:space="preserve">Weekly usage is correctly shown on PDA. </w:t>
      </w:r>
    </w:p>
    <w:p w14:paraId="6813A7B4" w14:textId="77777777" w:rsidR="00030B8D" w:rsidRPr="002D12E7" w:rsidRDefault="00030B8D" w:rsidP="00030B8D">
      <w:pPr>
        <w:pStyle w:val="ListParagraph"/>
        <w:numPr>
          <w:ilvl w:val="0"/>
          <w:numId w:val="4"/>
        </w:numPr>
        <w:rPr>
          <w:bCs/>
        </w:rPr>
      </w:pPr>
      <w:r w:rsidRPr="002D12E7">
        <w:rPr>
          <w:bCs/>
        </w:rPr>
        <w:t xml:space="preserve">Change Weekly usage on </w:t>
      </w:r>
      <w:proofErr w:type="spellStart"/>
      <w:r w:rsidRPr="002D12E7">
        <w:rPr>
          <w:bCs/>
        </w:rPr>
        <w:t>pda</w:t>
      </w:r>
      <w:proofErr w:type="spellEnd"/>
      <w:r w:rsidRPr="002D12E7">
        <w:rPr>
          <w:bCs/>
        </w:rPr>
        <w:t xml:space="preserve"> and </w:t>
      </w:r>
      <w:proofErr w:type="gramStart"/>
      <w:r w:rsidRPr="002D12E7">
        <w:rPr>
          <w:bCs/>
        </w:rPr>
        <w:t>save</w:t>
      </w:r>
      <w:proofErr w:type="gramEnd"/>
    </w:p>
    <w:p w14:paraId="551596BB" w14:textId="27E843FA" w:rsidR="00030B8D" w:rsidRDefault="002F53A8" w:rsidP="00030B8D">
      <w:pPr>
        <w:rPr>
          <w:bCs/>
        </w:rPr>
      </w:pPr>
      <w:r w:rsidRPr="002F53A8">
        <w:rPr>
          <w:bCs/>
        </w:rPr>
        <w:lastRenderedPageBreak/>
        <w:drawing>
          <wp:inline distT="0" distB="0" distL="0" distR="0" wp14:anchorId="1484929C" wp14:editId="5D72D949">
            <wp:extent cx="5943600" cy="1975485"/>
            <wp:effectExtent l="0" t="0" r="0" b="5715"/>
            <wp:docPr id="2069896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960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64D1" w14:textId="025AFAE6" w:rsidR="00030B8D" w:rsidRDefault="00030B8D" w:rsidP="00030B8D">
      <w:pPr>
        <w:rPr>
          <w:bCs/>
        </w:rPr>
      </w:pPr>
      <w:r>
        <w:rPr>
          <w:bCs/>
        </w:rPr>
        <w:t>Update another product</w:t>
      </w:r>
      <w:r w:rsidR="00D10C70">
        <w:rPr>
          <w:bCs/>
        </w:rPr>
        <w:t xml:space="preserve"> and try to decrease the weekly usage value on </w:t>
      </w:r>
      <w:proofErr w:type="spellStart"/>
      <w:r w:rsidR="00D10C70">
        <w:rPr>
          <w:bCs/>
        </w:rPr>
        <w:t>pda</w:t>
      </w:r>
      <w:proofErr w:type="spellEnd"/>
    </w:p>
    <w:p w14:paraId="4F523D0E" w14:textId="54D0B895" w:rsidR="00030B8D" w:rsidRDefault="00072C62" w:rsidP="00030B8D">
      <w:pPr>
        <w:rPr>
          <w:bCs/>
        </w:rPr>
      </w:pPr>
      <w:r w:rsidRPr="00072C62">
        <w:rPr>
          <w:bCs/>
        </w:rPr>
        <w:drawing>
          <wp:inline distT="0" distB="0" distL="0" distR="0" wp14:anchorId="664602AB" wp14:editId="1FCA16AC">
            <wp:extent cx="5943600" cy="1882775"/>
            <wp:effectExtent l="0" t="0" r="0" b="3175"/>
            <wp:docPr id="17639835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83571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2D63" w14:textId="2A8594C0" w:rsidR="009C2E62" w:rsidRDefault="009C2E62" w:rsidP="00030B8D">
      <w:pPr>
        <w:rPr>
          <w:bCs/>
        </w:rPr>
      </w:pPr>
      <w:r w:rsidRPr="009C2E62">
        <w:rPr>
          <w:bCs/>
        </w:rPr>
        <w:drawing>
          <wp:inline distT="0" distB="0" distL="0" distR="0" wp14:anchorId="61A86636" wp14:editId="6B78B765">
            <wp:extent cx="5943600" cy="1969770"/>
            <wp:effectExtent l="0" t="0" r="0" b="0"/>
            <wp:docPr id="6277625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62595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3964" w14:textId="7A15895D" w:rsidR="009C2E62" w:rsidRDefault="003F382D" w:rsidP="00030B8D">
      <w:pPr>
        <w:rPr>
          <w:bCs/>
        </w:rPr>
      </w:pPr>
      <w:r>
        <w:rPr>
          <w:bCs/>
        </w:rPr>
        <w:t>P</w:t>
      </w:r>
      <w:r w:rsidR="009C2E62">
        <w:rPr>
          <w:bCs/>
        </w:rPr>
        <w:t>roduc</w:t>
      </w:r>
      <w:r>
        <w:rPr>
          <w:bCs/>
        </w:rPr>
        <w:t>ts are updated</w:t>
      </w:r>
    </w:p>
    <w:p w14:paraId="17DE7364" w14:textId="28C0B44F" w:rsidR="00E22E5F" w:rsidRDefault="00E22E5F" w:rsidP="00030B8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3D2064E" wp14:editId="4A8CFE9E">
            <wp:extent cx="2753924" cy="1822450"/>
            <wp:effectExtent l="0" t="0" r="8890" b="6350"/>
            <wp:docPr id="194651163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11631" name="Picture 1" descr="A screenshot of a phon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56651" cy="182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3388" w14:textId="77777777" w:rsidR="00030B8D" w:rsidRDefault="00030B8D" w:rsidP="00030B8D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>Add a new product with 6 digits for Weekly usage</w:t>
      </w:r>
    </w:p>
    <w:p w14:paraId="061B2EF3" w14:textId="370B874F" w:rsidR="00030B8D" w:rsidRPr="00030874" w:rsidRDefault="00D55038" w:rsidP="00030B8D">
      <w:pPr>
        <w:rPr>
          <w:bCs/>
        </w:rPr>
      </w:pPr>
      <w:r>
        <w:rPr>
          <w:bCs/>
        </w:rPr>
        <w:t xml:space="preserve"> </w:t>
      </w:r>
      <w:r w:rsidR="0018316B" w:rsidRPr="0018316B">
        <w:rPr>
          <w:bCs/>
        </w:rPr>
        <w:drawing>
          <wp:inline distT="0" distB="0" distL="0" distR="0" wp14:anchorId="1A92E8AE" wp14:editId="24A34D5C">
            <wp:extent cx="1234440" cy="2743200"/>
            <wp:effectExtent l="0" t="0" r="3810" b="0"/>
            <wp:docPr id="97569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97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694">
        <w:rPr>
          <w:bCs/>
        </w:rPr>
        <w:t xml:space="preserve"> </w:t>
      </w:r>
      <w:r w:rsidR="00CD7694">
        <w:rPr>
          <w:noProof/>
        </w:rPr>
        <w:drawing>
          <wp:inline distT="0" distB="0" distL="0" distR="0" wp14:anchorId="4DBD4EA6" wp14:editId="663A9646">
            <wp:extent cx="1256872" cy="2743200"/>
            <wp:effectExtent l="0" t="0" r="635" b="0"/>
            <wp:docPr id="33736982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69829" name="Picture 1" descr="A screenshot of a phon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687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004">
        <w:rPr>
          <w:bCs/>
        </w:rPr>
        <w:t xml:space="preserve"> </w:t>
      </w:r>
      <w:r w:rsidR="00D40004" w:rsidRPr="00D40004">
        <w:rPr>
          <w:bCs/>
        </w:rPr>
        <w:drawing>
          <wp:inline distT="0" distB="0" distL="0" distR="0" wp14:anchorId="23540E30" wp14:editId="0EB20EF6">
            <wp:extent cx="1234440" cy="2743200"/>
            <wp:effectExtent l="0" t="0" r="3810" b="0"/>
            <wp:docPr id="21412548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54818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C30B" w14:textId="77777777" w:rsidR="00030B8D" w:rsidRDefault="00030B8D" w:rsidP="00030B8D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>Settle the route and depart</w:t>
      </w:r>
    </w:p>
    <w:p w14:paraId="033E5864" w14:textId="4CE3D1DB" w:rsidR="000A3187" w:rsidRPr="000A3187" w:rsidRDefault="000A3187" w:rsidP="000A3187">
      <w:pPr>
        <w:rPr>
          <w:bCs/>
        </w:rPr>
      </w:pPr>
      <w:r w:rsidRPr="000A3187">
        <w:rPr>
          <w:bCs/>
        </w:rPr>
        <w:drawing>
          <wp:inline distT="0" distB="0" distL="0" distR="0" wp14:anchorId="2DD724B3" wp14:editId="4F4BAB30">
            <wp:extent cx="1234440" cy="2743200"/>
            <wp:effectExtent l="0" t="0" r="3810" b="0"/>
            <wp:docPr id="34083849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38493" name="Picture 1" descr="A screenshot of a phon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149">
        <w:rPr>
          <w:bCs/>
        </w:rPr>
        <w:t xml:space="preserve"> </w:t>
      </w:r>
      <w:r w:rsidR="00AC7149" w:rsidRPr="00AC7149">
        <w:rPr>
          <w:bCs/>
        </w:rPr>
        <w:drawing>
          <wp:inline distT="0" distB="0" distL="0" distR="0" wp14:anchorId="5AF69B18" wp14:editId="1CCE0F99">
            <wp:extent cx="1234440" cy="2743200"/>
            <wp:effectExtent l="0" t="0" r="3810" b="0"/>
            <wp:docPr id="2099616755" name="Picture 1" descr="A white rectangular box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16755" name="Picture 1" descr="A white rectangular box with blue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494E" w14:textId="77777777" w:rsidR="00030B8D" w:rsidRDefault="00030B8D" w:rsidP="00030B8D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lastRenderedPageBreak/>
        <w:t xml:space="preserve">Approve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transactions. Save.</w:t>
      </w:r>
    </w:p>
    <w:p w14:paraId="00622E8E" w14:textId="5A7E49EC" w:rsidR="00AC69FF" w:rsidRPr="00AC69FF" w:rsidRDefault="00AC69FF" w:rsidP="00AC69FF">
      <w:pPr>
        <w:rPr>
          <w:bCs/>
        </w:rPr>
      </w:pPr>
      <w:r>
        <w:rPr>
          <w:noProof/>
        </w:rPr>
        <w:drawing>
          <wp:inline distT="0" distB="0" distL="0" distR="0" wp14:anchorId="39E6D12E" wp14:editId="3080B1CE">
            <wp:extent cx="5943600" cy="1731645"/>
            <wp:effectExtent l="0" t="0" r="0" b="1905"/>
            <wp:docPr id="5269930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93046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4654" w14:textId="77777777" w:rsidR="00030B8D" w:rsidRDefault="00030B8D" w:rsidP="00030B8D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>Settle the route</w:t>
      </w:r>
    </w:p>
    <w:p w14:paraId="3002C40E" w14:textId="6405CA13" w:rsidR="00030B8D" w:rsidRDefault="00DA3EF8" w:rsidP="00030B8D">
      <w:pPr>
        <w:rPr>
          <w:bCs/>
        </w:rPr>
      </w:pPr>
      <w:r>
        <w:rPr>
          <w:noProof/>
        </w:rPr>
        <w:drawing>
          <wp:inline distT="0" distB="0" distL="0" distR="0" wp14:anchorId="4D262F7E" wp14:editId="3E2987A4">
            <wp:extent cx="5943600" cy="1731645"/>
            <wp:effectExtent l="0" t="0" r="0" b="1905"/>
            <wp:docPr id="12461662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66200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21B4" w14:textId="77777777" w:rsidR="00030B8D" w:rsidRDefault="00030B8D" w:rsidP="00030B8D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>After settlement, check PLPC</w:t>
      </w:r>
    </w:p>
    <w:p w14:paraId="0751B45C" w14:textId="77777777" w:rsidR="00030B8D" w:rsidRPr="00D32917" w:rsidRDefault="00030B8D" w:rsidP="00030B8D">
      <w:pPr>
        <w:rPr>
          <w:bCs/>
        </w:rPr>
      </w:pPr>
      <w:r>
        <w:rPr>
          <w:bCs/>
        </w:rPr>
        <w:t xml:space="preserve">Modified products </w:t>
      </w:r>
    </w:p>
    <w:p w14:paraId="6480E936" w14:textId="7C08B24C" w:rsidR="00030B8D" w:rsidRPr="0000627D" w:rsidRDefault="00A34E64" w:rsidP="00030B8D">
      <w:pPr>
        <w:rPr>
          <w:bCs/>
        </w:rPr>
      </w:pPr>
      <w:r>
        <w:rPr>
          <w:noProof/>
        </w:rPr>
        <w:drawing>
          <wp:inline distT="0" distB="0" distL="0" distR="0" wp14:anchorId="74AD00B2" wp14:editId="3464EC81">
            <wp:extent cx="5943600" cy="2767330"/>
            <wp:effectExtent l="0" t="0" r="0" b="0"/>
            <wp:docPr id="15287067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0673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D952" w14:textId="1A26BAA0" w:rsidR="00030B8D" w:rsidRDefault="003700AA" w:rsidP="00030B8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AD24478" wp14:editId="74294D10">
            <wp:extent cx="5943600" cy="2767330"/>
            <wp:effectExtent l="0" t="0" r="0" b="0"/>
            <wp:docPr id="20183336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33677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169A" w14:textId="77777777" w:rsidR="00030B8D" w:rsidRPr="00220C80" w:rsidRDefault="00030B8D" w:rsidP="00030B8D">
      <w:pPr>
        <w:rPr>
          <w:bCs/>
        </w:rPr>
      </w:pPr>
      <w:r w:rsidRPr="00220C80">
        <w:rPr>
          <w:bCs/>
        </w:rPr>
        <w:t>Added products in PDA</w:t>
      </w:r>
    </w:p>
    <w:p w14:paraId="0785D682" w14:textId="7D8D3F23" w:rsidR="00030B8D" w:rsidRDefault="0005308D" w:rsidP="00030B8D">
      <w:pPr>
        <w:rPr>
          <w:b/>
        </w:rPr>
      </w:pPr>
      <w:r>
        <w:rPr>
          <w:noProof/>
        </w:rPr>
        <w:drawing>
          <wp:inline distT="0" distB="0" distL="0" distR="0" wp14:anchorId="2EBC20B8" wp14:editId="2D3D6F40">
            <wp:extent cx="5943600" cy="2915285"/>
            <wp:effectExtent l="0" t="0" r="0" b="0"/>
            <wp:docPr id="824600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0037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73C7" w14:textId="77777777" w:rsidR="00D40004" w:rsidRDefault="00D40004" w:rsidP="00D40004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>Check BM6WeeklyUsageManagement</w:t>
      </w:r>
    </w:p>
    <w:p w14:paraId="3FA1047C" w14:textId="053DF71C" w:rsidR="00D40004" w:rsidRDefault="00063214" w:rsidP="00030B8D">
      <w:pPr>
        <w:rPr>
          <w:b/>
        </w:rPr>
      </w:pPr>
      <w:r>
        <w:rPr>
          <w:noProof/>
        </w:rPr>
        <w:drawing>
          <wp:inline distT="0" distB="0" distL="0" distR="0" wp14:anchorId="353D99C1" wp14:editId="2F8B4B62">
            <wp:extent cx="5943600" cy="1457325"/>
            <wp:effectExtent l="0" t="0" r="0" b="9525"/>
            <wp:docPr id="13903852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85293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F46C" w14:textId="77777777" w:rsidR="00030B8D" w:rsidRDefault="00030B8D" w:rsidP="00030B8D">
      <w:pPr>
        <w:rPr>
          <w:b/>
        </w:rPr>
      </w:pPr>
      <w:r w:rsidRPr="00D843B9">
        <w:rPr>
          <w:b/>
          <w:highlight w:val="green"/>
        </w:rPr>
        <w:lastRenderedPageBreak/>
        <w:t>Test OK</w:t>
      </w:r>
    </w:p>
    <w:p w14:paraId="1EE799BF" w14:textId="77777777" w:rsidR="00030B8D" w:rsidRDefault="00030B8D" w:rsidP="00030B8D">
      <w:pPr>
        <w:rPr>
          <w:b/>
        </w:rPr>
      </w:pPr>
    </w:p>
    <w:p w14:paraId="6F8AF231" w14:textId="0AE344E0" w:rsidR="009E6B9B" w:rsidRPr="00030B8D" w:rsidRDefault="009E6B9B" w:rsidP="00030B8D"/>
    <w:sectPr w:rsidR="009E6B9B" w:rsidRPr="00030B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85D44"/>
    <w:multiLevelType w:val="hybridMultilevel"/>
    <w:tmpl w:val="0ABE9B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30DDE"/>
    <w:multiLevelType w:val="hybridMultilevel"/>
    <w:tmpl w:val="1604F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14336"/>
    <w:multiLevelType w:val="hybridMultilevel"/>
    <w:tmpl w:val="053A0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9708C"/>
    <w:multiLevelType w:val="hybridMultilevel"/>
    <w:tmpl w:val="C562E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653122">
    <w:abstractNumId w:val="3"/>
  </w:num>
  <w:num w:numId="2" w16cid:durableId="1400596880">
    <w:abstractNumId w:val="1"/>
  </w:num>
  <w:num w:numId="3" w16cid:durableId="391076826">
    <w:abstractNumId w:val="2"/>
  </w:num>
  <w:num w:numId="4" w16cid:durableId="1190803546">
    <w:abstractNumId w:val="4"/>
  </w:num>
  <w:num w:numId="5" w16cid:durableId="978222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B8D"/>
    <w:rsid w:val="00030B8D"/>
    <w:rsid w:val="00033E06"/>
    <w:rsid w:val="0005308D"/>
    <w:rsid w:val="00063214"/>
    <w:rsid w:val="00065ABB"/>
    <w:rsid w:val="00072C62"/>
    <w:rsid w:val="00077A95"/>
    <w:rsid w:val="000A3187"/>
    <w:rsid w:val="000D0877"/>
    <w:rsid w:val="000D7F40"/>
    <w:rsid w:val="00100DC4"/>
    <w:rsid w:val="00110F47"/>
    <w:rsid w:val="0013232C"/>
    <w:rsid w:val="0018316B"/>
    <w:rsid w:val="00190EDE"/>
    <w:rsid w:val="00220C80"/>
    <w:rsid w:val="002F53A8"/>
    <w:rsid w:val="00355B78"/>
    <w:rsid w:val="003700AA"/>
    <w:rsid w:val="00382540"/>
    <w:rsid w:val="003935E9"/>
    <w:rsid w:val="003F382D"/>
    <w:rsid w:val="003F570C"/>
    <w:rsid w:val="00450282"/>
    <w:rsid w:val="004528A3"/>
    <w:rsid w:val="004C5C3D"/>
    <w:rsid w:val="004D6E32"/>
    <w:rsid w:val="004D7588"/>
    <w:rsid w:val="004E1734"/>
    <w:rsid w:val="00500320"/>
    <w:rsid w:val="00527024"/>
    <w:rsid w:val="006B3D2D"/>
    <w:rsid w:val="00773F90"/>
    <w:rsid w:val="00785D75"/>
    <w:rsid w:val="007F1245"/>
    <w:rsid w:val="008D63B0"/>
    <w:rsid w:val="009C2E62"/>
    <w:rsid w:val="009E6B9B"/>
    <w:rsid w:val="00A34E64"/>
    <w:rsid w:val="00AC69FF"/>
    <w:rsid w:val="00AC7149"/>
    <w:rsid w:val="00AF0009"/>
    <w:rsid w:val="00AF24A6"/>
    <w:rsid w:val="00B25A9B"/>
    <w:rsid w:val="00B47A45"/>
    <w:rsid w:val="00BB4224"/>
    <w:rsid w:val="00C2244E"/>
    <w:rsid w:val="00C35F25"/>
    <w:rsid w:val="00C7346F"/>
    <w:rsid w:val="00C77D4D"/>
    <w:rsid w:val="00CB5B32"/>
    <w:rsid w:val="00CD7694"/>
    <w:rsid w:val="00D10C70"/>
    <w:rsid w:val="00D1746D"/>
    <w:rsid w:val="00D20FBB"/>
    <w:rsid w:val="00D22249"/>
    <w:rsid w:val="00D40004"/>
    <w:rsid w:val="00D55038"/>
    <w:rsid w:val="00D668F6"/>
    <w:rsid w:val="00D727C7"/>
    <w:rsid w:val="00DA0EDC"/>
    <w:rsid w:val="00DA3EF8"/>
    <w:rsid w:val="00DB7EF2"/>
    <w:rsid w:val="00E0342F"/>
    <w:rsid w:val="00E22E5F"/>
    <w:rsid w:val="00E271B9"/>
    <w:rsid w:val="00F34A86"/>
    <w:rsid w:val="00F54052"/>
    <w:rsid w:val="00FA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A5E54"/>
  <w15:chartTrackingRefBased/>
  <w15:docId w15:val="{92698BF2-166B-41DA-A810-CC2DFF98B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B8D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bitbucket.internal.abslbs.com/projects/PDA/repos/routeassistantandroid/commits?until=refs%2Fheads%2Fbugfix%2FRASA-3780-bm6-weekly-usage-not-allowing-6-digit-value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tafie\OneDrive%20-%20ABS\Documents\Custom%20Office%20Templates\Maintenan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B2E8-D5D6-4FD7-A3CD-D8E0EF6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Maintenance template.dotx</Template>
  <TotalTime>299</TotalTime>
  <Pages>11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53</cp:revision>
  <dcterms:created xsi:type="dcterms:W3CDTF">2025-12-09T07:30:00Z</dcterms:created>
  <dcterms:modified xsi:type="dcterms:W3CDTF">2025-12-09T12:33:00Z</dcterms:modified>
</cp:coreProperties>
</file>