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BC3458" w14:textId="68D6227C" w:rsidR="00633B7F" w:rsidRPr="003C50E8" w:rsidRDefault="00633B7F" w:rsidP="00633B7F">
      <w:pPr>
        <w:pBdr>
          <w:bottom w:val="double" w:sz="6" w:space="1" w:color="auto"/>
        </w:pBdr>
        <w:rPr>
          <w:b/>
          <w:sz w:val="28"/>
        </w:rPr>
      </w:pPr>
      <w:r>
        <w:fldChar w:fldCharType="begin"/>
      </w:r>
      <w:r>
        <w:instrText>HYPERLINK "https://jira.abslbs.com/browse/ABS-156244"</w:instrText>
      </w:r>
      <w:r>
        <w:fldChar w:fldCharType="separate"/>
      </w:r>
      <w:r w:rsidRPr="003C50E8">
        <w:rPr>
          <w:b/>
          <w:sz w:val="28"/>
        </w:rPr>
        <w:t>A</w:t>
      </w:r>
      <w:r w:rsidR="0072761D">
        <w:rPr>
          <w:b/>
          <w:sz w:val="28"/>
        </w:rPr>
        <w:t>BSN-12610 (ex A</w:t>
      </w:r>
      <w:r w:rsidRPr="003C50E8">
        <w:rPr>
          <w:b/>
          <w:sz w:val="28"/>
        </w:rPr>
        <w:t>BS-156244</w:t>
      </w:r>
      <w:r>
        <w:fldChar w:fldCharType="end"/>
      </w:r>
      <w:r w:rsidR="0072761D">
        <w:t>)</w:t>
      </w:r>
      <w:r>
        <w:rPr>
          <w:b/>
          <w:sz w:val="28"/>
        </w:rPr>
        <w:t xml:space="preserve"> </w:t>
      </w:r>
      <w:r w:rsidRPr="003C50E8">
        <w:rPr>
          <w:b/>
          <w:sz w:val="28"/>
        </w:rPr>
        <w:t>Rent for Loss Option at Customer and Contract level</w:t>
      </w:r>
      <w:r>
        <w:rPr>
          <w:b/>
          <w:sz w:val="28"/>
        </w:rPr>
        <w:t xml:space="preserve"> – 9.08.00.RELEASE.patchesAUS</w:t>
      </w:r>
    </w:p>
    <w:p w14:paraId="4730FE38" w14:textId="77777777" w:rsidR="00633B7F" w:rsidRPr="003F570C" w:rsidRDefault="00633B7F" w:rsidP="00633B7F">
      <w:pPr>
        <w:rPr>
          <w:b/>
          <w:sz w:val="28"/>
        </w:rPr>
      </w:pP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633B7F" w14:paraId="7BD1350C" w14:textId="77777777" w:rsidTr="00FF7C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3D95738D" w14:textId="77777777" w:rsidR="00633B7F" w:rsidRDefault="00633B7F" w:rsidP="00FF7CF4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297EAD75" w14:textId="77777777" w:rsidR="00633B7F" w:rsidRDefault="00633B7F" w:rsidP="00FF7C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633B7F" w14:paraId="51B9B5B9" w14:textId="77777777" w:rsidTr="00FF7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0C5C4B1E" w14:textId="77777777" w:rsidR="00633B7F" w:rsidRPr="00633B7F" w:rsidRDefault="00633B7F" w:rsidP="00633B7F">
            <w:pPr>
              <w:rPr>
                <w:b w:val="0"/>
                <w:sz w:val="20"/>
              </w:rPr>
            </w:pPr>
            <w:r w:rsidRPr="00633B7F">
              <w:rPr>
                <w:b w:val="0"/>
                <w:sz w:val="20"/>
              </w:rPr>
              <w:t>DBServerName=abs-srv16.internal.abslbs.com</w:t>
            </w:r>
          </w:p>
          <w:p w14:paraId="4BBA7006" w14:textId="77777777" w:rsidR="00633B7F" w:rsidRPr="00633B7F" w:rsidRDefault="00633B7F" w:rsidP="00633B7F">
            <w:pPr>
              <w:rPr>
                <w:b w:val="0"/>
                <w:sz w:val="20"/>
              </w:rPr>
            </w:pPr>
            <w:r w:rsidRPr="00633B7F">
              <w:rPr>
                <w:b w:val="0"/>
                <w:sz w:val="20"/>
              </w:rPr>
              <w:t>DBSID=CUST21</w:t>
            </w:r>
          </w:p>
          <w:p w14:paraId="4A6883E0" w14:textId="77777777" w:rsidR="00633B7F" w:rsidRPr="00633B7F" w:rsidRDefault="00633B7F" w:rsidP="00633B7F">
            <w:pPr>
              <w:rPr>
                <w:b w:val="0"/>
                <w:sz w:val="20"/>
              </w:rPr>
            </w:pPr>
            <w:r w:rsidRPr="00633B7F">
              <w:rPr>
                <w:b w:val="0"/>
                <w:sz w:val="20"/>
              </w:rPr>
              <w:t>DBUser=AUS_ND90502</w:t>
            </w:r>
          </w:p>
          <w:p w14:paraId="6BCC5253" w14:textId="5C0BB7EF" w:rsidR="00633B7F" w:rsidRPr="000D7F40" w:rsidRDefault="00633B7F" w:rsidP="00FF7CF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DBPassword=</w:t>
            </w:r>
            <w:r w:rsidRPr="00C42A39">
              <w:rPr>
                <w:b w:val="0"/>
                <w:sz w:val="20"/>
              </w:rPr>
              <w:t xml:space="preserve"> </w:t>
            </w:r>
            <w:r w:rsidRPr="00633B7F">
              <w:rPr>
                <w:b w:val="0"/>
                <w:sz w:val="20"/>
              </w:rPr>
              <w:t>AUS_ND90502</w:t>
            </w:r>
          </w:p>
          <w:p w14:paraId="187F31BE" w14:textId="77777777" w:rsidR="00633B7F" w:rsidRPr="00C42A39" w:rsidRDefault="00633B7F" w:rsidP="00FF7CF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>
              <w:rPr>
                <w:b w:val="0"/>
                <w:sz w:val="20"/>
              </w:rPr>
              <w:t>Production</w:t>
            </w:r>
          </w:p>
          <w:p w14:paraId="62A3F59A" w14:textId="3053335A" w:rsidR="00633B7F" w:rsidRPr="00633B7F" w:rsidRDefault="00633B7F" w:rsidP="00FF7CF4">
            <w:pPr>
              <w:rPr>
                <w:bCs w:val="0"/>
                <w:sz w:val="20"/>
              </w:rPr>
            </w:pPr>
            <w:r w:rsidRPr="00633B7F">
              <w:rPr>
                <w:bCs w:val="0"/>
                <w:sz w:val="20"/>
              </w:rPr>
              <w:t>Version: 9.08.</w:t>
            </w:r>
            <w:proofErr w:type="gramStart"/>
            <w:r w:rsidRPr="00633B7F">
              <w:rPr>
                <w:bCs w:val="0"/>
                <w:sz w:val="20"/>
              </w:rPr>
              <w:t>00.RELEASE.p</w:t>
            </w:r>
            <w:proofErr w:type="gramEnd"/>
            <w:r w:rsidR="0063445B">
              <w:rPr>
                <w:bCs w:val="0"/>
                <w:sz w:val="20"/>
              </w:rPr>
              <w:t>14</w:t>
            </w:r>
          </w:p>
          <w:p w14:paraId="17F97010" w14:textId="77777777" w:rsidR="00633B7F" w:rsidRPr="00633B7F" w:rsidRDefault="00633B7F" w:rsidP="00FF7CF4">
            <w:pPr>
              <w:rPr>
                <w:b w:val="0"/>
                <w:sz w:val="20"/>
              </w:rPr>
            </w:pPr>
            <w:r w:rsidRPr="00C42A39">
              <w:rPr>
                <w:b w:val="0"/>
                <w:sz w:val="20"/>
              </w:rPr>
              <w:t>Feature branch: feature/ABS-156244-rent-for-loss-option-at-customer-and-contract-level</w:t>
            </w:r>
          </w:p>
        </w:tc>
        <w:tc>
          <w:tcPr>
            <w:tcW w:w="4675" w:type="dxa"/>
          </w:tcPr>
          <w:p w14:paraId="574CD08E" w14:textId="77777777" w:rsidR="00633B7F" w:rsidRPr="000D7F40" w:rsidRDefault="00633B7F" w:rsidP="00FF7CF4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  <w:r>
              <w:rPr>
                <w:sz w:val="20"/>
              </w:rPr>
              <w:t xml:space="preserve"> -</w:t>
            </w:r>
          </w:p>
          <w:p w14:paraId="38E9C103" w14:textId="77777777" w:rsidR="00633B7F" w:rsidRDefault="00633B7F" w:rsidP="00FF7CF4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  <w:r>
              <w:rPr>
                <w:sz w:val="20"/>
              </w:rPr>
              <w:t>:</w:t>
            </w:r>
          </w:p>
          <w:p w14:paraId="7A9E595E" w14:textId="77777777" w:rsidR="00633B7F" w:rsidRDefault="00633B7F" w:rsidP="00633B7F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30BA2">
              <w:rPr>
                <w:sz w:val="20"/>
                <w:szCs w:val="20"/>
              </w:rPr>
              <w:t>CHARGERENTFORLOSS</w:t>
            </w:r>
          </w:p>
          <w:p w14:paraId="27D75DB7" w14:textId="77777777" w:rsidR="00633B7F" w:rsidRDefault="00633B7F" w:rsidP="00633B7F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30BA2">
              <w:rPr>
                <w:sz w:val="20"/>
                <w:szCs w:val="20"/>
              </w:rPr>
              <w:t>RENTALCHARGEFORLOSTGRMT</w:t>
            </w:r>
          </w:p>
          <w:p w14:paraId="0C3304FC" w14:textId="77777777" w:rsidR="00633B7F" w:rsidRPr="00330BA2" w:rsidRDefault="00633B7F" w:rsidP="00633B7F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30BA2">
              <w:rPr>
                <w:sz w:val="20"/>
                <w:szCs w:val="20"/>
              </w:rPr>
              <w:t>SETTLEMENTACTIVE</w:t>
            </w:r>
          </w:p>
          <w:p w14:paraId="1C52E04F" w14:textId="77777777" w:rsidR="00633B7F" w:rsidRDefault="00633B7F" w:rsidP="00FF7CF4">
            <w:pPr>
              <w:pStyle w:val="ListParagraph"/>
              <w:numPr>
                <w:ilvl w:val="0"/>
                <w:numId w:val="1"/>
              </w:num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 xml:space="preserve">Other </w:t>
            </w:r>
            <w:proofErr w:type="gramStart"/>
            <w:r>
              <w:rPr>
                <w:sz w:val="20"/>
              </w:rPr>
              <w:t>applications</w:t>
            </w:r>
            <w:proofErr w:type="gramEnd"/>
            <w:r>
              <w:rPr>
                <w:sz w:val="20"/>
              </w:rPr>
              <w:t xml:space="preserve"> versions (if is applicable</w:t>
            </w:r>
            <w:proofErr w:type="gramStart"/>
            <w:r>
              <w:rPr>
                <w:sz w:val="20"/>
              </w:rPr>
              <w:t>):-</w:t>
            </w:r>
            <w:proofErr w:type="gramEnd"/>
          </w:p>
          <w:p w14:paraId="32740959" w14:textId="77777777" w:rsidR="00633B7F" w:rsidRDefault="00633B7F" w:rsidP="00FF7CF4">
            <w:pPr>
              <w:pStyle w:val="ListParagraph"/>
              <w:numPr>
                <w:ilvl w:val="0"/>
                <w:numId w:val="1"/>
              </w:num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BU: 602</w:t>
            </w:r>
          </w:p>
          <w:p w14:paraId="28975C39" w14:textId="77777777" w:rsidR="00633B7F" w:rsidRPr="000D7F40" w:rsidRDefault="00633B7F" w:rsidP="00FF7CF4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5C7D4AD4" w14:textId="77777777" w:rsidR="00633B7F" w:rsidRDefault="00633B7F" w:rsidP="00633B7F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29167049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4DAC91F0" w14:textId="77777777" w:rsidR="00633B7F" w:rsidRDefault="00633B7F" w:rsidP="00633B7F">
          <w:pPr>
            <w:pStyle w:val="TOCHeading"/>
          </w:pPr>
          <w:r>
            <w:t>Contents</w:t>
          </w:r>
        </w:p>
        <w:p w14:paraId="2F0CA353" w14:textId="4FD0CC45" w:rsidR="0063445B" w:rsidRDefault="00633B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82329132" w:history="1">
            <w:r w:rsidR="0063445B" w:rsidRPr="005F27DE">
              <w:rPr>
                <w:rStyle w:val="Hyperlink"/>
                <w:noProof/>
              </w:rPr>
              <w:t>BU/Plant: 602</w:t>
            </w:r>
            <w:r w:rsidR="0063445B">
              <w:rPr>
                <w:noProof/>
                <w:webHidden/>
              </w:rPr>
              <w:tab/>
            </w:r>
            <w:r w:rsidR="0063445B">
              <w:rPr>
                <w:noProof/>
                <w:webHidden/>
              </w:rPr>
              <w:fldChar w:fldCharType="begin"/>
            </w:r>
            <w:r w:rsidR="0063445B">
              <w:rPr>
                <w:noProof/>
                <w:webHidden/>
              </w:rPr>
              <w:instrText xml:space="preserve"> PAGEREF _Toc182329132 \h </w:instrText>
            </w:r>
            <w:r w:rsidR="0063445B">
              <w:rPr>
                <w:noProof/>
                <w:webHidden/>
              </w:rPr>
            </w:r>
            <w:r w:rsidR="0063445B">
              <w:rPr>
                <w:noProof/>
                <w:webHidden/>
              </w:rPr>
              <w:fldChar w:fldCharType="separate"/>
            </w:r>
            <w:r w:rsidR="0063445B">
              <w:rPr>
                <w:noProof/>
                <w:webHidden/>
              </w:rPr>
              <w:t>2</w:t>
            </w:r>
            <w:r w:rsidR="0063445B">
              <w:rPr>
                <w:noProof/>
                <w:webHidden/>
              </w:rPr>
              <w:fldChar w:fldCharType="end"/>
            </w:r>
          </w:hyperlink>
        </w:p>
        <w:p w14:paraId="12E2796D" w14:textId="5A7E7388" w:rsidR="0063445B" w:rsidRDefault="0063445B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3" w:history="1">
            <w:r w:rsidRPr="005F27DE">
              <w:rPr>
                <w:rStyle w:val="Hyperlink"/>
                <w:noProof/>
              </w:rPr>
              <w:t>Data preparation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90F03" w14:textId="195AE4CB" w:rsidR="0063445B" w:rsidRDefault="0063445B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4" w:history="1">
            <w:r w:rsidRPr="005F27DE">
              <w:rPr>
                <w:rStyle w:val="Hyperlink"/>
                <w:bCs/>
                <w:noProof/>
              </w:rPr>
              <w:t>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bCs/>
                <w:noProof/>
              </w:rPr>
              <w:t xml:space="preserve">Test system setting CHARGERENTFORLOSS – </w:t>
            </w:r>
            <w:r w:rsidRPr="005F27DE">
              <w:rPr>
                <w:rStyle w:val="Hyperlink"/>
                <w:bCs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A19359" w14:textId="633C9BDC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5" w:history="1">
            <w:r w:rsidRPr="005F27DE">
              <w:rPr>
                <w:rStyle w:val="Hyperlink"/>
                <w:noProof/>
              </w:rPr>
              <w:t>1.1.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(fixed), RENTALCHARGEFORLOSTGRMT=Y,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9E8C16" w14:textId="341E4B55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6" w:history="1">
            <w:r w:rsidRPr="005F27DE">
              <w:rPr>
                <w:rStyle w:val="Hyperlink"/>
                <w:noProof/>
              </w:rPr>
              <w:t>1.2.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(fixed), RENTALCHARGEFORLOSTGRMT=N,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70D7CB" w14:textId="1A950054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7" w:history="1">
            <w:r w:rsidRPr="005F27DE">
              <w:rPr>
                <w:rStyle w:val="Hyperlink"/>
                <w:noProof/>
              </w:rPr>
              <w:t>1.3.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(fixed), RENTALCHARGEFORLOSTGRMT=N,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13829A" w14:textId="6D87DC2D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8" w:history="1">
            <w:r w:rsidRPr="005F27DE">
              <w:rPr>
                <w:rStyle w:val="Hyperlink"/>
                <w:noProof/>
              </w:rPr>
              <w:t>1.4.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CHARGERENTFORLOSS=N (fixed), RENTALCHARGEFORLOSTGRMT=Y,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863186" w14:textId="341AE5E7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39" w:history="1">
            <w:r w:rsidRPr="005F27DE">
              <w:rPr>
                <w:rStyle w:val="Hyperlink"/>
                <w:noProof/>
              </w:rPr>
              <w:t>1.5.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CHARGERENTFORLOSS=N (fixed), RENTALCHARGEFORLOSTGRMT=N,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26CAE1" w14:textId="7A886EC8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0" w:history="1">
            <w:r w:rsidRPr="005F27DE">
              <w:rPr>
                <w:rStyle w:val="Hyperlink"/>
                <w:noProof/>
              </w:rPr>
              <w:t>1.6.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CHARGERENTFORLOSS=N (fixed), RENTALCHARGEFORLOSTGRMT=N,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41F47A" w14:textId="7B7AB443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1" w:history="1">
            <w:r w:rsidRPr="005F27DE">
              <w:rPr>
                <w:rStyle w:val="Hyperlink"/>
                <w:noProof/>
              </w:rPr>
              <w:t>1.7.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RENTALCHARGEFORLOSTGRMT=Y,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CC4E3" w14:textId="2B49FE79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2" w:history="1">
            <w:r w:rsidRPr="005F27DE">
              <w:rPr>
                <w:rStyle w:val="Hyperlink"/>
                <w:noProof/>
              </w:rPr>
              <w:t>1.8.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RENTALCHARGEFORLOSTGRMT=N,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2A06C4" w14:textId="246D82FA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3" w:history="1">
            <w:r w:rsidRPr="005F27DE">
              <w:rPr>
                <w:rStyle w:val="Hyperlink"/>
                <w:noProof/>
              </w:rPr>
              <w:t>1.9.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RENTALCHARGEFORLOSTGRMT=N,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525FEC" w14:textId="7E231831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4" w:history="1">
            <w:r w:rsidRPr="005F27DE">
              <w:rPr>
                <w:rStyle w:val="Hyperlink"/>
                <w:noProof/>
              </w:rPr>
              <w:t>1.10.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RENTALCHARGEFORLOSTGRMT=Y,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36CEF4" w14:textId="281E7BB0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5" w:history="1">
            <w:r w:rsidRPr="005F27DE">
              <w:rPr>
                <w:rStyle w:val="Hyperlink"/>
                <w:noProof/>
              </w:rPr>
              <w:t>1.11.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RENTALCHARGEFORLOSTGRMT=N,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AE47FA" w14:textId="1F7124DF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6" w:history="1">
            <w:r w:rsidRPr="005F27DE">
              <w:rPr>
                <w:rStyle w:val="Hyperlink"/>
                <w:noProof/>
              </w:rPr>
              <w:t>1.12.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RENTALCHARGEFORLOSTGRMT=N, SETTLEMENTACTIVE=N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0BF36D" w14:textId="1151B0B9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7" w:history="1">
            <w:r w:rsidRPr="005F27DE">
              <w:rPr>
                <w:rStyle w:val="Hyperlink"/>
                <w:noProof/>
              </w:rPr>
              <w:t>1.13.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(Fixed), RENTALCHARGEFORLOSTGRMT=Y,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65984" w14:textId="658741C0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8" w:history="1">
            <w:r w:rsidRPr="005F27DE">
              <w:rPr>
                <w:rStyle w:val="Hyperlink"/>
                <w:noProof/>
              </w:rPr>
              <w:t>1.13.1.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ADD mode, when adding a new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24EA48" w14:textId="283E63BC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49" w:history="1">
            <w:r w:rsidRPr="005F27DE">
              <w:rPr>
                <w:rStyle w:val="Hyperlink"/>
                <w:noProof/>
              </w:rPr>
              <w:t>1.13.2.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does not have garments, but now it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3C9104" w14:textId="20EC2DED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0" w:history="1">
            <w:r w:rsidRPr="005F27DE">
              <w:rPr>
                <w:rStyle w:val="Hyperlink"/>
                <w:noProof/>
              </w:rPr>
              <w:t>1.13.3.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941D85" w14:textId="71348119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1" w:history="1">
            <w:r w:rsidRPr="005F27DE">
              <w:rPr>
                <w:rStyle w:val="Hyperlink"/>
                <w:noProof/>
              </w:rPr>
              <w:t>1.13.4.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DUPLICATE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3D53B5" w14:textId="23952300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2" w:history="1">
            <w:r w:rsidRPr="005F27DE">
              <w:rPr>
                <w:rStyle w:val="Hyperlink"/>
                <w:noProof/>
              </w:rPr>
              <w:t>1.13.5.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contract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C0F8CF" w14:textId="5924AF53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3" w:history="1">
            <w:r w:rsidRPr="005F27DE">
              <w:rPr>
                <w:rStyle w:val="Hyperlink"/>
                <w:noProof/>
              </w:rPr>
              <w:t>1.14.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CHARGERENTFORLOSS=N (Fixed), RENTALCHARGEFORLOSTGRMT=Y,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5DD90" w14:textId="76DA6C93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4" w:history="1">
            <w:r w:rsidRPr="005F27DE">
              <w:rPr>
                <w:rStyle w:val="Hyperlink"/>
                <w:noProof/>
              </w:rPr>
              <w:t>1.14.1.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ADD mode, when adding a new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E1B847" w14:textId="6CC4D189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5" w:history="1">
            <w:r w:rsidRPr="005F27DE">
              <w:rPr>
                <w:rStyle w:val="Hyperlink"/>
                <w:noProof/>
              </w:rPr>
              <w:t>1.14.2.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does not have garments, but now it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742E7" w14:textId="0D9BDA69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6" w:history="1">
            <w:r w:rsidRPr="005F27DE">
              <w:rPr>
                <w:rStyle w:val="Hyperlink"/>
                <w:noProof/>
              </w:rPr>
              <w:t>1.14.3.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E59DB" w14:textId="3E8BBE76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7" w:history="1">
            <w:r w:rsidRPr="005F27DE">
              <w:rPr>
                <w:rStyle w:val="Hyperlink"/>
                <w:noProof/>
              </w:rPr>
              <w:t>1.14.4.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DUPLICATE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49FA68" w14:textId="2D1D70B1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8" w:history="1">
            <w:r w:rsidRPr="005F27DE">
              <w:rPr>
                <w:rStyle w:val="Hyperlink"/>
                <w:noProof/>
              </w:rPr>
              <w:t>1.14.5.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contract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182513" w14:textId="77E3C197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59" w:history="1">
            <w:r w:rsidRPr="005F27DE">
              <w:rPr>
                <w:rStyle w:val="Hyperlink"/>
                <w:noProof/>
              </w:rPr>
              <w:t>1.15.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CHARGERENTFORLOSS=Y (Default), RENTALCHARGEFORLOSTGRMT=Y,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5313B5" w14:textId="46FB62C4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0" w:history="1">
            <w:r w:rsidRPr="005F27DE">
              <w:rPr>
                <w:rStyle w:val="Hyperlink"/>
                <w:noProof/>
              </w:rPr>
              <w:t>1.15.1.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ADD mode, when adding a new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27DD60" w14:textId="2F9A28CF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1" w:history="1">
            <w:r w:rsidRPr="005F27DE">
              <w:rPr>
                <w:rStyle w:val="Hyperlink"/>
                <w:noProof/>
              </w:rPr>
              <w:t>1.15.2.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does not have garments, but now it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645E74" w14:textId="572AA72A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2" w:history="1">
            <w:r w:rsidRPr="005F27DE">
              <w:rPr>
                <w:rStyle w:val="Hyperlink"/>
                <w:noProof/>
              </w:rPr>
              <w:t>1.15.3.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8852EC" w14:textId="06165FA7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3" w:history="1">
            <w:r w:rsidRPr="005F27DE">
              <w:rPr>
                <w:rStyle w:val="Hyperlink"/>
                <w:noProof/>
              </w:rPr>
              <w:t>1.15.4.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DUPLICATE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E1E5DA" w14:textId="7D17DD94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4" w:history="1">
            <w:r w:rsidRPr="005F27DE">
              <w:rPr>
                <w:rStyle w:val="Hyperlink"/>
                <w:noProof/>
              </w:rPr>
              <w:t>1.15.5.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contract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3BA5ED" w14:textId="25B2A493" w:rsidR="0063445B" w:rsidRDefault="0063445B">
          <w:pPr>
            <w:pStyle w:val="TOC2"/>
            <w:tabs>
              <w:tab w:val="left" w:pos="96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5" w:history="1">
            <w:r w:rsidRPr="005F27DE">
              <w:rPr>
                <w:rStyle w:val="Hyperlink"/>
                <w:noProof/>
              </w:rPr>
              <w:t>1.16.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CHARGERENTFORLOSS=N (Default), RENTALCHARGEFORLOSTGRMT=Y, SETTLEMENTACTIVE=Y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944BF" w14:textId="30532FB5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6" w:history="1">
            <w:r w:rsidRPr="005F27DE">
              <w:rPr>
                <w:rStyle w:val="Hyperlink"/>
                <w:noProof/>
              </w:rPr>
              <w:t>1.16.1.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ADD mode, when adding a new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AF3072" w14:textId="0D6DC8D8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7" w:history="1">
            <w:r w:rsidRPr="005F27DE">
              <w:rPr>
                <w:rStyle w:val="Hyperlink"/>
                <w:noProof/>
              </w:rPr>
              <w:t>1.16.2.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does not have garments, but now it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E2762F" w14:textId="15028062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8" w:history="1">
            <w:r w:rsidRPr="005F27DE">
              <w:rPr>
                <w:rStyle w:val="Hyperlink"/>
                <w:noProof/>
              </w:rPr>
              <w:t>1.16.3.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MODIFY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DCAAB6" w14:textId="75E524EA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69" w:history="1">
            <w:r w:rsidRPr="005F27DE">
              <w:rPr>
                <w:rStyle w:val="Hyperlink"/>
                <w:noProof/>
              </w:rPr>
              <w:t>1.16.4.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Customer In DUPLICATE mode, when the customer already has garments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DE675" w14:textId="1299BBC1" w:rsidR="0063445B" w:rsidRDefault="0063445B">
          <w:pPr>
            <w:pStyle w:val="TOC3"/>
            <w:tabs>
              <w:tab w:val="left" w:pos="1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0" w:history="1">
            <w:r w:rsidRPr="005F27DE">
              <w:rPr>
                <w:rStyle w:val="Hyperlink"/>
                <w:noProof/>
              </w:rPr>
              <w:t>1.16.5.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noProof/>
              </w:rPr>
              <w:t>Check contract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CED4EB" w14:textId="2651EF9C" w:rsidR="0063445B" w:rsidRDefault="0063445B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1" w:history="1">
            <w:r w:rsidRPr="005F27DE">
              <w:rPr>
                <w:rStyle w:val="Hyperlink"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bCs/>
                <w:noProof/>
              </w:rPr>
              <w:t xml:space="preserve">Test Contract Compliancy – </w:t>
            </w:r>
            <w:r w:rsidRPr="005F27DE">
              <w:rPr>
                <w:rStyle w:val="Hyperlink"/>
                <w:bCs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CB20F9" w14:textId="4338BA89" w:rsidR="0063445B" w:rsidRDefault="0063445B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2" w:history="1">
            <w:r w:rsidRPr="005F27DE">
              <w:rPr>
                <w:rStyle w:val="Hyperlink"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bCs/>
                <w:noProof/>
              </w:rPr>
              <w:t xml:space="preserve">Test when “Charge Rent For Loss” is not checked -&gt; invoice lines should not be created – </w:t>
            </w:r>
            <w:r w:rsidRPr="005F27DE">
              <w:rPr>
                <w:rStyle w:val="Hyperlink"/>
                <w:bCs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BCD5FC" w14:textId="7763B772" w:rsidR="0063445B" w:rsidRDefault="0063445B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3" w:history="1">
            <w:r w:rsidRPr="005F27DE">
              <w:rPr>
                <w:rStyle w:val="Hyperlink"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5F27DE">
              <w:rPr>
                <w:rStyle w:val="Hyperlink"/>
                <w:bCs/>
                <w:noProof/>
              </w:rPr>
              <w:t xml:space="preserve">Test Read Only customer – </w:t>
            </w:r>
            <w:r w:rsidRPr="005F27DE">
              <w:rPr>
                <w:rStyle w:val="Hyperlink"/>
                <w:bCs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A031C" w14:textId="4B8E7687" w:rsidR="0063445B" w:rsidRDefault="0063445B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4" w:history="1">
            <w:r w:rsidRPr="005F27DE">
              <w:rPr>
                <w:rStyle w:val="Hyperlink"/>
                <w:bCs/>
                <w:noProof/>
              </w:rPr>
              <w:t xml:space="preserve">5. Test when “Del to customer” is different than “Bill to customer” – </w:t>
            </w:r>
            <w:r w:rsidRPr="005F27DE">
              <w:rPr>
                <w:rStyle w:val="Hyperlink"/>
                <w:bCs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06057E" w14:textId="5E5E1C9B" w:rsidR="0063445B" w:rsidRDefault="0063445B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2329175" w:history="1">
            <w:r w:rsidRPr="005F27DE">
              <w:rPr>
                <w:rStyle w:val="Hyperlink"/>
                <w:noProof/>
              </w:rPr>
              <w:t xml:space="preserve">6. Test when CustomerGarmentCharges does not exist – </w:t>
            </w:r>
            <w:r w:rsidRPr="005F27DE">
              <w:rPr>
                <w:rStyle w:val="Hyperlink"/>
                <w:noProof/>
                <w:highlight w:val="green"/>
              </w:rPr>
              <w:t>TEST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_Toc182329175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2A6AC1" w14:textId="0C0D6EB8" w:rsidR="00633B7F" w:rsidRDefault="00633B7F" w:rsidP="00633B7F">
          <w:r>
            <w:rPr>
              <w:b/>
              <w:bCs/>
              <w:noProof/>
            </w:rPr>
            <w:fldChar w:fldCharType="end"/>
          </w:r>
        </w:p>
      </w:sdtContent>
    </w:sdt>
    <w:p w14:paraId="264E6A80" w14:textId="56A5BA3B" w:rsidR="00633B7F" w:rsidRDefault="00633B7F" w:rsidP="00633B7F">
      <w:pPr>
        <w:pStyle w:val="Heading2"/>
        <w:rPr>
          <w:u w:val="single"/>
        </w:rPr>
      </w:pPr>
      <w:bookmarkStart w:id="0" w:name="_Toc182329132"/>
      <w:r>
        <w:rPr>
          <w:u w:val="single"/>
        </w:rPr>
        <w:t>BU/Plant: 602</w:t>
      </w:r>
      <w:bookmarkEnd w:id="0"/>
    </w:p>
    <w:p w14:paraId="295868C6" w14:textId="77777777" w:rsidR="00633B7F" w:rsidRDefault="00633B7F" w:rsidP="00633B7F">
      <w:pPr>
        <w:pStyle w:val="Heading2"/>
        <w:rPr>
          <w:u w:val="single"/>
        </w:rPr>
      </w:pPr>
      <w:bookmarkStart w:id="1" w:name="_Toc182329133"/>
      <w:r>
        <w:rPr>
          <w:u w:val="single"/>
        </w:rPr>
        <w:t>Data preparation</w:t>
      </w:r>
      <w:bookmarkEnd w:id="1"/>
    </w:p>
    <w:p w14:paraId="3FB83737" w14:textId="2EE651A9" w:rsidR="00633B7F" w:rsidRDefault="00633B7F" w:rsidP="00633B7F">
      <w:pPr>
        <w:pStyle w:val="ListParagraph"/>
        <w:numPr>
          <w:ilvl w:val="0"/>
          <w:numId w:val="4"/>
        </w:numPr>
        <w:spacing w:line="256" w:lineRule="auto"/>
      </w:pPr>
      <w:r>
        <w:t xml:space="preserve">Customer level settings: </w:t>
      </w:r>
    </w:p>
    <w:p w14:paraId="192B172B" w14:textId="77777777" w:rsidR="00633B7F" w:rsidRDefault="00633B7F" w:rsidP="00633B7F">
      <w:pPr>
        <w:pStyle w:val="ListParagraph"/>
        <w:numPr>
          <w:ilvl w:val="1"/>
          <w:numId w:val="4"/>
        </w:numPr>
        <w:spacing w:line="256" w:lineRule="auto"/>
      </w:pPr>
      <w:r>
        <w:t>Check loss charge</w:t>
      </w:r>
    </w:p>
    <w:p w14:paraId="25248C76" w14:textId="77777777" w:rsidR="00633B7F" w:rsidRDefault="00633B7F" w:rsidP="00633B7F">
      <w:pPr>
        <w:pStyle w:val="ListParagraph"/>
        <w:numPr>
          <w:ilvl w:val="1"/>
          <w:numId w:val="4"/>
        </w:numPr>
        <w:spacing w:line="256" w:lineRule="auto"/>
      </w:pPr>
      <w:r>
        <w:t>Customer is linked to a predefined contract</w:t>
      </w:r>
    </w:p>
    <w:p w14:paraId="062D5B6B" w14:textId="77777777" w:rsidR="00633B7F" w:rsidRDefault="00633B7F" w:rsidP="00633B7F">
      <w:pPr>
        <w:pStyle w:val="ListParagraph"/>
        <w:numPr>
          <w:ilvl w:val="0"/>
          <w:numId w:val="4"/>
        </w:numPr>
        <w:spacing w:line="256" w:lineRule="auto"/>
      </w:pPr>
      <w:r>
        <w:t xml:space="preserve">Product List per Customer level settings: </w:t>
      </w:r>
    </w:p>
    <w:p w14:paraId="1518D577" w14:textId="77777777" w:rsidR="00633B7F" w:rsidRDefault="00633B7F" w:rsidP="00633B7F">
      <w:pPr>
        <w:pStyle w:val="ListParagraph"/>
        <w:numPr>
          <w:ilvl w:val="1"/>
          <w:numId w:val="4"/>
        </w:numPr>
        <w:spacing w:line="256" w:lineRule="auto"/>
      </w:pPr>
      <w:proofErr w:type="gramStart"/>
      <w:r>
        <w:t>Customer has</w:t>
      </w:r>
      <w:proofErr w:type="gramEnd"/>
      <w:r>
        <w:t xml:space="preserve"> garments</w:t>
      </w:r>
    </w:p>
    <w:p w14:paraId="74C1F58B" w14:textId="4C987A20" w:rsidR="00633B7F" w:rsidRDefault="00633B7F" w:rsidP="00633B7F">
      <w:pPr>
        <w:pStyle w:val="ListParagraph"/>
        <w:numPr>
          <w:ilvl w:val="0"/>
          <w:numId w:val="4"/>
        </w:numPr>
        <w:spacing w:line="256" w:lineRule="auto"/>
      </w:pPr>
      <w:proofErr w:type="gramStart"/>
      <w:r>
        <w:t>Customer has</w:t>
      </w:r>
      <w:proofErr w:type="gramEnd"/>
      <w:r>
        <w:t xml:space="preserve"> wearers with wearer inventories</w:t>
      </w:r>
    </w:p>
    <w:p w14:paraId="4FF5C1FE" w14:textId="4A021BB2" w:rsidR="00633B7F" w:rsidRDefault="00633B7F" w:rsidP="00633B7F">
      <w:r>
        <w:t>Customer: 4963487</w:t>
      </w:r>
    </w:p>
    <w:p w14:paraId="41D4B42C" w14:textId="0CF5BA8B" w:rsidR="00633B7F" w:rsidRDefault="00633B7F" w:rsidP="00633B7F">
      <w:r>
        <w:t>Contract: S11044</w:t>
      </w:r>
    </w:p>
    <w:p w14:paraId="1810DAC5" w14:textId="77777777" w:rsidR="00633B7F" w:rsidRDefault="00633B7F" w:rsidP="00633B7F"/>
    <w:p w14:paraId="59A588CA" w14:textId="77777777" w:rsidR="00633B7F" w:rsidRDefault="00633B7F" w:rsidP="00633B7F"/>
    <w:p w14:paraId="3E7D8353" w14:textId="77777777" w:rsidR="00633B7F" w:rsidRPr="005168D2" w:rsidRDefault="00633B7F" w:rsidP="00633B7F">
      <w:pPr>
        <w:pStyle w:val="Heading1"/>
        <w:numPr>
          <w:ilvl w:val="3"/>
          <w:numId w:val="4"/>
        </w:numPr>
        <w:ind w:left="720"/>
        <w:rPr>
          <w:bCs/>
        </w:rPr>
      </w:pPr>
      <w:r w:rsidRPr="005168D2">
        <w:rPr>
          <w:bCs/>
        </w:rPr>
        <w:t xml:space="preserve"> </w:t>
      </w:r>
      <w:bookmarkStart w:id="2" w:name="_Toc182329134"/>
      <w:r w:rsidRPr="005168D2">
        <w:rPr>
          <w:bCs/>
        </w:rPr>
        <w:t xml:space="preserve">Test system setting CHARGERENTFORLOSS – </w:t>
      </w:r>
      <w:r w:rsidRPr="005168D2">
        <w:rPr>
          <w:bCs/>
          <w:highlight w:val="green"/>
        </w:rPr>
        <w:t>TEST OK</w:t>
      </w:r>
      <w:bookmarkEnd w:id="2"/>
    </w:p>
    <w:p w14:paraId="7023EE1A" w14:textId="7E153322" w:rsidR="00633B7F" w:rsidRPr="009705B6" w:rsidRDefault="00633B7F" w:rsidP="00633B7F">
      <w:pPr>
        <w:rPr>
          <w:color w:val="4472C4" w:themeColor="accent1"/>
        </w:rPr>
      </w:pPr>
      <w:r w:rsidRPr="004B6F59">
        <w:rPr>
          <w:color w:val="4472C4" w:themeColor="accent1"/>
        </w:rPr>
        <w:t>Hash:</w:t>
      </w:r>
      <w:r>
        <w:rPr>
          <w:color w:val="4472C4" w:themeColor="accent1"/>
        </w:rPr>
        <w:t xml:space="preserve"> </w:t>
      </w:r>
      <w:r w:rsidR="00C2269B" w:rsidRPr="00C2269B">
        <w:rPr>
          <w:sz w:val="20"/>
        </w:rPr>
        <w:t>c1cd935</w:t>
      </w:r>
    </w:p>
    <w:p w14:paraId="2D724B51" w14:textId="77777777" w:rsidR="00633B7F" w:rsidRDefault="00633B7F" w:rsidP="00633B7F">
      <w:pPr>
        <w:pStyle w:val="ListParagraph"/>
        <w:numPr>
          <w:ilvl w:val="0"/>
          <w:numId w:val="7"/>
        </w:numPr>
      </w:pPr>
      <w:r>
        <w:t xml:space="preserve">Test the following combinations of system settings: </w:t>
      </w:r>
    </w:p>
    <w:tbl>
      <w:tblPr>
        <w:tblStyle w:val="TableGrid"/>
        <w:tblW w:w="9052" w:type="dxa"/>
        <w:tblLook w:val="0000" w:firstRow="0" w:lastRow="0" w:firstColumn="0" w:lastColumn="0" w:noHBand="0" w:noVBand="0"/>
      </w:tblPr>
      <w:tblGrid>
        <w:gridCol w:w="2062"/>
        <w:gridCol w:w="966"/>
        <w:gridCol w:w="574"/>
        <w:gridCol w:w="2771"/>
        <w:gridCol w:w="1859"/>
        <w:gridCol w:w="820"/>
      </w:tblGrid>
      <w:tr w:rsidR="00633B7F" w:rsidRPr="00846355" w14:paraId="41657141" w14:textId="77777777" w:rsidTr="00FF7CF4">
        <w:trPr>
          <w:trHeight w:val="295"/>
        </w:trPr>
        <w:tc>
          <w:tcPr>
            <w:tcW w:w="2062" w:type="dxa"/>
          </w:tcPr>
          <w:p w14:paraId="14C01D3F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CHARGERENTFORLOSS</w:t>
            </w:r>
          </w:p>
        </w:tc>
        <w:tc>
          <w:tcPr>
            <w:tcW w:w="966" w:type="dxa"/>
          </w:tcPr>
          <w:p w14:paraId="292EC3EB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</w:tcPr>
          <w:p w14:paraId="021ED389" w14:textId="77777777" w:rsidR="00633B7F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Test</w:t>
            </w:r>
          </w:p>
          <w:p w14:paraId="73A5D4FB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No.</w:t>
            </w:r>
          </w:p>
        </w:tc>
        <w:tc>
          <w:tcPr>
            <w:tcW w:w="2771" w:type="dxa"/>
          </w:tcPr>
          <w:p w14:paraId="3BE89374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RENTALCHARGEFORLOSTGRMT</w:t>
            </w:r>
          </w:p>
        </w:tc>
        <w:tc>
          <w:tcPr>
            <w:tcW w:w="1859" w:type="dxa"/>
          </w:tcPr>
          <w:p w14:paraId="646D93B1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SETTLEMENTACTIVE</w:t>
            </w:r>
          </w:p>
        </w:tc>
        <w:tc>
          <w:tcPr>
            <w:tcW w:w="820" w:type="dxa"/>
          </w:tcPr>
          <w:p w14:paraId="5AC7E33D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Is new field visible?</w:t>
            </w:r>
          </w:p>
        </w:tc>
      </w:tr>
      <w:tr w:rsidR="00633B7F" w:rsidRPr="00846355" w14:paraId="5CD2BA70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 w:val="restart"/>
          </w:tcPr>
          <w:p w14:paraId="6BB69923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bookmarkStart w:id="3" w:name="_Hlk180153000"/>
            <w:r w:rsidRPr="00846355">
              <w:rPr>
                <w:sz w:val="20"/>
                <w:szCs w:val="20"/>
              </w:rPr>
              <w:t xml:space="preserve">Fixed </w:t>
            </w:r>
            <w:bookmarkEnd w:id="3"/>
            <w:r w:rsidRPr="00846355">
              <w:rPr>
                <w:sz w:val="20"/>
                <w:szCs w:val="20"/>
              </w:rPr>
              <w:t xml:space="preserve">value </w:t>
            </w:r>
          </w:p>
          <w:p w14:paraId="571DBB57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 xml:space="preserve">if </w:t>
            </w:r>
            <w:r w:rsidRPr="00846355">
              <w:rPr>
                <w:sz w:val="20"/>
                <w:szCs w:val="20"/>
              </w:rPr>
              <w:t>Fixed</w:t>
            </w:r>
            <w:r>
              <w:rPr>
                <w:sz w:val="20"/>
                <w:szCs w:val="20"/>
              </w:rPr>
              <w:t xml:space="preserve">=Y -&gt; </w:t>
            </w:r>
            <w:r w:rsidRPr="00846355">
              <w:rPr>
                <w:sz w:val="20"/>
                <w:szCs w:val="20"/>
              </w:rPr>
              <w:t>field is disabled)</w:t>
            </w:r>
          </w:p>
        </w:tc>
        <w:tc>
          <w:tcPr>
            <w:tcW w:w="966" w:type="dxa"/>
            <w:vMerge w:val="restart"/>
          </w:tcPr>
          <w:p w14:paraId="2AA8DA8A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 (user can not change it)</w:t>
            </w:r>
          </w:p>
        </w:tc>
        <w:tc>
          <w:tcPr>
            <w:tcW w:w="574" w:type="dxa"/>
            <w:shd w:val="clear" w:color="auto" w:fill="FFFF00"/>
          </w:tcPr>
          <w:p w14:paraId="2AD4A31F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1.</w:t>
            </w:r>
            <w:r w:rsidRPr="00881D14">
              <w:rPr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771" w:type="dxa"/>
            <w:shd w:val="clear" w:color="auto" w:fill="FFFF00"/>
          </w:tcPr>
          <w:p w14:paraId="3A829E93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FFFF00"/>
          </w:tcPr>
          <w:p w14:paraId="400A3DBA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FFFF00"/>
          </w:tcPr>
          <w:p w14:paraId="63EED79E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Yes</w:t>
            </w:r>
          </w:p>
        </w:tc>
      </w:tr>
      <w:tr w:rsidR="00633B7F" w:rsidRPr="00846355" w14:paraId="6C1C515A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1B474610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18579275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729A4048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</w:t>
            </w:r>
          </w:p>
        </w:tc>
        <w:tc>
          <w:tcPr>
            <w:tcW w:w="2771" w:type="dxa"/>
            <w:shd w:val="clear" w:color="auto" w:fill="E7E6E6" w:themeFill="background2"/>
          </w:tcPr>
          <w:p w14:paraId="22A109B0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E7E6E6" w:themeFill="background2"/>
          </w:tcPr>
          <w:p w14:paraId="16FD5E6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111BA1D6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3F0F5678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1569D5E5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183F70C2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54D58FA7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1.2</w:t>
            </w:r>
          </w:p>
        </w:tc>
        <w:tc>
          <w:tcPr>
            <w:tcW w:w="2771" w:type="dxa"/>
            <w:shd w:val="clear" w:color="auto" w:fill="E7E6E6" w:themeFill="background2"/>
          </w:tcPr>
          <w:p w14:paraId="1FF4D6F5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0EE72DF4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E7E6E6" w:themeFill="background2"/>
          </w:tcPr>
          <w:p w14:paraId="55DA9EEA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6B3C6F70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4A74FCCE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0513420E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4ED9D70C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1.3</w:t>
            </w:r>
          </w:p>
        </w:tc>
        <w:tc>
          <w:tcPr>
            <w:tcW w:w="2771" w:type="dxa"/>
            <w:shd w:val="clear" w:color="auto" w:fill="E7E6E6" w:themeFill="background2"/>
          </w:tcPr>
          <w:p w14:paraId="161BB78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405CC3E2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41D38905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48363E2E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088C07BD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 w:val="restart"/>
          </w:tcPr>
          <w:p w14:paraId="7F118E6F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574" w:type="dxa"/>
            <w:shd w:val="clear" w:color="auto" w:fill="FFFF00"/>
          </w:tcPr>
          <w:p w14:paraId="5F92420A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1.14</w:t>
            </w:r>
          </w:p>
        </w:tc>
        <w:tc>
          <w:tcPr>
            <w:tcW w:w="2771" w:type="dxa"/>
            <w:shd w:val="clear" w:color="auto" w:fill="FFFF00"/>
          </w:tcPr>
          <w:p w14:paraId="08FC7472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FFFF00"/>
          </w:tcPr>
          <w:p w14:paraId="580BE1B9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FFFF00"/>
          </w:tcPr>
          <w:p w14:paraId="5ADF6BC5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Yes</w:t>
            </w:r>
          </w:p>
        </w:tc>
      </w:tr>
      <w:tr w:rsidR="00633B7F" w:rsidRPr="00846355" w14:paraId="7E765D2A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63FC4DD7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614316DB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65D0C305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1.4</w:t>
            </w:r>
          </w:p>
        </w:tc>
        <w:tc>
          <w:tcPr>
            <w:tcW w:w="2771" w:type="dxa"/>
            <w:shd w:val="clear" w:color="auto" w:fill="E7E6E6" w:themeFill="background2"/>
          </w:tcPr>
          <w:p w14:paraId="14D69380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E7E6E6" w:themeFill="background2"/>
          </w:tcPr>
          <w:p w14:paraId="06E55292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269D5FF1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258BA39A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1DE11271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5E8D2807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6845907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</w:t>
            </w:r>
          </w:p>
        </w:tc>
        <w:tc>
          <w:tcPr>
            <w:tcW w:w="2771" w:type="dxa"/>
            <w:shd w:val="clear" w:color="auto" w:fill="E7E6E6" w:themeFill="background2"/>
          </w:tcPr>
          <w:p w14:paraId="4FC45C6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3B1AC612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E7E6E6" w:themeFill="background2"/>
          </w:tcPr>
          <w:p w14:paraId="0D2D7FC7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3F0C8513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79100829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7715F617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208ED176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1.6</w:t>
            </w:r>
          </w:p>
        </w:tc>
        <w:tc>
          <w:tcPr>
            <w:tcW w:w="2771" w:type="dxa"/>
            <w:shd w:val="clear" w:color="auto" w:fill="E7E6E6" w:themeFill="background2"/>
          </w:tcPr>
          <w:p w14:paraId="22064E25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66F0B6B5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3B9E32B8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6AA93DFE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 w:val="restart"/>
          </w:tcPr>
          <w:p w14:paraId="5E5A07A3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 xml:space="preserve">Default value </w:t>
            </w:r>
          </w:p>
          <w:p w14:paraId="3EE3DAF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if</w:t>
            </w:r>
            <w:r w:rsidRPr="00846355">
              <w:rPr>
                <w:sz w:val="20"/>
                <w:szCs w:val="20"/>
              </w:rPr>
              <w:t xml:space="preserve"> Default</w:t>
            </w:r>
            <w:r>
              <w:rPr>
                <w:sz w:val="20"/>
                <w:szCs w:val="20"/>
              </w:rPr>
              <w:t xml:space="preserve">=Y -&gt; </w:t>
            </w:r>
            <w:r w:rsidRPr="00846355">
              <w:rPr>
                <w:sz w:val="20"/>
                <w:szCs w:val="20"/>
              </w:rPr>
              <w:t>field is enabled)</w:t>
            </w:r>
          </w:p>
        </w:tc>
        <w:tc>
          <w:tcPr>
            <w:tcW w:w="966" w:type="dxa"/>
            <w:vMerge w:val="restart"/>
          </w:tcPr>
          <w:p w14:paraId="4654455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 (can be changed)</w:t>
            </w:r>
          </w:p>
        </w:tc>
        <w:tc>
          <w:tcPr>
            <w:tcW w:w="574" w:type="dxa"/>
            <w:shd w:val="clear" w:color="auto" w:fill="FFFF00"/>
          </w:tcPr>
          <w:p w14:paraId="29F608DB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1.</w:t>
            </w:r>
            <w:r w:rsidRPr="00881D14">
              <w:rPr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2771" w:type="dxa"/>
            <w:shd w:val="clear" w:color="auto" w:fill="FFFF00"/>
          </w:tcPr>
          <w:p w14:paraId="5EBE8E00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FFFF00"/>
          </w:tcPr>
          <w:p w14:paraId="4F5A8B0A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FFFF00"/>
          </w:tcPr>
          <w:p w14:paraId="5F94CDD5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Yes</w:t>
            </w:r>
          </w:p>
        </w:tc>
      </w:tr>
      <w:tr w:rsidR="00633B7F" w:rsidRPr="00846355" w14:paraId="178AB058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79BC1C66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409A812C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025A423D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1.7</w:t>
            </w:r>
          </w:p>
        </w:tc>
        <w:tc>
          <w:tcPr>
            <w:tcW w:w="2771" w:type="dxa"/>
            <w:shd w:val="clear" w:color="auto" w:fill="E7E6E6" w:themeFill="background2"/>
          </w:tcPr>
          <w:p w14:paraId="5BABDC0D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E7E6E6" w:themeFill="background2"/>
          </w:tcPr>
          <w:p w14:paraId="6B25B9E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215A12A9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57405424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3E9BD65E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7B7BA90A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5210DD1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1.8</w:t>
            </w:r>
          </w:p>
        </w:tc>
        <w:tc>
          <w:tcPr>
            <w:tcW w:w="2771" w:type="dxa"/>
            <w:shd w:val="clear" w:color="auto" w:fill="E7E6E6" w:themeFill="background2"/>
          </w:tcPr>
          <w:p w14:paraId="6BFFA4BB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495F9C2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E7E6E6" w:themeFill="background2"/>
          </w:tcPr>
          <w:p w14:paraId="73F69F0B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39243CA8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59E8DFB0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55DA5161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3370EC67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1.9</w:t>
            </w:r>
          </w:p>
        </w:tc>
        <w:tc>
          <w:tcPr>
            <w:tcW w:w="2771" w:type="dxa"/>
            <w:shd w:val="clear" w:color="auto" w:fill="E7E6E6" w:themeFill="background2"/>
          </w:tcPr>
          <w:p w14:paraId="0E29F00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79EB0B3F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491B58A3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0AAF77E9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3E37D1E6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 w:val="restart"/>
          </w:tcPr>
          <w:p w14:paraId="7E7C285C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574" w:type="dxa"/>
            <w:shd w:val="clear" w:color="auto" w:fill="FFFF00"/>
          </w:tcPr>
          <w:p w14:paraId="7C256062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1.</w:t>
            </w:r>
            <w:r w:rsidRPr="00881D14">
              <w:rPr>
                <w:b/>
                <w:bCs/>
                <w:sz w:val="20"/>
                <w:szCs w:val="20"/>
              </w:rPr>
              <w:t>16</w:t>
            </w:r>
          </w:p>
        </w:tc>
        <w:tc>
          <w:tcPr>
            <w:tcW w:w="2771" w:type="dxa"/>
            <w:shd w:val="clear" w:color="auto" w:fill="FFFF00"/>
          </w:tcPr>
          <w:p w14:paraId="40EF7F52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FFFF00"/>
          </w:tcPr>
          <w:p w14:paraId="3EF44009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FFFF00"/>
          </w:tcPr>
          <w:p w14:paraId="3B496B8B" w14:textId="77777777" w:rsidR="00633B7F" w:rsidRPr="00B07C0C" w:rsidRDefault="00633B7F" w:rsidP="00FF7CF4">
            <w:pPr>
              <w:rPr>
                <w:b/>
                <w:bCs/>
                <w:sz w:val="20"/>
                <w:szCs w:val="20"/>
              </w:rPr>
            </w:pPr>
            <w:r w:rsidRPr="00B07C0C">
              <w:rPr>
                <w:b/>
                <w:bCs/>
                <w:sz w:val="20"/>
                <w:szCs w:val="20"/>
              </w:rPr>
              <w:t>Yes</w:t>
            </w:r>
          </w:p>
        </w:tc>
      </w:tr>
      <w:tr w:rsidR="00633B7F" w:rsidRPr="00846355" w14:paraId="7C711F73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0897D2E8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4382B6AB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08A6944B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1.10</w:t>
            </w:r>
          </w:p>
        </w:tc>
        <w:tc>
          <w:tcPr>
            <w:tcW w:w="2771" w:type="dxa"/>
            <w:shd w:val="clear" w:color="auto" w:fill="E7E6E6" w:themeFill="background2"/>
          </w:tcPr>
          <w:p w14:paraId="7993B05F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1859" w:type="dxa"/>
            <w:shd w:val="clear" w:color="auto" w:fill="E7E6E6" w:themeFill="background2"/>
          </w:tcPr>
          <w:p w14:paraId="31E23662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4E4D0978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50A68828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1AD07D55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4B64F7C6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7B825539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1.11</w:t>
            </w:r>
          </w:p>
        </w:tc>
        <w:tc>
          <w:tcPr>
            <w:tcW w:w="2771" w:type="dxa"/>
            <w:shd w:val="clear" w:color="auto" w:fill="E7E6E6" w:themeFill="background2"/>
          </w:tcPr>
          <w:p w14:paraId="520C53E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3DFCC4C7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Y</w:t>
            </w:r>
          </w:p>
        </w:tc>
        <w:tc>
          <w:tcPr>
            <w:tcW w:w="820" w:type="dxa"/>
            <w:shd w:val="clear" w:color="auto" w:fill="E7E6E6" w:themeFill="background2"/>
          </w:tcPr>
          <w:p w14:paraId="2515CEAD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  <w:tr w:rsidR="00633B7F" w:rsidRPr="00846355" w14:paraId="080D4D37" w14:textId="77777777" w:rsidTr="00FF7CF4">
        <w:tblPrEx>
          <w:tblLook w:val="04A0" w:firstRow="1" w:lastRow="0" w:firstColumn="1" w:lastColumn="0" w:noHBand="0" w:noVBand="1"/>
        </w:tblPrEx>
        <w:tc>
          <w:tcPr>
            <w:tcW w:w="2062" w:type="dxa"/>
            <w:vMerge/>
          </w:tcPr>
          <w:p w14:paraId="1FC2410C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966" w:type="dxa"/>
            <w:vMerge/>
          </w:tcPr>
          <w:p w14:paraId="7A462D04" w14:textId="77777777" w:rsidR="00633B7F" w:rsidRPr="00846355" w:rsidRDefault="00633B7F" w:rsidP="00FF7CF4">
            <w:pPr>
              <w:rPr>
                <w:sz w:val="20"/>
                <w:szCs w:val="20"/>
              </w:rPr>
            </w:pPr>
          </w:p>
        </w:tc>
        <w:tc>
          <w:tcPr>
            <w:tcW w:w="574" w:type="dxa"/>
            <w:shd w:val="clear" w:color="auto" w:fill="E7E6E6" w:themeFill="background2"/>
          </w:tcPr>
          <w:p w14:paraId="7139F37A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1.12</w:t>
            </w:r>
          </w:p>
        </w:tc>
        <w:tc>
          <w:tcPr>
            <w:tcW w:w="2771" w:type="dxa"/>
            <w:shd w:val="clear" w:color="auto" w:fill="E7E6E6" w:themeFill="background2"/>
          </w:tcPr>
          <w:p w14:paraId="573E876E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1859" w:type="dxa"/>
            <w:shd w:val="clear" w:color="auto" w:fill="E7E6E6" w:themeFill="background2"/>
          </w:tcPr>
          <w:p w14:paraId="14DE6766" w14:textId="77777777" w:rsidR="00633B7F" w:rsidRPr="00846355" w:rsidRDefault="00633B7F" w:rsidP="00FF7CF4">
            <w:pPr>
              <w:rPr>
                <w:sz w:val="20"/>
                <w:szCs w:val="20"/>
              </w:rPr>
            </w:pPr>
            <w:r w:rsidRPr="00846355">
              <w:rPr>
                <w:sz w:val="20"/>
                <w:szCs w:val="20"/>
              </w:rPr>
              <w:t>N</w:t>
            </w:r>
          </w:p>
        </w:tc>
        <w:tc>
          <w:tcPr>
            <w:tcW w:w="820" w:type="dxa"/>
            <w:shd w:val="clear" w:color="auto" w:fill="E7E6E6" w:themeFill="background2"/>
          </w:tcPr>
          <w:p w14:paraId="33315EC4" w14:textId="77777777" w:rsidR="00633B7F" w:rsidRPr="00846355" w:rsidRDefault="00633B7F" w:rsidP="00FF7CF4">
            <w:pPr>
              <w:rPr>
                <w:sz w:val="20"/>
                <w:szCs w:val="20"/>
                <w:highlight w:val="yellow"/>
              </w:rPr>
            </w:pPr>
            <w:r w:rsidRPr="00846355">
              <w:rPr>
                <w:sz w:val="20"/>
                <w:szCs w:val="20"/>
              </w:rPr>
              <w:t>No</w:t>
            </w:r>
          </w:p>
        </w:tc>
      </w:tr>
    </w:tbl>
    <w:p w14:paraId="0157D974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49892207" wp14:editId="2CEB3778">
            <wp:extent cx="5943600" cy="4872990"/>
            <wp:effectExtent l="0" t="0" r="0" b="3810"/>
            <wp:docPr id="1985801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80175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DD989" w14:textId="77777777" w:rsidR="00633B7F" w:rsidRPr="00B9328A" w:rsidRDefault="00633B7F" w:rsidP="00633B7F">
      <w:pPr>
        <w:pStyle w:val="Heading2"/>
        <w:numPr>
          <w:ilvl w:val="1"/>
          <w:numId w:val="7"/>
        </w:numPr>
        <w:tabs>
          <w:tab w:val="num" w:pos="1440"/>
        </w:tabs>
        <w:ind w:left="1440"/>
        <w:rPr>
          <w:sz w:val="22"/>
          <w:szCs w:val="22"/>
        </w:rPr>
      </w:pPr>
      <w:bookmarkStart w:id="4" w:name="_Toc182329135"/>
      <w:r w:rsidRPr="00846355">
        <w:t>CHARGERENTFORLOSS</w:t>
      </w:r>
      <w:r>
        <w:t xml:space="preserve">=Y (fixed), </w:t>
      </w:r>
      <w:r w:rsidRPr="00846355">
        <w:t>RENTALCHARGEFORLOSTGRMT</w:t>
      </w:r>
      <w:r>
        <w:t xml:space="preserve">=Y, </w:t>
      </w:r>
      <w:r w:rsidRPr="00846355">
        <w:t>SETTLEMENTACTIVE</w:t>
      </w:r>
      <w:r>
        <w:t>=N</w:t>
      </w:r>
      <w:bookmarkEnd w:id="4"/>
    </w:p>
    <w:p w14:paraId="522628AA" w14:textId="18FEBBFB" w:rsidR="00E308F2" w:rsidRDefault="00E308F2" w:rsidP="00633B7F">
      <w:r>
        <w:rPr>
          <w:noProof/>
        </w:rPr>
        <w:drawing>
          <wp:inline distT="0" distB="0" distL="0" distR="0" wp14:anchorId="7F7E4307" wp14:editId="37DB8EDF">
            <wp:extent cx="5943600" cy="787400"/>
            <wp:effectExtent l="0" t="0" r="0" b="0"/>
            <wp:docPr id="577833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3363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4255C" w14:textId="77777777" w:rsidR="00633B7F" w:rsidRDefault="00633B7F" w:rsidP="00633B7F">
      <w:r>
        <w:t>1. Check Customer in ADD mode</w:t>
      </w:r>
    </w:p>
    <w:p w14:paraId="3AAA0EA4" w14:textId="3C6D623E" w:rsidR="00633B7F" w:rsidRDefault="001776B5" w:rsidP="00633B7F">
      <w:r>
        <w:rPr>
          <w:noProof/>
        </w:rPr>
        <w:lastRenderedPageBreak/>
        <w:drawing>
          <wp:inline distT="0" distB="0" distL="0" distR="0" wp14:anchorId="4B5EB991" wp14:editId="6EFD7072">
            <wp:extent cx="5943600" cy="3590925"/>
            <wp:effectExtent l="0" t="0" r="0" b="9525"/>
            <wp:docPr id="1740067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06736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089B6" w14:textId="77777777" w:rsidR="00633B7F" w:rsidRDefault="00633B7F" w:rsidP="00633B7F">
      <w:pPr>
        <w:pStyle w:val="ListParagraph"/>
        <w:numPr>
          <w:ilvl w:val="0"/>
          <w:numId w:val="7"/>
        </w:numPr>
      </w:pPr>
      <w:r>
        <w:t>Check Customer In modify mode</w:t>
      </w:r>
    </w:p>
    <w:p w14:paraId="14AFE6AF" w14:textId="13E6420E" w:rsidR="00633B7F" w:rsidRDefault="00AE4789" w:rsidP="00633B7F">
      <w:r>
        <w:rPr>
          <w:noProof/>
        </w:rPr>
        <w:drawing>
          <wp:inline distT="0" distB="0" distL="0" distR="0" wp14:anchorId="0380CA50" wp14:editId="19FF4C28">
            <wp:extent cx="5943600" cy="3590925"/>
            <wp:effectExtent l="0" t="0" r="0" b="9525"/>
            <wp:docPr id="3918212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21223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79B4" w14:textId="77777777" w:rsidR="00633B7F" w:rsidRDefault="00633B7F" w:rsidP="00633B7F">
      <w:pPr>
        <w:pStyle w:val="ListParagraph"/>
        <w:numPr>
          <w:ilvl w:val="0"/>
          <w:numId w:val="7"/>
        </w:numPr>
      </w:pPr>
      <w:r>
        <w:t xml:space="preserve">Check contract </w:t>
      </w:r>
    </w:p>
    <w:p w14:paraId="7416B5B8" w14:textId="30616E7A" w:rsidR="00633B7F" w:rsidRDefault="00E95011" w:rsidP="00633B7F">
      <w:pPr>
        <w:ind w:left="360"/>
      </w:pPr>
      <w:r>
        <w:rPr>
          <w:noProof/>
        </w:rPr>
        <w:lastRenderedPageBreak/>
        <w:drawing>
          <wp:inline distT="0" distB="0" distL="0" distR="0" wp14:anchorId="24D80E59" wp14:editId="055E38CE">
            <wp:extent cx="5943600" cy="5384165"/>
            <wp:effectExtent l="0" t="0" r="0" b="6985"/>
            <wp:docPr id="2085976939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76939" name="Picture 1" descr="A screen 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6510D" w14:textId="77777777" w:rsidR="00633B7F" w:rsidRDefault="00633B7F" w:rsidP="00633B7F">
      <w:r w:rsidRPr="00303F3E">
        <w:rPr>
          <w:i/>
          <w:iCs/>
          <w:u w:val="single"/>
        </w:rPr>
        <w:t>Expected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=Y,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72A02747" w14:textId="77777777" w:rsidR="00633B7F" w:rsidRPr="005A35FA" w:rsidRDefault="00633B7F" w:rsidP="00633B7F">
      <w:r w:rsidRPr="00303F3E">
        <w:rPr>
          <w:i/>
          <w:iCs/>
          <w:u w:val="single"/>
        </w:rPr>
        <w:t>Actual behavior:</w:t>
      </w:r>
      <w:r>
        <w:rPr>
          <w:i/>
          <w:iCs/>
        </w:rPr>
        <w:t xml:space="preserve"> </w:t>
      </w:r>
      <w:r>
        <w:t>as expected</w:t>
      </w:r>
    </w:p>
    <w:p w14:paraId="050FBA8B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477421C4" w14:textId="77777777" w:rsidR="00633B7F" w:rsidRDefault="00633B7F" w:rsidP="00633B7F">
      <w:pPr>
        <w:pStyle w:val="Heading2"/>
        <w:numPr>
          <w:ilvl w:val="1"/>
          <w:numId w:val="8"/>
        </w:numPr>
        <w:ind w:left="1440" w:hanging="360"/>
      </w:pPr>
      <w:bookmarkStart w:id="5" w:name="_Toc182329136"/>
      <w:r w:rsidRPr="00243B0A">
        <w:t>CHARGERENTFORLOSS=Y (fixed), RENTALCHARGEFORLOSTGRMT=N, SETTLEMENTACTIVE=Y</w:t>
      </w:r>
      <w:bookmarkEnd w:id="5"/>
    </w:p>
    <w:p w14:paraId="4D4029AE" w14:textId="77777777" w:rsidR="00633B7F" w:rsidRPr="00480218" w:rsidRDefault="00633B7F" w:rsidP="00633B7F">
      <w:r>
        <w:rPr>
          <w:noProof/>
        </w:rPr>
        <w:drawing>
          <wp:inline distT="0" distB="0" distL="0" distR="0" wp14:anchorId="482CEA9A" wp14:editId="7E30ED3C">
            <wp:extent cx="5943600" cy="783590"/>
            <wp:effectExtent l="0" t="0" r="0" b="0"/>
            <wp:docPr id="7185193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19399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BCB02" w14:textId="77777777" w:rsidR="00633B7F" w:rsidRDefault="00633B7F" w:rsidP="00633B7F">
      <w:pPr>
        <w:pStyle w:val="ListParagraph"/>
        <w:numPr>
          <w:ilvl w:val="0"/>
          <w:numId w:val="10"/>
        </w:numPr>
      </w:pPr>
      <w:r>
        <w:t>Check Customer in ADD mode</w:t>
      </w:r>
    </w:p>
    <w:p w14:paraId="5AF7DA8D" w14:textId="4FBD3C87" w:rsidR="00633B7F" w:rsidRDefault="00167D0E" w:rsidP="00633B7F">
      <w:r>
        <w:rPr>
          <w:noProof/>
        </w:rPr>
        <w:lastRenderedPageBreak/>
        <w:drawing>
          <wp:inline distT="0" distB="0" distL="0" distR="0" wp14:anchorId="29C7E96D" wp14:editId="5579423F">
            <wp:extent cx="4543425" cy="3008077"/>
            <wp:effectExtent l="0" t="0" r="0" b="1905"/>
            <wp:docPr id="18744236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423637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46831" cy="301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8305B" w14:textId="77777777" w:rsidR="00633B7F" w:rsidRDefault="00633B7F" w:rsidP="00633B7F">
      <w:pPr>
        <w:pStyle w:val="ListParagraph"/>
        <w:numPr>
          <w:ilvl w:val="0"/>
          <w:numId w:val="8"/>
        </w:numPr>
      </w:pPr>
      <w:r>
        <w:t>Check Customer In modify mode</w:t>
      </w:r>
    </w:p>
    <w:p w14:paraId="10B40ACC" w14:textId="3873C595" w:rsidR="00633B7F" w:rsidRDefault="006A33F0" w:rsidP="00633B7F">
      <w:r>
        <w:rPr>
          <w:noProof/>
        </w:rPr>
        <w:drawing>
          <wp:inline distT="0" distB="0" distL="0" distR="0" wp14:anchorId="4C6FB407" wp14:editId="7C48546A">
            <wp:extent cx="4357687" cy="2885105"/>
            <wp:effectExtent l="0" t="0" r="5080" b="0"/>
            <wp:docPr id="12872784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278419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59545" cy="288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EF1C6" w14:textId="77777777" w:rsidR="00633B7F" w:rsidRDefault="00633B7F" w:rsidP="00633B7F">
      <w:pPr>
        <w:pStyle w:val="ListParagraph"/>
        <w:numPr>
          <w:ilvl w:val="0"/>
          <w:numId w:val="8"/>
        </w:numPr>
      </w:pPr>
      <w:r>
        <w:t xml:space="preserve">Check contract </w:t>
      </w:r>
    </w:p>
    <w:p w14:paraId="665E2593" w14:textId="46C52128" w:rsidR="00633B7F" w:rsidRDefault="00782CE5" w:rsidP="00633B7F">
      <w:r>
        <w:rPr>
          <w:noProof/>
        </w:rPr>
        <w:lastRenderedPageBreak/>
        <w:drawing>
          <wp:inline distT="0" distB="0" distL="0" distR="0" wp14:anchorId="1395C378" wp14:editId="08D19658">
            <wp:extent cx="4200525" cy="3173281"/>
            <wp:effectExtent l="0" t="0" r="0" b="8255"/>
            <wp:docPr id="983743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74322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03294" cy="317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460C7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=Y,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22918D1C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44DF2458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F820E26" w14:textId="77777777" w:rsidR="00633B7F" w:rsidRPr="0066085E" w:rsidRDefault="00633B7F" w:rsidP="00633B7F"/>
    <w:p w14:paraId="7B659AE6" w14:textId="77777777" w:rsidR="00633B7F" w:rsidRDefault="00633B7F" w:rsidP="00633B7F">
      <w:pPr>
        <w:pStyle w:val="Heading2"/>
        <w:numPr>
          <w:ilvl w:val="1"/>
          <w:numId w:val="12"/>
        </w:numPr>
        <w:ind w:left="720" w:hanging="360"/>
      </w:pPr>
      <w:bookmarkStart w:id="6" w:name="_Toc182329137"/>
      <w:r w:rsidRPr="00243B0A">
        <w:t>CHARGERENTFORLOSS=Y (fixed), RENTALCHARGEFORLOSTGRMT=N, SETTLEMENTACTIVE=N</w:t>
      </w:r>
      <w:bookmarkEnd w:id="6"/>
    </w:p>
    <w:p w14:paraId="03F45442" w14:textId="77777777" w:rsidR="00633B7F" w:rsidRPr="00F43642" w:rsidRDefault="00633B7F" w:rsidP="00633B7F">
      <w:r>
        <w:rPr>
          <w:noProof/>
        </w:rPr>
        <w:drawing>
          <wp:inline distT="0" distB="0" distL="0" distR="0" wp14:anchorId="6B5DE882" wp14:editId="0CADA4B6">
            <wp:extent cx="5943600" cy="808355"/>
            <wp:effectExtent l="0" t="0" r="0" b="0"/>
            <wp:docPr id="4379991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99153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0E44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739D1992" w14:textId="17E5DCEB" w:rsidR="00633B7F" w:rsidRDefault="00DE7ECB" w:rsidP="00633B7F">
      <w:r>
        <w:rPr>
          <w:noProof/>
        </w:rPr>
        <w:lastRenderedPageBreak/>
        <w:drawing>
          <wp:inline distT="0" distB="0" distL="0" distR="0" wp14:anchorId="6858E741" wp14:editId="7FFB0903">
            <wp:extent cx="4568024" cy="3064383"/>
            <wp:effectExtent l="0" t="0" r="4445" b="3175"/>
            <wp:docPr id="8569725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972509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9495" cy="307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AF231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0C5A4142" w14:textId="313EA2F7" w:rsidR="00633B7F" w:rsidRDefault="006F281D" w:rsidP="00633B7F">
      <w:r>
        <w:rPr>
          <w:noProof/>
        </w:rPr>
        <w:drawing>
          <wp:inline distT="0" distB="0" distL="0" distR="0" wp14:anchorId="4AFEA36A" wp14:editId="6C6717FC">
            <wp:extent cx="4440803" cy="2979039"/>
            <wp:effectExtent l="0" t="0" r="0" b="0"/>
            <wp:docPr id="12981117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11726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46322" cy="298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63366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206ED9A0" w14:textId="56207DE9" w:rsidR="00633B7F" w:rsidRDefault="006A3261" w:rsidP="00633B7F">
      <w:r>
        <w:rPr>
          <w:noProof/>
        </w:rPr>
        <w:lastRenderedPageBreak/>
        <w:drawing>
          <wp:inline distT="0" distB="0" distL="0" distR="0" wp14:anchorId="378B4862" wp14:editId="6693A2E7">
            <wp:extent cx="4130703" cy="3327952"/>
            <wp:effectExtent l="0" t="0" r="3175" b="6350"/>
            <wp:docPr id="7066933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93337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32551" cy="332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F957B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</w:t>
      </w:r>
      <w:r w:rsidRPr="004432C4">
        <w:rPr>
          <w:sz w:val="20"/>
          <w:szCs w:val="20"/>
        </w:rPr>
        <w:t xml:space="preserve"> </w:t>
      </w:r>
      <w:r>
        <w:rPr>
          <w:sz w:val="20"/>
          <w:szCs w:val="20"/>
        </w:rPr>
        <w:t>does not appear neither on Contract level, nor on Customer level.</w:t>
      </w:r>
    </w:p>
    <w:p w14:paraId="20367F08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65B4063C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46600BB4" w14:textId="77777777" w:rsidR="00633B7F" w:rsidRPr="0066085E" w:rsidRDefault="00633B7F" w:rsidP="00633B7F">
      <w:pPr>
        <w:jc w:val="right"/>
      </w:pPr>
    </w:p>
    <w:p w14:paraId="6DADE569" w14:textId="77777777" w:rsidR="00633B7F" w:rsidRDefault="00633B7F" w:rsidP="00633B7F">
      <w:pPr>
        <w:pStyle w:val="Heading2"/>
        <w:numPr>
          <w:ilvl w:val="1"/>
          <w:numId w:val="12"/>
        </w:numPr>
        <w:ind w:left="720" w:hanging="360"/>
      </w:pPr>
      <w:bookmarkStart w:id="7" w:name="_Toc182329138"/>
      <w:r w:rsidRPr="00846355">
        <w:t>CHARGERENTFORLOSS</w:t>
      </w:r>
      <w:r>
        <w:t xml:space="preserve">=N (fixed), </w:t>
      </w:r>
      <w:r w:rsidRPr="00846355">
        <w:t>RENTALCHARGEFORLOSTGRMT</w:t>
      </w:r>
      <w:r>
        <w:t xml:space="preserve">=Y, </w:t>
      </w:r>
      <w:r w:rsidRPr="00846355">
        <w:t>SETTLEMENTACTIVE</w:t>
      </w:r>
      <w:r>
        <w:t>=N</w:t>
      </w:r>
      <w:bookmarkEnd w:id="7"/>
    </w:p>
    <w:p w14:paraId="4346D200" w14:textId="77777777" w:rsidR="00633B7F" w:rsidRPr="00530DE7" w:rsidRDefault="00633B7F" w:rsidP="00633B7F">
      <w:r>
        <w:rPr>
          <w:noProof/>
        </w:rPr>
        <w:drawing>
          <wp:inline distT="0" distB="0" distL="0" distR="0" wp14:anchorId="1FC64551" wp14:editId="145DF7CA">
            <wp:extent cx="5943600" cy="765810"/>
            <wp:effectExtent l="0" t="0" r="0" b="0"/>
            <wp:docPr id="11400734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073470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3105C" w14:textId="77777777" w:rsidR="00633B7F" w:rsidRDefault="00633B7F" w:rsidP="00633B7F">
      <w:pPr>
        <w:pStyle w:val="ListParagraph"/>
        <w:numPr>
          <w:ilvl w:val="0"/>
          <w:numId w:val="12"/>
        </w:numPr>
      </w:pPr>
      <w:r>
        <w:t>Check Customer in ADD mode</w:t>
      </w:r>
    </w:p>
    <w:p w14:paraId="1DC76268" w14:textId="138E0E15" w:rsidR="00633B7F" w:rsidRDefault="00EE7480" w:rsidP="00633B7F">
      <w:r>
        <w:rPr>
          <w:noProof/>
        </w:rPr>
        <w:lastRenderedPageBreak/>
        <w:drawing>
          <wp:inline distT="0" distB="0" distL="0" distR="0" wp14:anchorId="4BBEF71F" wp14:editId="30BD4A17">
            <wp:extent cx="4448908" cy="3127544"/>
            <wp:effectExtent l="0" t="0" r="8890" b="0"/>
            <wp:docPr id="199356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6031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51460" cy="312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E01D" w14:textId="77777777" w:rsidR="00633B7F" w:rsidRDefault="00633B7F" w:rsidP="00633B7F">
      <w:pPr>
        <w:pStyle w:val="ListParagraph"/>
        <w:numPr>
          <w:ilvl w:val="0"/>
          <w:numId w:val="12"/>
        </w:numPr>
      </w:pPr>
      <w:r>
        <w:t>Check Customer In modify mode</w:t>
      </w:r>
    </w:p>
    <w:p w14:paraId="59A07214" w14:textId="4C62E71D" w:rsidR="00633B7F" w:rsidRDefault="004673A2" w:rsidP="00633B7F">
      <w:r>
        <w:rPr>
          <w:noProof/>
        </w:rPr>
        <w:drawing>
          <wp:inline distT="0" distB="0" distL="0" distR="0" wp14:anchorId="09492638" wp14:editId="1FD59148">
            <wp:extent cx="3942480" cy="2771530"/>
            <wp:effectExtent l="0" t="0" r="1270" b="0"/>
            <wp:docPr id="5152933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29336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45311" cy="277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55648" w14:textId="77777777" w:rsidR="00633B7F" w:rsidRDefault="00633B7F" w:rsidP="00633B7F">
      <w:pPr>
        <w:pStyle w:val="ListParagraph"/>
        <w:numPr>
          <w:ilvl w:val="0"/>
          <w:numId w:val="12"/>
        </w:numPr>
      </w:pPr>
      <w:r>
        <w:t xml:space="preserve">Check contract </w:t>
      </w:r>
    </w:p>
    <w:p w14:paraId="2E0C1360" w14:textId="10E74B53" w:rsidR="00633B7F" w:rsidRDefault="005A2B86" w:rsidP="00633B7F">
      <w:r>
        <w:rPr>
          <w:noProof/>
        </w:rPr>
        <w:lastRenderedPageBreak/>
        <w:drawing>
          <wp:inline distT="0" distB="0" distL="0" distR="0" wp14:anchorId="14417C08" wp14:editId="002FBE75">
            <wp:extent cx="4281854" cy="3526125"/>
            <wp:effectExtent l="0" t="0" r="4445" b="0"/>
            <wp:docPr id="18772115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211567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84538" cy="352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0103C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=N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=Y,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3A8B96C7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182426FD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DF87175" w14:textId="77777777" w:rsidR="00633B7F" w:rsidRPr="00946D01" w:rsidRDefault="00633B7F" w:rsidP="00633B7F"/>
    <w:p w14:paraId="7F255C28" w14:textId="77777777" w:rsidR="00633B7F" w:rsidRDefault="00633B7F" w:rsidP="00633B7F">
      <w:pPr>
        <w:pStyle w:val="Heading2"/>
        <w:numPr>
          <w:ilvl w:val="1"/>
          <w:numId w:val="14"/>
        </w:numPr>
      </w:pPr>
      <w:bookmarkStart w:id="8" w:name="_Toc182329139"/>
      <w:r w:rsidRPr="00243B0A">
        <w:t>CHARGERENTFORLOSS=</w:t>
      </w:r>
      <w:r>
        <w:t>N</w:t>
      </w:r>
      <w:r w:rsidRPr="00243B0A">
        <w:t xml:space="preserve"> (fixed), RENTALCHARGEFORLOSTGRMT=N, SETTLEMENTACTIVE=Y</w:t>
      </w:r>
      <w:bookmarkEnd w:id="8"/>
    </w:p>
    <w:p w14:paraId="574D75BF" w14:textId="77777777" w:rsidR="00633B7F" w:rsidRPr="00370C2E" w:rsidRDefault="00633B7F" w:rsidP="00633B7F">
      <w:r>
        <w:rPr>
          <w:noProof/>
        </w:rPr>
        <w:drawing>
          <wp:inline distT="0" distB="0" distL="0" distR="0" wp14:anchorId="60C183DB" wp14:editId="7AEC42FE">
            <wp:extent cx="5943600" cy="779780"/>
            <wp:effectExtent l="0" t="0" r="0" b="1270"/>
            <wp:docPr id="18824144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414460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B0D1B" w14:textId="7C2DAE69" w:rsidR="00633B7F" w:rsidRDefault="00633B7F" w:rsidP="00633B7F">
      <w:pPr>
        <w:pStyle w:val="ListParagraph"/>
        <w:numPr>
          <w:ilvl w:val="0"/>
          <w:numId w:val="14"/>
        </w:numPr>
      </w:pPr>
      <w:r>
        <w:lastRenderedPageBreak/>
        <w:t>Check Customer in ADD mode</w:t>
      </w:r>
      <w:r>
        <w:br/>
      </w:r>
      <w:r w:rsidR="000944E3">
        <w:rPr>
          <w:noProof/>
        </w:rPr>
        <w:drawing>
          <wp:inline distT="0" distB="0" distL="0" distR="0" wp14:anchorId="7F88FEA2" wp14:editId="3A872221">
            <wp:extent cx="4422530" cy="3103331"/>
            <wp:effectExtent l="0" t="0" r="0" b="1905"/>
            <wp:docPr id="14737713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771307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28732" cy="310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2B427" w14:textId="046CA010" w:rsidR="00633B7F" w:rsidRDefault="00633B7F" w:rsidP="00633B7F">
      <w:pPr>
        <w:pStyle w:val="ListParagraph"/>
        <w:numPr>
          <w:ilvl w:val="0"/>
          <w:numId w:val="14"/>
        </w:numPr>
      </w:pPr>
      <w:r>
        <w:t>Check Customer In modify mode</w:t>
      </w:r>
      <w:r>
        <w:br/>
      </w:r>
      <w:r w:rsidR="00201D90">
        <w:rPr>
          <w:noProof/>
        </w:rPr>
        <w:drawing>
          <wp:inline distT="0" distB="0" distL="0" distR="0" wp14:anchorId="56454A72" wp14:editId="50E5E3CD">
            <wp:extent cx="4106007" cy="3274277"/>
            <wp:effectExtent l="0" t="0" r="8890" b="2540"/>
            <wp:docPr id="10250206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20649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13805" cy="328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612DD" w14:textId="77777777" w:rsidR="00633B7F" w:rsidRDefault="00633B7F" w:rsidP="00633B7F">
      <w:pPr>
        <w:pStyle w:val="ListParagraph"/>
        <w:numPr>
          <w:ilvl w:val="0"/>
          <w:numId w:val="14"/>
        </w:numPr>
      </w:pPr>
      <w:r>
        <w:t xml:space="preserve">Check contract </w:t>
      </w:r>
    </w:p>
    <w:p w14:paraId="36EE61D5" w14:textId="5A8CC9D0" w:rsidR="00633B7F" w:rsidRDefault="003E4B8B" w:rsidP="00633B7F">
      <w:r>
        <w:rPr>
          <w:noProof/>
        </w:rPr>
        <w:lastRenderedPageBreak/>
        <w:drawing>
          <wp:inline distT="0" distB="0" distL="0" distR="0" wp14:anchorId="6627041B" wp14:editId="717E2AB1">
            <wp:extent cx="4677508" cy="3594585"/>
            <wp:effectExtent l="0" t="0" r="8890" b="6350"/>
            <wp:docPr id="9746190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19053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84675" cy="360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BEF09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=N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=Y,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1A7E1120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7163BEFB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1AA29288" w14:textId="77777777" w:rsidR="00633B7F" w:rsidRPr="00946D01" w:rsidRDefault="00633B7F" w:rsidP="00633B7F"/>
    <w:p w14:paraId="69DC1BE2" w14:textId="77777777" w:rsidR="00633B7F" w:rsidRDefault="00633B7F" w:rsidP="00633B7F">
      <w:pPr>
        <w:pStyle w:val="Heading2"/>
        <w:numPr>
          <w:ilvl w:val="1"/>
          <w:numId w:val="15"/>
        </w:numPr>
      </w:pPr>
      <w:bookmarkStart w:id="9" w:name="_Toc182329140"/>
      <w:r w:rsidRPr="00243B0A">
        <w:t>CHARGERENTFORLOSS=</w:t>
      </w:r>
      <w:r>
        <w:t>N</w:t>
      </w:r>
      <w:r w:rsidRPr="00243B0A">
        <w:t xml:space="preserve"> (fixed), RENTALCHARGEFORLOSTGRMT=N, SETTLEMENTACTIVE=N</w:t>
      </w:r>
      <w:bookmarkEnd w:id="9"/>
    </w:p>
    <w:p w14:paraId="3C269AF2" w14:textId="77777777" w:rsidR="00633B7F" w:rsidRPr="00892820" w:rsidRDefault="00633B7F" w:rsidP="00633B7F">
      <w:r>
        <w:rPr>
          <w:noProof/>
        </w:rPr>
        <w:drawing>
          <wp:inline distT="0" distB="0" distL="0" distR="0" wp14:anchorId="385F70DD" wp14:editId="40799578">
            <wp:extent cx="5943600" cy="774065"/>
            <wp:effectExtent l="0" t="0" r="0" b="6985"/>
            <wp:docPr id="14315783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78389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1AB2" w14:textId="27FF567D" w:rsidR="00633B7F" w:rsidRDefault="00633B7F" w:rsidP="00633B7F">
      <w:pPr>
        <w:pStyle w:val="ListParagraph"/>
        <w:numPr>
          <w:ilvl w:val="0"/>
          <w:numId w:val="15"/>
        </w:numPr>
      </w:pPr>
      <w:r>
        <w:lastRenderedPageBreak/>
        <w:t>Check Customer in ADD mode</w:t>
      </w:r>
      <w:r>
        <w:br/>
      </w:r>
      <w:r w:rsidR="00213C39">
        <w:rPr>
          <w:noProof/>
        </w:rPr>
        <w:drawing>
          <wp:inline distT="0" distB="0" distL="0" distR="0" wp14:anchorId="09A5C9E3" wp14:editId="0FEF3732">
            <wp:extent cx="4304371" cy="2967533"/>
            <wp:effectExtent l="0" t="0" r="1270" b="4445"/>
            <wp:docPr id="6061050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05088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15755" cy="297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3DDE7" w14:textId="7832E3C5" w:rsidR="00633B7F" w:rsidRDefault="00633B7F" w:rsidP="00633B7F">
      <w:pPr>
        <w:pStyle w:val="ListParagraph"/>
        <w:numPr>
          <w:ilvl w:val="0"/>
          <w:numId w:val="15"/>
        </w:numPr>
      </w:pPr>
      <w:r>
        <w:t>Check Customer In modify mode</w:t>
      </w:r>
      <w:r>
        <w:br/>
      </w:r>
      <w:r w:rsidR="00531E0D">
        <w:rPr>
          <w:noProof/>
        </w:rPr>
        <w:drawing>
          <wp:inline distT="0" distB="0" distL="0" distR="0" wp14:anchorId="5358FAE5" wp14:editId="10CFAE9A">
            <wp:extent cx="4157375" cy="2866190"/>
            <wp:effectExtent l="0" t="0" r="0" b="0"/>
            <wp:docPr id="1613818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1805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60945" cy="286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CC73" w14:textId="77777777" w:rsidR="00633B7F" w:rsidRDefault="00633B7F" w:rsidP="00633B7F">
      <w:pPr>
        <w:pStyle w:val="ListParagraph"/>
        <w:numPr>
          <w:ilvl w:val="0"/>
          <w:numId w:val="15"/>
        </w:numPr>
      </w:pPr>
      <w:r>
        <w:t xml:space="preserve">Check contract </w:t>
      </w:r>
    </w:p>
    <w:p w14:paraId="14740FFA" w14:textId="7A5030B1" w:rsidR="00633B7F" w:rsidRDefault="00573CC4" w:rsidP="00633B7F">
      <w:r>
        <w:rPr>
          <w:noProof/>
        </w:rPr>
        <w:lastRenderedPageBreak/>
        <w:drawing>
          <wp:inline distT="0" distB="0" distL="0" distR="0" wp14:anchorId="7168F1EE" wp14:editId="35AAA899">
            <wp:extent cx="3822500" cy="3443109"/>
            <wp:effectExtent l="0" t="0" r="6985" b="5080"/>
            <wp:docPr id="1613626327" name="Picture 1" descr="A screen shot of a contra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26327" name="Picture 1" descr="A screen shot of a contrac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25350" cy="344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5A623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=N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5F136F05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0796F8A6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45CDA603" w14:textId="77777777" w:rsidR="00633B7F" w:rsidRPr="00210470" w:rsidRDefault="00633B7F" w:rsidP="00633B7F">
      <w:pPr>
        <w:pStyle w:val="Heading2"/>
        <w:numPr>
          <w:ilvl w:val="1"/>
          <w:numId w:val="17"/>
        </w:numPr>
        <w:ind w:left="1080"/>
      </w:pPr>
      <w:bookmarkStart w:id="10" w:name="_Toc182329141"/>
      <w:r w:rsidRPr="00210470">
        <w:t>CHARGERENTFORLOSS=Y (default), RENTALCHARGEFORLOSTGRMT=Y, SETTLEMENTACTIVE=N</w:t>
      </w:r>
      <w:bookmarkEnd w:id="10"/>
    </w:p>
    <w:p w14:paraId="7D669348" w14:textId="77777777" w:rsidR="00633B7F" w:rsidRPr="00F43642" w:rsidRDefault="00633B7F" w:rsidP="00633B7F">
      <w:r>
        <w:rPr>
          <w:noProof/>
        </w:rPr>
        <w:drawing>
          <wp:inline distT="0" distB="0" distL="0" distR="0" wp14:anchorId="5E457264" wp14:editId="2942462A">
            <wp:extent cx="5943600" cy="800735"/>
            <wp:effectExtent l="0" t="0" r="0" b="0"/>
            <wp:docPr id="1226898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89843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D3B52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5949B6E4" w14:textId="00A73091" w:rsidR="00633B7F" w:rsidRDefault="001E179D" w:rsidP="00633B7F">
      <w:r>
        <w:rPr>
          <w:noProof/>
        </w:rPr>
        <w:lastRenderedPageBreak/>
        <w:drawing>
          <wp:inline distT="0" distB="0" distL="0" distR="0" wp14:anchorId="28FEE5CC" wp14:editId="1B1082BD">
            <wp:extent cx="4319239" cy="2993473"/>
            <wp:effectExtent l="0" t="0" r="5715" b="0"/>
            <wp:docPr id="18951364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36441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3690" cy="29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A3D90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4A18BD5D" w14:textId="5D33A41D" w:rsidR="00633B7F" w:rsidRDefault="00D14683" w:rsidP="00633B7F">
      <w:r>
        <w:rPr>
          <w:noProof/>
        </w:rPr>
        <w:drawing>
          <wp:inline distT="0" distB="0" distL="0" distR="0" wp14:anchorId="212BC3D4" wp14:editId="2583DB99">
            <wp:extent cx="4512527" cy="3127432"/>
            <wp:effectExtent l="0" t="0" r="2540" b="0"/>
            <wp:docPr id="12021123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112305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15529" cy="31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582F6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641DD99A" w14:textId="34D9A6D3" w:rsidR="00633B7F" w:rsidRDefault="002B20DF" w:rsidP="00633B7F">
      <w:r>
        <w:rPr>
          <w:noProof/>
        </w:rPr>
        <w:lastRenderedPageBreak/>
        <w:drawing>
          <wp:inline distT="0" distB="0" distL="0" distR="0" wp14:anchorId="1CE1B243" wp14:editId="52E95E83">
            <wp:extent cx="4777243" cy="3927955"/>
            <wp:effectExtent l="0" t="0" r="4445" b="0"/>
            <wp:docPr id="548164506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64506" name="Picture 1" descr="A screen 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79883" cy="393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1D8A9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=Y,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does not appear neither on Contract level, nor on Customer level.</w:t>
      </w:r>
    </w:p>
    <w:p w14:paraId="5B51C4ED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6AFCA9C3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7A098CBB" w14:textId="77777777" w:rsidR="00633B7F" w:rsidRDefault="00633B7F" w:rsidP="00633B7F">
      <w:pPr>
        <w:pStyle w:val="Heading2"/>
        <w:numPr>
          <w:ilvl w:val="1"/>
          <w:numId w:val="17"/>
        </w:numPr>
        <w:ind w:left="1080"/>
      </w:pPr>
      <w:bookmarkStart w:id="11" w:name="_Toc182329142"/>
      <w:r w:rsidRPr="00243B0A">
        <w:t>CHARGERENTFORLOSS=Y (</w:t>
      </w:r>
      <w:r>
        <w:t>default</w:t>
      </w:r>
      <w:r w:rsidRPr="00243B0A">
        <w:t>), RENTALCHARGEFORLOSTGRMT=N, SETTLEMENTACTIVE=</w:t>
      </w:r>
      <w:r>
        <w:t>Y</w:t>
      </w:r>
      <w:bookmarkEnd w:id="11"/>
    </w:p>
    <w:p w14:paraId="5B68DB8A" w14:textId="77777777" w:rsidR="00633B7F" w:rsidRPr="00F43642" w:rsidRDefault="00633B7F" w:rsidP="00633B7F">
      <w:r>
        <w:rPr>
          <w:noProof/>
        </w:rPr>
        <w:drawing>
          <wp:inline distT="0" distB="0" distL="0" distR="0" wp14:anchorId="22339727" wp14:editId="303A7A34">
            <wp:extent cx="5943600" cy="839470"/>
            <wp:effectExtent l="0" t="0" r="0" b="0"/>
            <wp:docPr id="10214215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21555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B35D7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090D6ADA" w14:textId="50C2F67C" w:rsidR="00633B7F" w:rsidRDefault="000A76F0" w:rsidP="00633B7F">
      <w:r>
        <w:rPr>
          <w:noProof/>
        </w:rPr>
        <w:lastRenderedPageBreak/>
        <w:drawing>
          <wp:inline distT="0" distB="0" distL="0" distR="0" wp14:anchorId="6276E550" wp14:editId="3D47560E">
            <wp:extent cx="4793226" cy="2906149"/>
            <wp:effectExtent l="0" t="0" r="7620" b="8890"/>
            <wp:docPr id="7112550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255043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02953" cy="291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8D654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4DD34A01" w14:textId="20D3F7D5" w:rsidR="00633B7F" w:rsidRDefault="000A76F0" w:rsidP="00633B7F">
      <w:r>
        <w:rPr>
          <w:noProof/>
        </w:rPr>
        <w:drawing>
          <wp:inline distT="0" distB="0" distL="0" distR="0" wp14:anchorId="7ED76B02" wp14:editId="35C540A2">
            <wp:extent cx="4778477" cy="2897207"/>
            <wp:effectExtent l="0" t="0" r="3175" b="0"/>
            <wp:docPr id="16396883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688335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83115" cy="290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ADB02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2A40C2FB" w14:textId="1F01BD03" w:rsidR="00633B7F" w:rsidRDefault="004E0D7A" w:rsidP="00633B7F">
      <w:r>
        <w:rPr>
          <w:noProof/>
        </w:rPr>
        <w:lastRenderedPageBreak/>
        <w:drawing>
          <wp:inline distT="0" distB="0" distL="0" distR="0" wp14:anchorId="20BCEF43" wp14:editId="3CEC1628">
            <wp:extent cx="4497659" cy="3863854"/>
            <wp:effectExtent l="0" t="0" r="0" b="3810"/>
            <wp:docPr id="14767824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782444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99080" cy="386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4D634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=Y,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neither on Contract level, nor on Customer level.</w:t>
      </w:r>
    </w:p>
    <w:p w14:paraId="301A3327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782923B9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5D4C7820" w14:textId="77777777" w:rsidR="00633B7F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12" w:name="_Toc182329143"/>
      <w:r w:rsidRPr="00243B0A">
        <w:t>CHARGERENTFORLOSS=Y (</w:t>
      </w:r>
      <w:r>
        <w:t>default</w:t>
      </w:r>
      <w:r w:rsidRPr="00243B0A">
        <w:t>), RENTALCHARGEFORLOSTGRMT=N, SETTLEMENTACTIVE=N</w:t>
      </w:r>
      <w:bookmarkEnd w:id="12"/>
    </w:p>
    <w:p w14:paraId="59A950A5" w14:textId="77777777" w:rsidR="00633B7F" w:rsidRPr="00F43642" w:rsidRDefault="00633B7F" w:rsidP="00633B7F">
      <w:r>
        <w:rPr>
          <w:noProof/>
        </w:rPr>
        <w:drawing>
          <wp:inline distT="0" distB="0" distL="0" distR="0" wp14:anchorId="1AE2D0E0" wp14:editId="0A73D36E">
            <wp:extent cx="5943600" cy="808355"/>
            <wp:effectExtent l="0" t="0" r="0" b="0"/>
            <wp:docPr id="10798313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99153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7AECB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23498E52" w14:textId="5E8E1344" w:rsidR="00633B7F" w:rsidRDefault="00760D2F" w:rsidP="00633B7F">
      <w:r>
        <w:rPr>
          <w:noProof/>
        </w:rPr>
        <w:lastRenderedPageBreak/>
        <w:drawing>
          <wp:inline distT="0" distB="0" distL="0" distR="0" wp14:anchorId="0B85EDE0" wp14:editId="087BCFE3">
            <wp:extent cx="4103151" cy="2759583"/>
            <wp:effectExtent l="0" t="0" r="0" b="3175"/>
            <wp:docPr id="10320934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93432" name="Picture 1" descr="A screenshot of a compu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108777" cy="276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59AD5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1E71BC51" w14:textId="025B8DD7" w:rsidR="00633B7F" w:rsidRDefault="004A5754" w:rsidP="00633B7F">
      <w:r>
        <w:rPr>
          <w:noProof/>
        </w:rPr>
        <w:drawing>
          <wp:inline distT="0" distB="0" distL="0" distR="0" wp14:anchorId="0D5D1380" wp14:editId="4300B76B">
            <wp:extent cx="3758720" cy="2527935"/>
            <wp:effectExtent l="0" t="0" r="0" b="5715"/>
            <wp:docPr id="765059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5990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60850" cy="252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283A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46DDE068" w14:textId="24C1F479" w:rsidR="00633B7F" w:rsidRDefault="0017473F" w:rsidP="00633B7F">
      <w:r>
        <w:rPr>
          <w:noProof/>
        </w:rPr>
        <w:lastRenderedPageBreak/>
        <w:drawing>
          <wp:inline distT="0" distB="0" distL="0" distR="0" wp14:anchorId="3FCC9E00" wp14:editId="4E24C3E4">
            <wp:extent cx="4279392" cy="3848252"/>
            <wp:effectExtent l="0" t="0" r="6985" b="0"/>
            <wp:docPr id="289732940" name="Picture 1" descr="A screen shot of a contra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32940" name="Picture 1" descr="A screen shot of a contrac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82777" cy="385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6DD7B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neither on Contract level, nor on Customer level.</w:t>
      </w:r>
    </w:p>
    <w:p w14:paraId="419BA082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0A69797D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0B667739" w14:textId="77777777" w:rsidR="00633B7F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13" w:name="_Toc182329144"/>
      <w:r w:rsidRPr="00243B0A">
        <w:t>CHARGERENTFORLOSS=Y (</w:t>
      </w:r>
      <w:r>
        <w:t>default</w:t>
      </w:r>
      <w:r w:rsidRPr="00243B0A">
        <w:t>), RENTALCHARGEFORLOSTGRMT=</w:t>
      </w:r>
      <w:r>
        <w:t>Y</w:t>
      </w:r>
      <w:r w:rsidRPr="00243B0A">
        <w:t>, SETTLEMENTACTIVE=N</w:t>
      </w:r>
      <w:bookmarkEnd w:id="13"/>
    </w:p>
    <w:p w14:paraId="74F86BC5" w14:textId="77777777" w:rsidR="00633B7F" w:rsidRPr="00F43642" w:rsidRDefault="00633B7F" w:rsidP="00633B7F">
      <w:r>
        <w:rPr>
          <w:noProof/>
        </w:rPr>
        <w:drawing>
          <wp:inline distT="0" distB="0" distL="0" distR="0" wp14:anchorId="2A88CDD8" wp14:editId="5D4DAAF0">
            <wp:extent cx="5943600" cy="835025"/>
            <wp:effectExtent l="0" t="0" r="0" b="3175"/>
            <wp:docPr id="123571666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16662" name="Picture 1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B48E4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58385B6C" w14:textId="3A6A2478" w:rsidR="00633B7F" w:rsidRDefault="00E45070" w:rsidP="00633B7F">
      <w:r>
        <w:rPr>
          <w:noProof/>
        </w:rPr>
        <w:lastRenderedPageBreak/>
        <w:br/>
      </w:r>
      <w:r>
        <w:rPr>
          <w:noProof/>
        </w:rPr>
        <w:drawing>
          <wp:inline distT="0" distB="0" distL="0" distR="0" wp14:anchorId="793C772F" wp14:editId="6C19F21D">
            <wp:extent cx="4655127" cy="3229164"/>
            <wp:effectExtent l="0" t="0" r="0" b="0"/>
            <wp:docPr id="13873315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31551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66208" cy="323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81D2C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0923D9C9" w14:textId="188952AF" w:rsidR="00633B7F" w:rsidRDefault="00545F84" w:rsidP="00633B7F">
      <w:r>
        <w:rPr>
          <w:noProof/>
        </w:rPr>
        <w:drawing>
          <wp:inline distT="0" distB="0" distL="0" distR="0" wp14:anchorId="6735C522" wp14:editId="72D311CF">
            <wp:extent cx="4172989" cy="2894715"/>
            <wp:effectExtent l="0" t="0" r="0" b="1270"/>
            <wp:docPr id="1452824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824770" name="Picture 1" descr="A screenshot of a compu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80765" cy="290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9B5B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5E62D9C2" w14:textId="48991DCA" w:rsidR="00633B7F" w:rsidRDefault="00D676ED" w:rsidP="00633B7F">
      <w:r>
        <w:rPr>
          <w:noProof/>
        </w:rPr>
        <w:lastRenderedPageBreak/>
        <w:drawing>
          <wp:inline distT="0" distB="0" distL="0" distR="0" wp14:anchorId="3518ADFE" wp14:editId="1DAF375F">
            <wp:extent cx="4797597" cy="4280420"/>
            <wp:effectExtent l="0" t="0" r="3175" b="6350"/>
            <wp:docPr id="377809276" name="Picture 1" descr="A screen shot of a contra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09276" name="Picture 1" descr="A screen shot of a contrac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03708" cy="428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8D04E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=Y,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neither on Contract level, nor on Customer level.</w:t>
      </w:r>
    </w:p>
    <w:p w14:paraId="316BF83C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161EDC9B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901F2BC" w14:textId="77777777" w:rsidR="00633B7F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14" w:name="_Toc182329145"/>
      <w:r w:rsidRPr="00243B0A">
        <w:t>CHARGERENTFORLOSS=Y (</w:t>
      </w:r>
      <w:r>
        <w:t>default</w:t>
      </w:r>
      <w:r w:rsidRPr="00243B0A">
        <w:t>), RENTALCHARGEFORLOSTGRMT=N, SETTLEMENTACTIVE=</w:t>
      </w:r>
      <w:r>
        <w:t>Y</w:t>
      </w:r>
      <w:bookmarkEnd w:id="14"/>
    </w:p>
    <w:p w14:paraId="1AC9FAA1" w14:textId="77777777" w:rsidR="00633B7F" w:rsidRPr="00F43642" w:rsidRDefault="00633B7F" w:rsidP="00633B7F">
      <w:r>
        <w:rPr>
          <w:noProof/>
        </w:rPr>
        <w:drawing>
          <wp:inline distT="0" distB="0" distL="0" distR="0" wp14:anchorId="5D52AF6C" wp14:editId="4820A24B">
            <wp:extent cx="5943600" cy="869315"/>
            <wp:effectExtent l="0" t="0" r="0" b="6985"/>
            <wp:docPr id="3132712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71245" name="Picture 1" descr="A screenshot of a compu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AE48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1C4AD80D" w14:textId="5081703E" w:rsidR="00633B7F" w:rsidRDefault="003E3C54" w:rsidP="00633B7F">
      <w:r>
        <w:rPr>
          <w:noProof/>
        </w:rPr>
        <w:lastRenderedPageBreak/>
        <w:drawing>
          <wp:inline distT="0" distB="0" distL="0" distR="0" wp14:anchorId="10BBCC6C" wp14:editId="580164CB">
            <wp:extent cx="4439033" cy="3134707"/>
            <wp:effectExtent l="0" t="0" r="0" b="8890"/>
            <wp:docPr id="3208457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45746" name="Picture 1" descr="A screenshot of a compu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41868" cy="313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F20AB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3CA537EF" w14:textId="3670ED2F" w:rsidR="00633B7F" w:rsidRDefault="00890FF3" w:rsidP="00633B7F">
      <w:r>
        <w:rPr>
          <w:noProof/>
        </w:rPr>
        <w:drawing>
          <wp:inline distT="0" distB="0" distL="0" distR="0" wp14:anchorId="4997C639" wp14:editId="3C8C191F">
            <wp:extent cx="4572526" cy="3228975"/>
            <wp:effectExtent l="0" t="0" r="0" b="0"/>
            <wp:docPr id="9442141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214121" name="Picture 1" descr="A screenshot of a compu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88087" cy="323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F9063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5232E128" w14:textId="66E0541D" w:rsidR="00633B7F" w:rsidRDefault="00EC3185" w:rsidP="00633B7F">
      <w:r>
        <w:rPr>
          <w:noProof/>
        </w:rPr>
        <w:lastRenderedPageBreak/>
        <w:drawing>
          <wp:inline distT="0" distB="0" distL="0" distR="0" wp14:anchorId="4707DD56" wp14:editId="4CBB9EDF">
            <wp:extent cx="3506771" cy="3787824"/>
            <wp:effectExtent l="0" t="0" r="0" b="3175"/>
            <wp:docPr id="19662836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283643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09683" cy="379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4A868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=Y,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neither on Contract level, nor on Customer level.</w:t>
      </w:r>
    </w:p>
    <w:p w14:paraId="38ED4E56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02E307B2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5AAAF1F5" w14:textId="77777777" w:rsidR="00633B7F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15" w:name="_Toc182329146"/>
      <w:r w:rsidRPr="00243B0A">
        <w:t>CHARGERENTFORLOSS=Y (</w:t>
      </w:r>
      <w:r>
        <w:t>default</w:t>
      </w:r>
      <w:r w:rsidRPr="00243B0A">
        <w:t>), RENTALCHARGEFORLOSTGRMT=N, SETTLEMENTACTIVE=N</w:t>
      </w:r>
      <w:bookmarkEnd w:id="15"/>
    </w:p>
    <w:p w14:paraId="6B1129FB" w14:textId="77777777" w:rsidR="00633B7F" w:rsidRPr="00F43642" w:rsidRDefault="00633B7F" w:rsidP="00633B7F">
      <w:r>
        <w:rPr>
          <w:noProof/>
        </w:rPr>
        <w:drawing>
          <wp:inline distT="0" distB="0" distL="0" distR="0" wp14:anchorId="3F5BE895" wp14:editId="43F67598">
            <wp:extent cx="5943600" cy="800100"/>
            <wp:effectExtent l="0" t="0" r="0" b="0"/>
            <wp:docPr id="13090065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006521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47B32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ADD mode</w:t>
      </w:r>
    </w:p>
    <w:p w14:paraId="5176EE20" w14:textId="06A38BF1" w:rsidR="00633B7F" w:rsidRDefault="00005CFA" w:rsidP="00633B7F">
      <w:r>
        <w:rPr>
          <w:noProof/>
        </w:rPr>
        <w:lastRenderedPageBreak/>
        <w:drawing>
          <wp:inline distT="0" distB="0" distL="0" distR="0" wp14:anchorId="4B3C539F" wp14:editId="23719353">
            <wp:extent cx="4176007" cy="2986768"/>
            <wp:effectExtent l="0" t="0" r="0" b="4445"/>
            <wp:docPr id="11171896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89685" name="Picture 1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79415" cy="298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A2DF8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>Check Customer In modify mode</w:t>
      </w:r>
    </w:p>
    <w:p w14:paraId="67E275F5" w14:textId="7C260985" w:rsidR="00633B7F" w:rsidRDefault="00B271AB" w:rsidP="00633B7F">
      <w:r>
        <w:rPr>
          <w:noProof/>
        </w:rPr>
        <w:drawing>
          <wp:inline distT="0" distB="0" distL="0" distR="0" wp14:anchorId="5A481E2A" wp14:editId="25EF8805">
            <wp:extent cx="4647829" cy="3324225"/>
            <wp:effectExtent l="0" t="0" r="635" b="0"/>
            <wp:docPr id="6709224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22421" name="Picture 1" descr="A screenshot of a computer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52356" cy="332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4234C" w14:textId="77777777" w:rsidR="00633B7F" w:rsidRDefault="00633B7F" w:rsidP="00633B7F">
      <w:pPr>
        <w:pStyle w:val="ListParagraph"/>
        <w:numPr>
          <w:ilvl w:val="0"/>
          <w:numId w:val="11"/>
        </w:numPr>
      </w:pPr>
      <w:r>
        <w:t xml:space="preserve">Check contract </w:t>
      </w:r>
    </w:p>
    <w:p w14:paraId="665B1F01" w14:textId="07CF6DF0" w:rsidR="00633B7F" w:rsidRDefault="008B016E" w:rsidP="00633B7F">
      <w:r>
        <w:rPr>
          <w:noProof/>
        </w:rPr>
        <w:lastRenderedPageBreak/>
        <w:drawing>
          <wp:inline distT="0" distB="0" distL="0" distR="0" wp14:anchorId="3BB95067" wp14:editId="2F5599E4">
            <wp:extent cx="3849403" cy="3581672"/>
            <wp:effectExtent l="0" t="0" r="0" b="0"/>
            <wp:docPr id="1750692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692770" name="Picture 1" descr="A screenshot of a compu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54893" cy="358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16811" w14:textId="77777777" w:rsidR="00633B7F" w:rsidRDefault="00633B7F" w:rsidP="00633B7F">
      <w:r>
        <w:rPr>
          <w:i/>
          <w:iCs/>
          <w:u w:val="single"/>
        </w:rPr>
        <w:t>Expected</w:t>
      </w:r>
      <w:r w:rsidRPr="00303F3E">
        <w:rPr>
          <w:i/>
          <w:iCs/>
          <w:u w:val="single"/>
        </w:rPr>
        <w:t xml:space="preserve"> behavior</w:t>
      </w:r>
      <w:r w:rsidRPr="00303F3E">
        <w:rPr>
          <w:u w:val="single"/>
        </w:rPr>
        <w:t>:</w:t>
      </w:r>
      <w:r>
        <w:t xml:space="preserve"> when the system settings are not set in the following combination: </w:t>
      </w:r>
      <w:r w:rsidRPr="00846355">
        <w:rPr>
          <w:sz w:val="20"/>
          <w:szCs w:val="20"/>
        </w:rPr>
        <w:t>CHARGERENTFORLOSS</w:t>
      </w:r>
      <w:r>
        <w:rPr>
          <w:sz w:val="20"/>
          <w:szCs w:val="20"/>
        </w:rPr>
        <w:t xml:space="preserve">=Y (fixed), </w:t>
      </w:r>
      <w:r w:rsidRPr="00846355">
        <w:rPr>
          <w:sz w:val="20"/>
          <w:szCs w:val="20"/>
        </w:rPr>
        <w:t>RENTALCHARGEFORLOSTGRMT</w:t>
      </w:r>
      <w:r>
        <w:rPr>
          <w:sz w:val="20"/>
          <w:szCs w:val="20"/>
        </w:rPr>
        <w:t xml:space="preserve">=N, </w:t>
      </w:r>
      <w:r w:rsidRPr="00846355">
        <w:rPr>
          <w:sz w:val="20"/>
          <w:szCs w:val="20"/>
        </w:rPr>
        <w:t>SETTLEMENTACTIVE</w:t>
      </w:r>
      <w:r>
        <w:rPr>
          <w:sz w:val="20"/>
          <w:szCs w:val="20"/>
        </w:rPr>
        <w:t xml:space="preserve">=N, the checkbox “Charge Rent </w:t>
      </w:r>
      <w:proofErr w:type="gramStart"/>
      <w:r>
        <w:rPr>
          <w:sz w:val="20"/>
          <w:szCs w:val="20"/>
        </w:rPr>
        <w:t>For</w:t>
      </w:r>
      <w:proofErr w:type="gramEnd"/>
      <w:r>
        <w:rPr>
          <w:sz w:val="20"/>
          <w:szCs w:val="20"/>
        </w:rPr>
        <w:t xml:space="preserve"> Loss” does not appear neither on Contract level, nor on Customer level.</w:t>
      </w:r>
    </w:p>
    <w:p w14:paraId="26C233F0" w14:textId="77777777" w:rsidR="00633B7F" w:rsidRPr="005A35FA" w:rsidRDefault="00633B7F" w:rsidP="00633B7F">
      <w:r>
        <w:rPr>
          <w:i/>
          <w:iCs/>
          <w:u w:val="single"/>
        </w:rPr>
        <w:t>Actual</w:t>
      </w:r>
      <w:r w:rsidRPr="00303F3E">
        <w:rPr>
          <w:i/>
          <w:iCs/>
          <w:u w:val="single"/>
        </w:rPr>
        <w:t xml:space="preserve"> behavior:</w:t>
      </w:r>
      <w:r>
        <w:rPr>
          <w:i/>
          <w:iCs/>
        </w:rPr>
        <w:t xml:space="preserve"> </w:t>
      </w:r>
      <w:r>
        <w:t xml:space="preserve">as expected  </w:t>
      </w:r>
    </w:p>
    <w:p w14:paraId="034F36EA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10FA4F61" w14:textId="77777777" w:rsidR="00633B7F" w:rsidRPr="00946D01" w:rsidRDefault="00633B7F" w:rsidP="00633B7F"/>
    <w:p w14:paraId="6DC401B2" w14:textId="77777777" w:rsidR="00633B7F" w:rsidRPr="00E17EC0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16" w:name="_Toc182329147"/>
      <w:r w:rsidRPr="00E17EC0">
        <w:t>CHARGERENTFORLOSS=Y (Fixed), RENTALCHARGEFORLOSTGRMT=Y, SETTLEMENTACTIVE=Y</w:t>
      </w:r>
      <w:bookmarkEnd w:id="16"/>
    </w:p>
    <w:p w14:paraId="1382091F" w14:textId="77777777" w:rsidR="00633B7F" w:rsidRPr="00F43642" w:rsidRDefault="00633B7F" w:rsidP="00633B7F">
      <w:r>
        <w:rPr>
          <w:noProof/>
        </w:rPr>
        <w:drawing>
          <wp:inline distT="0" distB="0" distL="0" distR="0" wp14:anchorId="39FA3E49" wp14:editId="2643FFD9">
            <wp:extent cx="5943600" cy="795655"/>
            <wp:effectExtent l="0" t="0" r="0" b="4445"/>
            <wp:docPr id="14269012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01296" name="Picture 1" descr="A screenshot of a computer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49CAF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17" w:name="_Toc182329148"/>
      <w:r>
        <w:t xml:space="preserve">Check Customer in </w:t>
      </w:r>
      <w:r w:rsidRPr="007C6982">
        <w:t>ADD</w:t>
      </w:r>
      <w:r>
        <w:t xml:space="preserve"> mode, when adding a new customer</w:t>
      </w:r>
      <w:bookmarkEnd w:id="17"/>
    </w:p>
    <w:p w14:paraId="0C1BEF25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Customer dlg, press ADD</w:t>
      </w:r>
    </w:p>
    <w:p w14:paraId="26B224CD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7E20477A" wp14:editId="37630BBB">
            <wp:extent cx="5943600" cy="1511935"/>
            <wp:effectExtent l="0" t="0" r="0" b="0"/>
            <wp:docPr id="9007107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10730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A9575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Garment Charges tab, verify the new checkbox “Charge Rent </w:t>
      </w:r>
      <w:proofErr w:type="gramStart"/>
      <w:r>
        <w:t>For</w:t>
      </w:r>
      <w:proofErr w:type="gramEnd"/>
      <w:r>
        <w:t xml:space="preserve"> Loss”</w:t>
      </w:r>
    </w:p>
    <w:p w14:paraId="318459D5" w14:textId="3E59BE6F" w:rsidR="00633B7F" w:rsidRDefault="002C4AB8" w:rsidP="00633B7F">
      <w:r>
        <w:rPr>
          <w:noProof/>
        </w:rPr>
        <w:drawing>
          <wp:inline distT="0" distB="0" distL="0" distR="0" wp14:anchorId="13EB7E0C" wp14:editId="0F855907">
            <wp:extent cx="4724400" cy="3327774"/>
            <wp:effectExtent l="0" t="0" r="0" b="6350"/>
            <wp:docPr id="13414099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09957" name="Picture 1" descr="A screenshot of a computer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28587" cy="333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7204A" w14:textId="77777777" w:rsidR="00633B7F" w:rsidRDefault="00633B7F" w:rsidP="00633B7F">
      <w:r>
        <w:t>Save the customer.</w:t>
      </w:r>
    </w:p>
    <w:p w14:paraId="1E1E7D8B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disabled in ADD mode</w:t>
      </w:r>
    </w:p>
    <w:p w14:paraId="12C2FBFD" w14:textId="77777777" w:rsidR="00633B7F" w:rsidRDefault="00633B7F" w:rsidP="00633B7F">
      <w:r>
        <w:rPr>
          <w:noProof/>
        </w:rPr>
        <w:drawing>
          <wp:inline distT="0" distB="0" distL="0" distR="0" wp14:anchorId="4915222B" wp14:editId="4ACCBAAA">
            <wp:extent cx="3557954" cy="1218675"/>
            <wp:effectExtent l="0" t="0" r="4445" b="635"/>
            <wp:docPr id="115811983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9DF1E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</w:t>
      </w:r>
    </w:p>
    <w:p w14:paraId="7601634D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2E4B8646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Check in database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>
        <w:t xml:space="preserve"> if the new option is saved</w:t>
      </w:r>
    </w:p>
    <w:p w14:paraId="226AE44D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lastRenderedPageBreak/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 c</w:t>
      </w:r>
    </w:p>
    <w:p w14:paraId="79C532A3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customergarmentcharges 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1D34A129" w14:textId="54C671CF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c.customernumber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="00035550">
        <w:rPr>
          <w:rFonts w:ascii="Courier New" w:hAnsi="Courier New" w:cs="Courier New"/>
          <w:color w:val="0000FF"/>
          <w:sz w:val="20"/>
          <w:szCs w:val="20"/>
        </w:rPr>
        <w:t>32</w:t>
      </w:r>
    </w:p>
    <w:p w14:paraId="071764CF" w14:textId="451C1A5D" w:rsidR="00633B7F" w:rsidRDefault="00035550" w:rsidP="00633B7F">
      <w:r>
        <w:rPr>
          <w:noProof/>
        </w:rPr>
        <w:drawing>
          <wp:inline distT="0" distB="0" distL="0" distR="0" wp14:anchorId="622C387A" wp14:editId="598B92E9">
            <wp:extent cx="5943600" cy="662940"/>
            <wp:effectExtent l="0" t="0" r="0" b="3810"/>
            <wp:docPr id="517538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3815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3148B" w14:textId="77777777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value to be saved in the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 w:rsidRPr="003E001B">
        <w:t>, column</w:t>
      </w:r>
      <w:r>
        <w:rPr>
          <w:rFonts w:ascii="Courier New" w:hAnsi="Courier New" w:cs="Courier New"/>
          <w:color w:val="0000FF"/>
          <w:sz w:val="20"/>
          <w:szCs w:val="20"/>
        </w:rPr>
        <w:t xml:space="preserve"> </w:t>
      </w:r>
      <w:r w:rsidRPr="003E001B">
        <w:rPr>
          <w:rFonts w:ascii="Courier New" w:hAnsi="Courier New" w:cs="Courier New"/>
          <w:color w:val="0000FF"/>
          <w:sz w:val="20"/>
          <w:szCs w:val="20"/>
        </w:rPr>
        <w:t>chargerentforloss</w:t>
      </w:r>
    </w:p>
    <w:p w14:paraId="6AB7ECF0" w14:textId="77777777" w:rsidR="00633B7F" w:rsidRDefault="00633B7F" w:rsidP="00633B7F">
      <w:r>
        <w:rPr>
          <w:noProof/>
        </w:rPr>
        <w:drawing>
          <wp:inline distT="0" distB="0" distL="0" distR="0" wp14:anchorId="3B0F504A" wp14:editId="5587F375">
            <wp:extent cx="5943600" cy="730885"/>
            <wp:effectExtent l="0" t="0" r="0" b="0"/>
            <wp:docPr id="1694632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3256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9A83A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66878844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788398AD" w14:textId="77777777" w:rsidR="00633B7F" w:rsidRPr="009B6117" w:rsidRDefault="00633B7F" w:rsidP="00633B7F"/>
    <w:p w14:paraId="6B852E57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18" w:name="_Toc182329149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does not have garments, but now it has garments</w:t>
      </w:r>
      <w:bookmarkEnd w:id="18"/>
      <w:r>
        <w:t xml:space="preserve"> </w:t>
      </w:r>
    </w:p>
    <w:p w14:paraId="6F4FA56E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>Load customer from above. Press Modify</w:t>
      </w:r>
    </w:p>
    <w:p w14:paraId="5D8A6778" w14:textId="1F4E1735" w:rsidR="00633B7F" w:rsidRDefault="009D7E7C" w:rsidP="00633B7F">
      <w:r>
        <w:rPr>
          <w:noProof/>
        </w:rPr>
        <w:drawing>
          <wp:inline distT="0" distB="0" distL="0" distR="0" wp14:anchorId="11DD0B46" wp14:editId="04A9A16E">
            <wp:extent cx="5943600" cy="2463165"/>
            <wp:effectExtent l="0" t="0" r="0" b="0"/>
            <wp:docPr id="1896171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17124" name="Picture 1" descr="A screenshot of a compu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03FD6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>Verify new option</w:t>
      </w:r>
    </w:p>
    <w:p w14:paraId="018DB509" w14:textId="2917645F" w:rsidR="00633B7F" w:rsidRDefault="00D033EE" w:rsidP="00633B7F">
      <w:r>
        <w:rPr>
          <w:noProof/>
        </w:rPr>
        <w:lastRenderedPageBreak/>
        <w:drawing>
          <wp:inline distT="0" distB="0" distL="0" distR="0" wp14:anchorId="017262A3" wp14:editId="3C27C723">
            <wp:extent cx="5943600" cy="2463165"/>
            <wp:effectExtent l="0" t="0" r="0" b="0"/>
            <wp:docPr id="14954715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471530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6C7E7" w14:textId="32560476" w:rsidR="00633B7F" w:rsidRDefault="00D033EE" w:rsidP="00633B7F">
      <w:r>
        <w:rPr>
          <w:noProof/>
        </w:rPr>
        <w:drawing>
          <wp:inline distT="0" distB="0" distL="0" distR="0" wp14:anchorId="28F603C0" wp14:editId="6BECA2F4">
            <wp:extent cx="5943600" cy="727710"/>
            <wp:effectExtent l="0" t="0" r="0" b="0"/>
            <wp:docPr id="1595063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6319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FB425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disabled in MODIFY mode</w:t>
      </w:r>
    </w:p>
    <w:p w14:paraId="037EE2DF" w14:textId="77777777" w:rsidR="00633B7F" w:rsidRDefault="00633B7F" w:rsidP="00633B7F">
      <w:r>
        <w:rPr>
          <w:noProof/>
        </w:rPr>
        <w:drawing>
          <wp:inline distT="0" distB="0" distL="0" distR="0" wp14:anchorId="6DFAC431" wp14:editId="48456E8E">
            <wp:extent cx="3557954" cy="1218675"/>
            <wp:effectExtent l="0" t="0" r="4445" b="635"/>
            <wp:docPr id="1027422417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44B4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</w:t>
      </w:r>
    </w:p>
    <w:p w14:paraId="5EA27000" w14:textId="77777777" w:rsidR="00633B7F" w:rsidRPr="004203F3" w:rsidRDefault="00633B7F" w:rsidP="00633B7F">
      <w:r w:rsidRPr="000B2499">
        <w:rPr>
          <w:highlight w:val="green"/>
        </w:rPr>
        <w:t>Tested OK</w:t>
      </w:r>
    </w:p>
    <w:p w14:paraId="18AF9C33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19" w:name="_Toc182329150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already has garments</w:t>
      </w:r>
      <w:bookmarkEnd w:id="19"/>
    </w:p>
    <w:p w14:paraId="24080F18" w14:textId="77777777" w:rsidR="00633B7F" w:rsidRDefault="00633B7F" w:rsidP="00633B7F">
      <w:pPr>
        <w:pStyle w:val="ListParagraph"/>
        <w:numPr>
          <w:ilvl w:val="0"/>
          <w:numId w:val="21"/>
        </w:numPr>
      </w:pPr>
      <w:r>
        <w:t xml:space="preserve">For the selected customer add a delivery scheme </w:t>
      </w:r>
    </w:p>
    <w:p w14:paraId="6437D8E5" w14:textId="57CFDD0E" w:rsidR="00633B7F" w:rsidRDefault="00973407" w:rsidP="00633B7F">
      <w:r>
        <w:rPr>
          <w:noProof/>
        </w:rPr>
        <w:lastRenderedPageBreak/>
        <w:drawing>
          <wp:inline distT="0" distB="0" distL="0" distR="0" wp14:anchorId="5C603841" wp14:editId="3D8BF386">
            <wp:extent cx="3372143" cy="3353339"/>
            <wp:effectExtent l="0" t="0" r="0" b="0"/>
            <wp:docPr id="3341569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156922" name="Picture 1" descr="A screenshot of a compu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74016" cy="335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8A67A" w14:textId="77777777" w:rsidR="00633B7F" w:rsidRDefault="00633B7F" w:rsidP="00633B7F">
      <w:pPr>
        <w:pStyle w:val="ListParagraph"/>
        <w:numPr>
          <w:ilvl w:val="0"/>
          <w:numId w:val="19"/>
        </w:numPr>
        <w:ind w:left="720"/>
      </w:pPr>
      <w:r>
        <w:t>In Garments tab, add a day to bill the garments</w:t>
      </w:r>
    </w:p>
    <w:p w14:paraId="0E6775A2" w14:textId="18321A5E" w:rsidR="00633B7F" w:rsidRDefault="005D6AF5" w:rsidP="00633B7F">
      <w:r>
        <w:rPr>
          <w:noProof/>
        </w:rPr>
        <w:drawing>
          <wp:inline distT="0" distB="0" distL="0" distR="0" wp14:anchorId="552A38ED" wp14:editId="1057D93C">
            <wp:extent cx="3312959" cy="1908954"/>
            <wp:effectExtent l="0" t="0" r="1905" b="0"/>
            <wp:docPr id="2249438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43854" name="Picture 1" descr="A screenshot of a computer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16946" cy="1911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87D20" w14:textId="77777777" w:rsidR="00633B7F" w:rsidRDefault="00633B7F" w:rsidP="00633B7F">
      <w:pPr>
        <w:pStyle w:val="ListParagraph"/>
        <w:numPr>
          <w:ilvl w:val="0"/>
          <w:numId w:val="19"/>
        </w:numPr>
        <w:ind w:left="720"/>
      </w:pPr>
      <w:r>
        <w:t>Check Garment Charges tab.</w:t>
      </w:r>
    </w:p>
    <w:p w14:paraId="70851415" w14:textId="723E7E2E" w:rsidR="00633B7F" w:rsidRDefault="005D6AF5" w:rsidP="00633B7F">
      <w:r>
        <w:rPr>
          <w:noProof/>
        </w:rPr>
        <w:lastRenderedPageBreak/>
        <w:drawing>
          <wp:inline distT="0" distB="0" distL="0" distR="0" wp14:anchorId="627BA957" wp14:editId="318E51AE">
            <wp:extent cx="4662743" cy="3265913"/>
            <wp:effectExtent l="0" t="0" r="5080" b="0"/>
            <wp:docPr id="8847788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78877" name="Picture 1" descr="A screenshot of a compu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65988" cy="326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05334" w14:textId="77777777" w:rsidR="00633B7F" w:rsidRDefault="00633B7F" w:rsidP="00633B7F">
      <w:r>
        <w:t>After adding delivery scheme and selecting a day to bill the garments, in Garment Charges tab, all the necessary options are checked and the new checkbox is checked, visible and disabled.</w:t>
      </w:r>
    </w:p>
    <w:p w14:paraId="5664C92E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disabled in MODIFY mode</w:t>
      </w:r>
    </w:p>
    <w:p w14:paraId="7386DB00" w14:textId="77777777" w:rsidR="00633B7F" w:rsidRDefault="00633B7F" w:rsidP="00633B7F">
      <w:r>
        <w:rPr>
          <w:noProof/>
        </w:rPr>
        <w:drawing>
          <wp:inline distT="0" distB="0" distL="0" distR="0" wp14:anchorId="22720205" wp14:editId="0AC43C5B">
            <wp:extent cx="3557954" cy="1218675"/>
            <wp:effectExtent l="0" t="0" r="4445" b="635"/>
            <wp:docPr id="228785347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C816B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044DA770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21D24B1" w14:textId="77777777" w:rsidR="00633B7F" w:rsidRDefault="00633B7F" w:rsidP="00633B7F">
      <w:pPr>
        <w:pStyle w:val="ListParagraph"/>
        <w:numPr>
          <w:ilvl w:val="0"/>
          <w:numId w:val="19"/>
        </w:numPr>
        <w:ind w:left="720"/>
      </w:pPr>
      <w:r>
        <w:t>Save the modications</w:t>
      </w:r>
    </w:p>
    <w:p w14:paraId="23156C33" w14:textId="77777777" w:rsidR="00633B7F" w:rsidRPr="00E960B9" w:rsidRDefault="00633B7F" w:rsidP="00633B7F">
      <w:pPr>
        <w:pStyle w:val="ListParagraph"/>
        <w:numPr>
          <w:ilvl w:val="0"/>
          <w:numId w:val="19"/>
        </w:numPr>
        <w:ind w:left="720"/>
      </w:pPr>
      <w:r>
        <w:t>Reopen customer</w:t>
      </w:r>
    </w:p>
    <w:p w14:paraId="07E4A876" w14:textId="4FCE5D21" w:rsidR="00633B7F" w:rsidRDefault="0010197F" w:rsidP="00633B7F">
      <w:r>
        <w:rPr>
          <w:noProof/>
        </w:rPr>
        <w:lastRenderedPageBreak/>
        <w:drawing>
          <wp:inline distT="0" distB="0" distL="0" distR="0" wp14:anchorId="3AD79461" wp14:editId="650CC584">
            <wp:extent cx="4514952" cy="3162396"/>
            <wp:effectExtent l="0" t="0" r="0" b="0"/>
            <wp:docPr id="19866093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609323" name="Picture 1" descr="A screenshot of a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17246" cy="316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78BA" w14:textId="77777777" w:rsidR="00633B7F" w:rsidRDefault="00633B7F" w:rsidP="00633B7F">
      <w:r w:rsidRPr="00677DE6">
        <w:rPr>
          <w:highlight w:val="green"/>
        </w:rPr>
        <w:t>Tested OK</w:t>
      </w:r>
    </w:p>
    <w:p w14:paraId="54676ACF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20" w:name="_Toc182329151"/>
      <w:r>
        <w:t xml:space="preserve">Check Customer </w:t>
      </w:r>
      <w:proofErr w:type="gramStart"/>
      <w:r>
        <w:t>In</w:t>
      </w:r>
      <w:proofErr w:type="gramEnd"/>
      <w:r>
        <w:t xml:space="preserve"> DUPLICATE mode, when the customer already has garments</w:t>
      </w:r>
      <w:bookmarkEnd w:id="20"/>
    </w:p>
    <w:p w14:paraId="1E796EFA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Load customer and press Duplicate</w:t>
      </w:r>
    </w:p>
    <w:p w14:paraId="33A33640" w14:textId="75BE9C2C" w:rsidR="00633B7F" w:rsidRDefault="00486FB0" w:rsidP="00633B7F">
      <w:r>
        <w:rPr>
          <w:noProof/>
        </w:rPr>
        <w:drawing>
          <wp:inline distT="0" distB="0" distL="0" distR="0" wp14:anchorId="2C7A3E0B" wp14:editId="667067EA">
            <wp:extent cx="3640347" cy="2549799"/>
            <wp:effectExtent l="0" t="0" r="0" b="3175"/>
            <wp:docPr id="10314674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67461" name="Picture 1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649957" cy="255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C3683" w14:textId="5C97C3DA" w:rsidR="00633B7F" w:rsidRDefault="00633B7F" w:rsidP="00633B7F">
      <w:pPr>
        <w:pStyle w:val="ListParagraph"/>
        <w:numPr>
          <w:ilvl w:val="0"/>
          <w:numId w:val="23"/>
        </w:numPr>
      </w:pPr>
      <w:r>
        <w:t>Change the name</w:t>
      </w:r>
    </w:p>
    <w:p w14:paraId="3E94087F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 xml:space="preserve">Charge Rent </w:t>
      </w:r>
      <w:proofErr w:type="gramStart"/>
      <w:r>
        <w:t>For</w:t>
      </w:r>
      <w:proofErr w:type="gramEnd"/>
      <w:r>
        <w:t xml:space="preserve"> Loss option. Save </w:t>
      </w:r>
    </w:p>
    <w:p w14:paraId="5016BFDC" w14:textId="0C976B2E" w:rsidR="00633B7F" w:rsidRDefault="00BA05CD" w:rsidP="00633B7F">
      <w:r>
        <w:rPr>
          <w:noProof/>
        </w:rPr>
        <w:lastRenderedPageBreak/>
        <w:drawing>
          <wp:inline distT="0" distB="0" distL="0" distR="0" wp14:anchorId="27F78E0B" wp14:editId="2227ABD5">
            <wp:extent cx="4502989" cy="3154017"/>
            <wp:effectExtent l="0" t="0" r="0" b="8890"/>
            <wp:docPr id="4348923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892355" name="Picture 1" descr="A screenshot of a compu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07052" cy="315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B3EF4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Check the database</w:t>
      </w:r>
    </w:p>
    <w:p w14:paraId="773ADCEC" w14:textId="2C104CBE" w:rsidR="00633B7F" w:rsidRDefault="00FA06D6" w:rsidP="00633B7F">
      <w:r>
        <w:rPr>
          <w:noProof/>
        </w:rPr>
        <w:drawing>
          <wp:inline distT="0" distB="0" distL="0" distR="0" wp14:anchorId="085CD2EB" wp14:editId="3A27F0E4">
            <wp:extent cx="5943600" cy="720090"/>
            <wp:effectExtent l="0" t="0" r="0" b="3810"/>
            <wp:docPr id="2077641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641364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A321C" w14:textId="77777777" w:rsidR="00633B7F" w:rsidRDefault="00633B7F" w:rsidP="00633B7F">
      <w:r>
        <w:t>Modification is correctly saved in db table.</w:t>
      </w:r>
    </w:p>
    <w:p w14:paraId="5BA1370F" w14:textId="77777777" w:rsidR="00633B7F" w:rsidRDefault="00633B7F" w:rsidP="00633B7F">
      <w:r w:rsidRPr="00912CBD">
        <w:rPr>
          <w:highlight w:val="green"/>
        </w:rPr>
        <w:t>Tested OK</w:t>
      </w:r>
    </w:p>
    <w:p w14:paraId="52CA20F3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21" w:name="_Toc182329152"/>
      <w:r>
        <w:t>Check contract</w:t>
      </w:r>
      <w:bookmarkEnd w:id="21"/>
    </w:p>
    <w:p w14:paraId="2F5EF6B3" w14:textId="77777777" w:rsidR="00633B7F" w:rsidRDefault="00633B7F" w:rsidP="00633B7F">
      <w:pPr>
        <w:pStyle w:val="ListParagraph"/>
        <w:numPr>
          <w:ilvl w:val="0"/>
          <w:numId w:val="28"/>
        </w:numPr>
      </w:pPr>
      <w:r>
        <w:t>Open a contract. Press Modify, go to Components and load Compliancy. Go to Product Settings -&gt; Charges tab</w:t>
      </w:r>
    </w:p>
    <w:p w14:paraId="692B047F" w14:textId="7C0D0330" w:rsidR="00633B7F" w:rsidRDefault="00161A05" w:rsidP="00161A05">
      <w:pPr>
        <w:tabs>
          <w:tab w:val="left" w:pos="992"/>
        </w:tabs>
      </w:pPr>
      <w:r>
        <w:rPr>
          <w:noProof/>
        </w:rPr>
        <w:lastRenderedPageBreak/>
        <w:drawing>
          <wp:inline distT="0" distB="0" distL="0" distR="0" wp14:anchorId="1A404D23" wp14:editId="6D622D26">
            <wp:extent cx="4687972" cy="3800463"/>
            <wp:effectExtent l="0" t="0" r="0" b="0"/>
            <wp:docPr id="1229813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1311" name="Picture 1" descr="A screenshot of a computer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92304" cy="380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86350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, ct.* </w:t>
      </w:r>
    </w:p>
    <w:p w14:paraId="03E6D27A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 ct </w:t>
      </w:r>
    </w:p>
    <w:p w14:paraId="492540B3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contractcomponentgrmcharges cg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352FFD94" w14:textId="269739F5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ct.code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'</w:t>
      </w:r>
      <w:r w:rsidR="00C10293">
        <w:rPr>
          <w:rFonts w:ascii="Courier New" w:hAnsi="Courier New" w:cs="Courier New"/>
          <w:color w:val="0000FF"/>
          <w:sz w:val="20"/>
          <w:szCs w:val="20"/>
          <w:highlight w:val="white"/>
        </w:rPr>
        <w:t>S11044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'</w:t>
      </w:r>
    </w:p>
    <w:p w14:paraId="0D1FD57C" w14:textId="1962E182" w:rsidR="00633B7F" w:rsidRDefault="00AF0219" w:rsidP="00633B7F">
      <w:r>
        <w:rPr>
          <w:noProof/>
        </w:rPr>
        <w:drawing>
          <wp:inline distT="0" distB="0" distL="0" distR="0" wp14:anchorId="0171FF7D" wp14:editId="10382A76">
            <wp:extent cx="5943600" cy="770255"/>
            <wp:effectExtent l="0" t="0" r="0" b="0"/>
            <wp:docPr id="18813193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19369" name="Picture 1" descr="A screenshot of a computer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DAACD" w14:textId="77777777" w:rsidR="00633B7F" w:rsidRPr="0090432A" w:rsidRDefault="00633B7F" w:rsidP="00633B7F">
      <w:pPr>
        <w:rPr>
          <w:i/>
          <w:iCs/>
          <w:u w:val="single"/>
        </w:rPr>
      </w:pPr>
      <w:r w:rsidRPr="0090432A">
        <w:rPr>
          <w:i/>
          <w:iCs/>
          <w:u w:val="single"/>
        </w:rPr>
        <w:t xml:space="preserve">Expected behavior: </w:t>
      </w:r>
      <w:r>
        <w:t>new checkbox is checked, visible and disabled on Contract level for this combination of system settings</w:t>
      </w:r>
    </w:p>
    <w:p w14:paraId="539E2927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106F7029" wp14:editId="1E2E9FD3">
            <wp:extent cx="5943600" cy="2337435"/>
            <wp:effectExtent l="0" t="0" r="0" b="5715"/>
            <wp:docPr id="11398859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5934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9D39" w14:textId="77777777" w:rsidR="00633B7F" w:rsidRDefault="00633B7F" w:rsidP="00633B7F">
      <w:r w:rsidRPr="0090432A">
        <w:rPr>
          <w:i/>
          <w:iCs/>
          <w:u w:val="single"/>
        </w:rPr>
        <w:t>Actual behavior:</w:t>
      </w:r>
      <w:r>
        <w:rPr>
          <w:i/>
          <w:iCs/>
          <w:u w:val="single"/>
        </w:rPr>
        <w:t xml:space="preserve"> </w:t>
      </w:r>
      <w:r w:rsidRPr="0025640D">
        <w:t>as expected</w:t>
      </w:r>
    </w:p>
    <w:p w14:paraId="3AA58EAA" w14:textId="77777777" w:rsidR="00633B7F" w:rsidRDefault="00633B7F" w:rsidP="00633B7F">
      <w:pPr>
        <w:pStyle w:val="ListParagraph"/>
        <w:numPr>
          <w:ilvl w:val="0"/>
          <w:numId w:val="28"/>
        </w:numPr>
      </w:pPr>
      <w:r>
        <w:t>Check on a new added contract</w:t>
      </w:r>
    </w:p>
    <w:p w14:paraId="7C5EEC71" w14:textId="5405BAD0" w:rsidR="00633B7F" w:rsidRDefault="00A140E8" w:rsidP="00633B7F">
      <w:r>
        <w:rPr>
          <w:noProof/>
        </w:rPr>
        <w:drawing>
          <wp:inline distT="0" distB="0" distL="0" distR="0" wp14:anchorId="7ADCA0EA" wp14:editId="2EDAF3FF">
            <wp:extent cx="5943600" cy="2463800"/>
            <wp:effectExtent l="0" t="0" r="0" b="0"/>
            <wp:docPr id="19401796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79671" name="Picture 1" descr="A screenshot of a computer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19F56" w14:textId="77777777" w:rsidR="00633B7F" w:rsidRDefault="00633B7F" w:rsidP="00633B7F">
      <w:r>
        <w:t>The new checkbox is unchecked, visible and disabled on Contract level for this combination of system settings</w:t>
      </w:r>
    </w:p>
    <w:p w14:paraId="336AA2D9" w14:textId="77777777" w:rsidR="00633B7F" w:rsidRPr="0025640D" w:rsidRDefault="00633B7F" w:rsidP="00633B7F">
      <w:pPr>
        <w:rPr>
          <w:u w:val="single"/>
        </w:rPr>
      </w:pPr>
      <w:r w:rsidRPr="0025640D">
        <w:rPr>
          <w:highlight w:val="green"/>
        </w:rPr>
        <w:t>Tested ok</w:t>
      </w:r>
    </w:p>
    <w:p w14:paraId="2D4D8BA2" w14:textId="77777777" w:rsidR="00633B7F" w:rsidRPr="006E727E" w:rsidRDefault="00633B7F" w:rsidP="00633B7F"/>
    <w:p w14:paraId="12F28219" w14:textId="77777777" w:rsidR="00633B7F" w:rsidRPr="00E17EC0" w:rsidRDefault="00633B7F" w:rsidP="00633B7F">
      <w:pPr>
        <w:pStyle w:val="Heading2"/>
        <w:numPr>
          <w:ilvl w:val="1"/>
          <w:numId w:val="17"/>
        </w:numPr>
        <w:ind w:left="1080" w:hanging="360"/>
      </w:pPr>
      <w:bookmarkStart w:id="22" w:name="_Toc182329153"/>
      <w:r w:rsidRPr="00E17EC0">
        <w:t>CHARGERENTFORLOSS=N (Fixed), RENTALCHARGEFORLOSTGRMT=Y, SETTLEMENTACTIVE=Y</w:t>
      </w:r>
      <w:bookmarkEnd w:id="22"/>
    </w:p>
    <w:p w14:paraId="7C75AE0E" w14:textId="77777777" w:rsidR="00633B7F" w:rsidRPr="00F43642" w:rsidRDefault="00633B7F" w:rsidP="00633B7F">
      <w:r>
        <w:rPr>
          <w:noProof/>
        </w:rPr>
        <w:drawing>
          <wp:inline distT="0" distB="0" distL="0" distR="0" wp14:anchorId="2A3B2D13" wp14:editId="3B3CEF7E">
            <wp:extent cx="5943600" cy="818515"/>
            <wp:effectExtent l="0" t="0" r="0" b="635"/>
            <wp:docPr id="19504995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499501" name="Picture 1" descr="A screenshot of a computer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33909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23" w:name="_Toc182329154"/>
      <w:r>
        <w:lastRenderedPageBreak/>
        <w:t xml:space="preserve">Check Customer in </w:t>
      </w:r>
      <w:r w:rsidRPr="00CA24D5">
        <w:t>ADD</w:t>
      </w:r>
      <w:r>
        <w:t xml:space="preserve"> mode, when adding a new customer</w:t>
      </w:r>
      <w:bookmarkEnd w:id="23"/>
    </w:p>
    <w:p w14:paraId="15CFE21E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Customer dlg, press ADD</w:t>
      </w:r>
    </w:p>
    <w:p w14:paraId="63225630" w14:textId="77777777" w:rsidR="00633B7F" w:rsidRDefault="00633B7F" w:rsidP="00633B7F">
      <w:r>
        <w:rPr>
          <w:noProof/>
        </w:rPr>
        <w:drawing>
          <wp:inline distT="0" distB="0" distL="0" distR="0" wp14:anchorId="2BBC9A74" wp14:editId="7D7E1A45">
            <wp:extent cx="5943600" cy="1511935"/>
            <wp:effectExtent l="0" t="0" r="0" b="0"/>
            <wp:docPr id="10496926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10730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5F9B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Garment Charges tab, verify the new checkbox “Charge Rent </w:t>
      </w:r>
      <w:proofErr w:type="gramStart"/>
      <w:r>
        <w:t>For</w:t>
      </w:r>
      <w:proofErr w:type="gramEnd"/>
      <w:r>
        <w:t xml:space="preserve"> Loss”</w:t>
      </w:r>
    </w:p>
    <w:p w14:paraId="47CD93ED" w14:textId="1186FD4B" w:rsidR="00633B7F" w:rsidRDefault="00621066" w:rsidP="00633B7F">
      <w:r>
        <w:rPr>
          <w:noProof/>
        </w:rPr>
        <w:drawing>
          <wp:inline distT="0" distB="0" distL="0" distR="0" wp14:anchorId="02AFD0BC" wp14:editId="31A14026">
            <wp:extent cx="5943600" cy="4150995"/>
            <wp:effectExtent l="0" t="0" r="0" b="1905"/>
            <wp:docPr id="15406407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40732" name="Picture 1" descr="A screenshot of a comput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0C40A" w14:textId="06399649" w:rsidR="00633B7F" w:rsidRDefault="00633B7F" w:rsidP="00633B7F">
      <w:r>
        <w:t xml:space="preserve">Save the customer as customer number </w:t>
      </w:r>
      <w:r w:rsidR="00621066">
        <w:t>34</w:t>
      </w:r>
    </w:p>
    <w:p w14:paraId="7C5D7E68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new checkbox is </w:t>
      </w:r>
      <w:r w:rsidRPr="00E261DF">
        <w:rPr>
          <w:b/>
          <w:bCs/>
        </w:rPr>
        <w:t>unchecked, visible and disabled</w:t>
      </w:r>
      <w:r>
        <w:t xml:space="preserve"> in ADD mode</w:t>
      </w:r>
    </w:p>
    <w:p w14:paraId="29C766A0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240DB40C" wp14:editId="3CC0FD9C">
            <wp:extent cx="3557954" cy="1218675"/>
            <wp:effectExtent l="0" t="0" r="4445" b="635"/>
            <wp:docPr id="1070752825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8D1ED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expected.</w:t>
      </w:r>
    </w:p>
    <w:p w14:paraId="0A5A6E15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4A3DCE35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Check in database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>
        <w:t xml:space="preserve"> if the new option is saved</w:t>
      </w:r>
    </w:p>
    <w:p w14:paraId="401C9208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 c</w:t>
      </w:r>
    </w:p>
    <w:p w14:paraId="231B2163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customergarmentcharges 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62DC9CB1" w14:textId="04BD6005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c.customernumber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="005D447A">
        <w:rPr>
          <w:rFonts w:ascii="Courier New" w:hAnsi="Courier New" w:cs="Courier New"/>
          <w:color w:val="0000FF"/>
          <w:sz w:val="20"/>
          <w:szCs w:val="20"/>
        </w:rPr>
        <w:t>34</w:t>
      </w:r>
    </w:p>
    <w:p w14:paraId="44742850" w14:textId="29262997" w:rsidR="00633B7F" w:rsidRDefault="005C3757" w:rsidP="00633B7F">
      <w:r>
        <w:rPr>
          <w:noProof/>
        </w:rPr>
        <w:drawing>
          <wp:inline distT="0" distB="0" distL="0" distR="0" wp14:anchorId="38164E9D" wp14:editId="5783B4A4">
            <wp:extent cx="5943600" cy="702310"/>
            <wp:effectExtent l="0" t="0" r="0" b="2540"/>
            <wp:docPr id="622887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887242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B6220" w14:textId="77777777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value to be saved in the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 w:rsidRPr="003E001B">
        <w:t>, column</w:t>
      </w:r>
      <w:r>
        <w:rPr>
          <w:rFonts w:ascii="Courier New" w:hAnsi="Courier New" w:cs="Courier New"/>
          <w:color w:val="0000FF"/>
          <w:sz w:val="20"/>
          <w:szCs w:val="20"/>
        </w:rPr>
        <w:t xml:space="preserve"> </w:t>
      </w:r>
      <w:r w:rsidRPr="003E001B">
        <w:rPr>
          <w:rFonts w:ascii="Courier New" w:hAnsi="Courier New" w:cs="Courier New"/>
          <w:color w:val="0000FF"/>
          <w:sz w:val="20"/>
          <w:szCs w:val="20"/>
        </w:rPr>
        <w:t>chargerentforloss</w:t>
      </w:r>
    </w:p>
    <w:p w14:paraId="7C303007" w14:textId="77777777" w:rsidR="00633B7F" w:rsidRDefault="00633B7F" w:rsidP="00633B7F">
      <w:r>
        <w:rPr>
          <w:noProof/>
        </w:rPr>
        <w:drawing>
          <wp:inline distT="0" distB="0" distL="0" distR="0" wp14:anchorId="77DEA487" wp14:editId="335AD158">
            <wp:extent cx="5943600" cy="730885"/>
            <wp:effectExtent l="0" t="0" r="0" b="0"/>
            <wp:docPr id="1118500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3256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F648B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66B106D4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05FE728" w14:textId="77777777" w:rsidR="00633B7F" w:rsidRPr="009B6117" w:rsidRDefault="00633B7F" w:rsidP="00633B7F"/>
    <w:p w14:paraId="6A33B1D6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24" w:name="_Toc182329155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does not have garments, but now it has garments</w:t>
      </w:r>
      <w:bookmarkEnd w:id="24"/>
      <w:r>
        <w:t xml:space="preserve"> </w:t>
      </w:r>
    </w:p>
    <w:p w14:paraId="5C3A4372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 xml:space="preserve">Load customer from above. </w:t>
      </w:r>
    </w:p>
    <w:p w14:paraId="515DF502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>Press Modify and Verify new option</w:t>
      </w:r>
    </w:p>
    <w:p w14:paraId="1C8D2BEA" w14:textId="029B3B32" w:rsidR="00633B7F" w:rsidRDefault="001B7334" w:rsidP="00633B7F">
      <w:r>
        <w:rPr>
          <w:noProof/>
        </w:rPr>
        <w:lastRenderedPageBreak/>
        <w:drawing>
          <wp:inline distT="0" distB="0" distL="0" distR="0" wp14:anchorId="183A952E" wp14:editId="6153E694">
            <wp:extent cx="5943600" cy="2479040"/>
            <wp:effectExtent l="0" t="0" r="0" b="0"/>
            <wp:docPr id="8512139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13920" name="Picture 1" descr="A screenshot of a computer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A6FD8" w14:textId="51E005C3" w:rsidR="00633B7F" w:rsidRDefault="004B07A3" w:rsidP="00633B7F">
      <w:r>
        <w:rPr>
          <w:noProof/>
        </w:rPr>
        <w:drawing>
          <wp:inline distT="0" distB="0" distL="0" distR="0" wp14:anchorId="1A49DC30" wp14:editId="7D34DA8E">
            <wp:extent cx="5943600" cy="688975"/>
            <wp:effectExtent l="0" t="0" r="0" b="0"/>
            <wp:docPr id="1898816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1647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1A861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new checkbox is </w:t>
      </w:r>
      <w:r w:rsidRPr="00E261DF">
        <w:rPr>
          <w:b/>
          <w:bCs/>
        </w:rPr>
        <w:t>unchecked, visible and disabled</w:t>
      </w:r>
      <w:r>
        <w:t xml:space="preserve"> in MODIFY mode</w:t>
      </w:r>
    </w:p>
    <w:p w14:paraId="53A57544" w14:textId="77777777" w:rsidR="00633B7F" w:rsidRDefault="00633B7F" w:rsidP="00633B7F">
      <w:r>
        <w:rPr>
          <w:noProof/>
        </w:rPr>
        <w:drawing>
          <wp:inline distT="0" distB="0" distL="0" distR="0" wp14:anchorId="7DA34892" wp14:editId="7C24124E">
            <wp:extent cx="3557954" cy="1218675"/>
            <wp:effectExtent l="0" t="0" r="4445" b="635"/>
            <wp:docPr id="74563300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09E5A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</w:t>
      </w:r>
    </w:p>
    <w:p w14:paraId="0017A4B6" w14:textId="77777777" w:rsidR="00633B7F" w:rsidRPr="004203F3" w:rsidRDefault="00633B7F" w:rsidP="00633B7F">
      <w:r w:rsidRPr="000B2499">
        <w:rPr>
          <w:highlight w:val="green"/>
        </w:rPr>
        <w:t>Tested OK</w:t>
      </w:r>
    </w:p>
    <w:p w14:paraId="26168E92" w14:textId="77777777" w:rsidR="00633B7F" w:rsidRDefault="00633B7F" w:rsidP="00633B7F">
      <w:pPr>
        <w:pStyle w:val="Heading3"/>
        <w:numPr>
          <w:ilvl w:val="2"/>
          <w:numId w:val="17"/>
        </w:numPr>
        <w:ind w:left="1440"/>
      </w:pPr>
      <w:bookmarkStart w:id="25" w:name="_Toc182329156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already has garments</w:t>
      </w:r>
      <w:bookmarkEnd w:id="25"/>
    </w:p>
    <w:p w14:paraId="4A683036" w14:textId="77777777" w:rsidR="00633B7F" w:rsidRDefault="00633B7F" w:rsidP="00633B7F">
      <w:pPr>
        <w:pStyle w:val="ListParagraph"/>
        <w:numPr>
          <w:ilvl w:val="0"/>
          <w:numId w:val="21"/>
        </w:numPr>
      </w:pPr>
      <w:r>
        <w:t xml:space="preserve">For the selected customer add a delivery scheme </w:t>
      </w:r>
    </w:p>
    <w:p w14:paraId="1A0E5F70" w14:textId="3B568E17" w:rsidR="00633B7F" w:rsidRDefault="00387653" w:rsidP="00633B7F">
      <w:r>
        <w:rPr>
          <w:noProof/>
        </w:rPr>
        <w:lastRenderedPageBreak/>
        <w:drawing>
          <wp:inline distT="0" distB="0" distL="0" distR="0" wp14:anchorId="0295D11D" wp14:editId="5DF7CFEF">
            <wp:extent cx="4111607" cy="3360009"/>
            <wp:effectExtent l="0" t="0" r="3810" b="0"/>
            <wp:docPr id="13319185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18598" name="Picture 1" descr="A screenshot of a computer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113781" cy="336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FAAB" w14:textId="77777777" w:rsidR="00633B7F" w:rsidRDefault="00633B7F" w:rsidP="00633B7F">
      <w:pPr>
        <w:pStyle w:val="ListParagraph"/>
        <w:numPr>
          <w:ilvl w:val="0"/>
          <w:numId w:val="17"/>
        </w:numPr>
        <w:ind w:left="720"/>
      </w:pPr>
      <w:r>
        <w:t>In Garments tab, add a day to bill the garments</w:t>
      </w:r>
    </w:p>
    <w:p w14:paraId="46F047B0" w14:textId="491837A1" w:rsidR="00633B7F" w:rsidRDefault="008551CE" w:rsidP="00633B7F">
      <w:r>
        <w:rPr>
          <w:noProof/>
        </w:rPr>
        <w:drawing>
          <wp:inline distT="0" distB="0" distL="0" distR="0" wp14:anchorId="411AF122" wp14:editId="1B7E911F">
            <wp:extent cx="5316071" cy="1488613"/>
            <wp:effectExtent l="0" t="0" r="0" b="0"/>
            <wp:docPr id="87022579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225793" name="Picture 1" descr="A screenshot of a computer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320285" cy="148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B156A" w14:textId="77777777" w:rsidR="00633B7F" w:rsidRDefault="00633B7F" w:rsidP="00633B7F">
      <w:pPr>
        <w:pStyle w:val="ListParagraph"/>
        <w:numPr>
          <w:ilvl w:val="0"/>
          <w:numId w:val="17"/>
        </w:numPr>
        <w:ind w:left="720"/>
      </w:pPr>
      <w:r>
        <w:t>Check Garment Charges tab.</w:t>
      </w:r>
    </w:p>
    <w:p w14:paraId="5D713B41" w14:textId="22E14C03" w:rsidR="00633B7F" w:rsidRDefault="008551CE" w:rsidP="00633B7F">
      <w:r>
        <w:rPr>
          <w:noProof/>
        </w:rPr>
        <w:lastRenderedPageBreak/>
        <w:drawing>
          <wp:inline distT="0" distB="0" distL="0" distR="0" wp14:anchorId="382DD167" wp14:editId="2DAF8959">
            <wp:extent cx="5943600" cy="2607945"/>
            <wp:effectExtent l="0" t="0" r="0" b="1905"/>
            <wp:docPr id="17160783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78335" name="Picture 1" descr="A screenshot of a computer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0BD9" w14:textId="77777777" w:rsidR="00633B7F" w:rsidRDefault="00633B7F" w:rsidP="00633B7F">
      <w:r>
        <w:t xml:space="preserve">After adding delivery scheme and selecting a day to bill the garments, in Garment Charges tab, all the necessary options are </w:t>
      </w:r>
      <w:proofErr w:type="gramStart"/>
      <w:r>
        <w:t>checked</w:t>
      </w:r>
      <w:proofErr w:type="gramEnd"/>
      <w:r>
        <w:t xml:space="preserve"> and the new checkbox is unchecked, visible and disabled.</w:t>
      </w:r>
    </w:p>
    <w:p w14:paraId="49025880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new checkbox is </w:t>
      </w:r>
      <w:r w:rsidRPr="00E261DF">
        <w:rPr>
          <w:b/>
          <w:bCs/>
        </w:rPr>
        <w:t>unchecked, visible and disabled</w:t>
      </w:r>
      <w:r>
        <w:t xml:space="preserve"> in MODIFY mode</w:t>
      </w:r>
    </w:p>
    <w:p w14:paraId="7A0A0A14" w14:textId="77777777" w:rsidR="00633B7F" w:rsidRDefault="00633B7F" w:rsidP="00633B7F">
      <w:r>
        <w:rPr>
          <w:noProof/>
        </w:rPr>
        <w:drawing>
          <wp:inline distT="0" distB="0" distL="0" distR="0" wp14:anchorId="65D479FC" wp14:editId="2358A951">
            <wp:extent cx="3557954" cy="1218675"/>
            <wp:effectExtent l="0" t="0" r="4445" b="635"/>
            <wp:docPr id="434115660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18A76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7D99D1F7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1118EFBD" w14:textId="77777777" w:rsidR="00633B7F" w:rsidRDefault="00633B7F" w:rsidP="00633B7F">
      <w:pPr>
        <w:pStyle w:val="ListParagraph"/>
        <w:numPr>
          <w:ilvl w:val="0"/>
          <w:numId w:val="17"/>
        </w:numPr>
        <w:ind w:left="720"/>
      </w:pPr>
      <w:r>
        <w:t>Save the modications</w:t>
      </w:r>
    </w:p>
    <w:p w14:paraId="04B1D4A5" w14:textId="77777777" w:rsidR="00633B7F" w:rsidRPr="00E960B9" w:rsidRDefault="00633B7F" w:rsidP="00633B7F">
      <w:pPr>
        <w:pStyle w:val="ListParagraph"/>
        <w:numPr>
          <w:ilvl w:val="0"/>
          <w:numId w:val="17"/>
        </w:numPr>
        <w:ind w:left="720"/>
      </w:pPr>
      <w:r>
        <w:t>Reopen customer</w:t>
      </w:r>
    </w:p>
    <w:p w14:paraId="35376D26" w14:textId="0597B034" w:rsidR="00633B7F" w:rsidRDefault="001049F6" w:rsidP="00633B7F">
      <w:r>
        <w:rPr>
          <w:noProof/>
        </w:rPr>
        <w:lastRenderedPageBreak/>
        <w:drawing>
          <wp:inline distT="0" distB="0" distL="0" distR="0" wp14:anchorId="274F6C0C" wp14:editId="6C047D18">
            <wp:extent cx="5943600" cy="2607945"/>
            <wp:effectExtent l="0" t="0" r="0" b="1905"/>
            <wp:docPr id="19791771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77141" name="Picture 1" descr="A screenshot of a compu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0EEB" w14:textId="77777777" w:rsidR="00633B7F" w:rsidRDefault="00633B7F" w:rsidP="00633B7F">
      <w:r w:rsidRPr="00677DE6">
        <w:rPr>
          <w:highlight w:val="green"/>
        </w:rPr>
        <w:t>Tested OK</w:t>
      </w:r>
    </w:p>
    <w:p w14:paraId="3540051E" w14:textId="77777777" w:rsidR="00633B7F" w:rsidRDefault="00633B7F" w:rsidP="00633B7F">
      <w:pPr>
        <w:pStyle w:val="Heading3"/>
        <w:numPr>
          <w:ilvl w:val="2"/>
          <w:numId w:val="26"/>
        </w:numPr>
        <w:ind w:left="3600"/>
      </w:pPr>
      <w:bookmarkStart w:id="26" w:name="_Toc182329157"/>
      <w:r>
        <w:t xml:space="preserve">Check Customer </w:t>
      </w:r>
      <w:proofErr w:type="gramStart"/>
      <w:r>
        <w:t>In</w:t>
      </w:r>
      <w:proofErr w:type="gramEnd"/>
      <w:r>
        <w:t xml:space="preserve"> DUPLICATE mode, when the customer already has garments</w:t>
      </w:r>
      <w:bookmarkEnd w:id="26"/>
    </w:p>
    <w:p w14:paraId="74112F21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Load customer and press Duplicate</w:t>
      </w:r>
    </w:p>
    <w:p w14:paraId="524A0005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Change the name</w:t>
      </w:r>
    </w:p>
    <w:p w14:paraId="2F806135" w14:textId="6DC73BE2" w:rsidR="00321726" w:rsidRDefault="00321726" w:rsidP="00321726">
      <w:r>
        <w:rPr>
          <w:noProof/>
        </w:rPr>
        <w:drawing>
          <wp:inline distT="0" distB="0" distL="0" distR="0" wp14:anchorId="0F513E79" wp14:editId="7AD8BCCA">
            <wp:extent cx="5943600" cy="2036445"/>
            <wp:effectExtent l="0" t="0" r="0" b="1905"/>
            <wp:docPr id="16551692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169242" name="Picture 1" descr="A screenshot of a compu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FA38B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 xml:space="preserve">Check “Charge Rent </w:t>
      </w:r>
      <w:proofErr w:type="gramStart"/>
      <w:r>
        <w:t>For</w:t>
      </w:r>
      <w:proofErr w:type="gramEnd"/>
      <w:r>
        <w:t xml:space="preserve"> Loss” option. Save </w:t>
      </w:r>
    </w:p>
    <w:p w14:paraId="336202A2" w14:textId="243A1A83" w:rsidR="00633B7F" w:rsidRDefault="00972C62" w:rsidP="00633B7F">
      <w:r>
        <w:rPr>
          <w:noProof/>
        </w:rPr>
        <w:lastRenderedPageBreak/>
        <w:drawing>
          <wp:inline distT="0" distB="0" distL="0" distR="0" wp14:anchorId="6417C9B0" wp14:editId="4076C906">
            <wp:extent cx="5943600" cy="2252345"/>
            <wp:effectExtent l="0" t="0" r="0" b="0"/>
            <wp:docPr id="4440081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008160" name="Picture 1" descr="A screenshot of a computer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BD37F" w14:textId="77777777" w:rsidR="00633B7F" w:rsidRDefault="00633B7F" w:rsidP="00633B7F">
      <w:r>
        <w:t xml:space="preserve">Checkbox is </w:t>
      </w:r>
      <w:r w:rsidRPr="00E261DF">
        <w:rPr>
          <w:b/>
          <w:bCs/>
        </w:rPr>
        <w:t>unchecked, visible and disabled</w:t>
      </w:r>
      <w:r>
        <w:t xml:space="preserve"> in DUPLICATE mode</w:t>
      </w:r>
    </w:p>
    <w:p w14:paraId="2ABD9664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Check the database</w:t>
      </w:r>
    </w:p>
    <w:p w14:paraId="463F3958" w14:textId="7CBCFD00" w:rsidR="00633B7F" w:rsidRDefault="007E5E6D" w:rsidP="00633B7F">
      <w:r>
        <w:rPr>
          <w:noProof/>
        </w:rPr>
        <w:drawing>
          <wp:inline distT="0" distB="0" distL="0" distR="0" wp14:anchorId="7942E634" wp14:editId="08998B10">
            <wp:extent cx="5943600" cy="746760"/>
            <wp:effectExtent l="0" t="0" r="0" b="0"/>
            <wp:docPr id="167626261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262617" name="Picture 1" descr="A screenshot of a comput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7B598" w14:textId="77777777" w:rsidR="00633B7F" w:rsidRDefault="00633B7F" w:rsidP="00633B7F">
      <w:r>
        <w:t>Modification is correctly saved in db table.</w:t>
      </w:r>
    </w:p>
    <w:p w14:paraId="2B4E4CC8" w14:textId="77777777" w:rsidR="00633B7F" w:rsidRPr="006E727E" w:rsidRDefault="00633B7F" w:rsidP="00633B7F">
      <w:r w:rsidRPr="00912CBD">
        <w:rPr>
          <w:highlight w:val="green"/>
        </w:rPr>
        <w:t>Tested OK</w:t>
      </w:r>
    </w:p>
    <w:p w14:paraId="75E44FD9" w14:textId="77777777" w:rsidR="00633B7F" w:rsidRDefault="00633B7F" w:rsidP="00633B7F">
      <w:pPr>
        <w:pStyle w:val="Heading3"/>
        <w:numPr>
          <w:ilvl w:val="2"/>
          <w:numId w:val="26"/>
        </w:numPr>
        <w:ind w:left="3600"/>
      </w:pPr>
      <w:bookmarkStart w:id="27" w:name="_Toc182329158"/>
      <w:r>
        <w:t>Check contract</w:t>
      </w:r>
      <w:bookmarkEnd w:id="27"/>
    </w:p>
    <w:p w14:paraId="52D83BB4" w14:textId="77777777" w:rsidR="00633B7F" w:rsidRDefault="00633B7F" w:rsidP="00633B7F">
      <w:pPr>
        <w:pStyle w:val="ListParagraph"/>
        <w:numPr>
          <w:ilvl w:val="0"/>
          <w:numId w:val="29"/>
        </w:numPr>
      </w:pPr>
      <w:r>
        <w:t xml:space="preserve">Open a </w:t>
      </w:r>
      <w:proofErr w:type="gramStart"/>
      <w:r>
        <w:t>new</w:t>
      </w:r>
      <w:proofErr w:type="gramEnd"/>
      <w:r>
        <w:t xml:space="preserve"> created contract. Press Modify, go to Components and load Compliancy. Go to Product Settings -&gt; Charges tab</w:t>
      </w:r>
    </w:p>
    <w:p w14:paraId="4C775C9B" w14:textId="045EDC84" w:rsidR="00633B7F" w:rsidRDefault="00DF1296" w:rsidP="00633B7F">
      <w:r>
        <w:rPr>
          <w:noProof/>
        </w:rPr>
        <w:lastRenderedPageBreak/>
        <w:drawing>
          <wp:inline distT="0" distB="0" distL="0" distR="0" wp14:anchorId="463E67F4" wp14:editId="700DA126">
            <wp:extent cx="5943600" cy="5086985"/>
            <wp:effectExtent l="0" t="0" r="0" b="0"/>
            <wp:docPr id="17263124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312440" name="Picture 1" descr="A screenshot of a computer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87596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, ct.* </w:t>
      </w:r>
    </w:p>
    <w:p w14:paraId="1D33B5B7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 ct </w:t>
      </w:r>
    </w:p>
    <w:p w14:paraId="63CEE620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contractcomponentgrmcharges cg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135F3FC1" w14:textId="77777777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ct.code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'CSTCONTRACT'</w:t>
      </w:r>
    </w:p>
    <w:p w14:paraId="3C98AEB3" w14:textId="7459EEBA" w:rsidR="004A2491" w:rsidRDefault="004A2491" w:rsidP="00633B7F">
      <w:r>
        <w:rPr>
          <w:noProof/>
        </w:rPr>
        <w:drawing>
          <wp:inline distT="0" distB="0" distL="0" distR="0" wp14:anchorId="39283F98" wp14:editId="4A9DC8D6">
            <wp:extent cx="5943600" cy="776605"/>
            <wp:effectExtent l="0" t="0" r="0" b="4445"/>
            <wp:docPr id="1047120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12052" name="Picture 1" descr="A screenshot of a compute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D98B1" w14:textId="77777777" w:rsidR="00633B7F" w:rsidRPr="0090432A" w:rsidRDefault="00633B7F" w:rsidP="00633B7F">
      <w:pPr>
        <w:rPr>
          <w:i/>
          <w:iCs/>
          <w:u w:val="single"/>
        </w:rPr>
      </w:pPr>
      <w:r w:rsidRPr="0090432A">
        <w:rPr>
          <w:i/>
          <w:iCs/>
          <w:u w:val="single"/>
        </w:rPr>
        <w:t xml:space="preserve">Expected behavior: </w:t>
      </w:r>
      <w:r>
        <w:t xml:space="preserve">new checkbox is </w:t>
      </w:r>
      <w:r w:rsidRPr="00190DA3">
        <w:rPr>
          <w:b/>
          <w:bCs/>
        </w:rPr>
        <w:t>unchecked, visible and disabled</w:t>
      </w:r>
      <w:r>
        <w:t xml:space="preserve"> on Contract level for this combination of system settings</w:t>
      </w:r>
    </w:p>
    <w:p w14:paraId="3277A661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1AF174AE" wp14:editId="3C15EDFC">
            <wp:extent cx="5943600" cy="2337435"/>
            <wp:effectExtent l="0" t="0" r="0" b="5715"/>
            <wp:docPr id="14007815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5934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962E" w14:textId="77777777" w:rsidR="00633B7F" w:rsidRDefault="00633B7F" w:rsidP="00633B7F">
      <w:r w:rsidRPr="0090432A">
        <w:rPr>
          <w:i/>
          <w:iCs/>
          <w:u w:val="single"/>
        </w:rPr>
        <w:t>Actual behavior:</w:t>
      </w:r>
      <w:r>
        <w:rPr>
          <w:i/>
          <w:iCs/>
          <w:u w:val="single"/>
        </w:rPr>
        <w:t xml:space="preserve"> </w:t>
      </w:r>
      <w:r w:rsidRPr="0025640D">
        <w:t>as expected</w:t>
      </w:r>
    </w:p>
    <w:p w14:paraId="502C2C5D" w14:textId="77777777" w:rsidR="00633B7F" w:rsidRPr="0025640D" w:rsidRDefault="00633B7F" w:rsidP="00633B7F">
      <w:pPr>
        <w:rPr>
          <w:u w:val="single"/>
        </w:rPr>
      </w:pPr>
      <w:r w:rsidRPr="0025640D">
        <w:rPr>
          <w:highlight w:val="green"/>
        </w:rPr>
        <w:t>Tested ok</w:t>
      </w:r>
    </w:p>
    <w:p w14:paraId="49AEDAD4" w14:textId="77777777" w:rsidR="00633B7F" w:rsidRDefault="00633B7F" w:rsidP="00633B7F"/>
    <w:p w14:paraId="540DD832" w14:textId="77777777" w:rsidR="00633B7F" w:rsidRPr="00631519" w:rsidRDefault="00633B7F" w:rsidP="00633B7F">
      <w:pPr>
        <w:pStyle w:val="Heading2"/>
        <w:numPr>
          <w:ilvl w:val="1"/>
          <w:numId w:val="27"/>
        </w:numPr>
        <w:ind w:left="2280"/>
      </w:pPr>
      <w:bookmarkStart w:id="28" w:name="_Toc182329159"/>
      <w:r w:rsidRPr="00631519">
        <w:t>CHARGERENTFORLOSS=Y (Default), RENTALCHARGEFORLOSTGRMT=Y, SETTLEMENTACTIVE=Y</w:t>
      </w:r>
      <w:bookmarkEnd w:id="28"/>
    </w:p>
    <w:p w14:paraId="6469BF5E" w14:textId="35760450" w:rsidR="00521222" w:rsidRDefault="00521222" w:rsidP="00521222">
      <w:r>
        <w:t xml:space="preserve">HASH: </w:t>
      </w:r>
      <w:r w:rsidRPr="00521222">
        <w:t>de72ee3</w:t>
      </w:r>
    </w:p>
    <w:p w14:paraId="322BE68F" w14:textId="54D0AC2B" w:rsidR="00633B7F" w:rsidRDefault="00633B7F" w:rsidP="00633B7F">
      <w:r>
        <w:rPr>
          <w:noProof/>
        </w:rPr>
        <w:drawing>
          <wp:inline distT="0" distB="0" distL="0" distR="0" wp14:anchorId="3057ADEC" wp14:editId="2EB7F440">
            <wp:extent cx="5943600" cy="867410"/>
            <wp:effectExtent l="0" t="0" r="0" b="8890"/>
            <wp:docPr id="19187547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54746" name="Picture 1" descr="A screenshot of a computer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C11B" w14:textId="77777777" w:rsidR="00633B7F" w:rsidRPr="00F43642" w:rsidRDefault="00633B7F" w:rsidP="00633B7F">
      <w:r>
        <w:rPr>
          <w:noProof/>
        </w:rPr>
        <w:drawing>
          <wp:inline distT="0" distB="0" distL="0" distR="0" wp14:anchorId="622219F5" wp14:editId="514ABC9F">
            <wp:extent cx="4076700" cy="2242621"/>
            <wp:effectExtent l="0" t="0" r="0" b="5715"/>
            <wp:docPr id="153683814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38143" name="Picture 1" descr="A screenshot of a computer screen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085942" cy="224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51BBF" w14:textId="77777777" w:rsidR="00633B7F" w:rsidRDefault="00633B7F" w:rsidP="00633B7F">
      <w:pPr>
        <w:pStyle w:val="Heading3"/>
        <w:numPr>
          <w:ilvl w:val="2"/>
          <w:numId w:val="27"/>
        </w:numPr>
        <w:ind w:left="3600"/>
      </w:pPr>
      <w:bookmarkStart w:id="29" w:name="_Toc182329160"/>
      <w:r>
        <w:t xml:space="preserve">Check Customer in </w:t>
      </w:r>
      <w:r w:rsidRPr="00CA24D5">
        <w:t>ADD</w:t>
      </w:r>
      <w:r>
        <w:t xml:space="preserve"> mode, when adding a new customer</w:t>
      </w:r>
      <w:bookmarkEnd w:id="29"/>
    </w:p>
    <w:p w14:paraId="691660A6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Customer dlg, press ADD</w:t>
      </w:r>
    </w:p>
    <w:p w14:paraId="1A86C0A9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3B32F9D3" wp14:editId="2DA6FA3B">
            <wp:extent cx="5943600" cy="1511935"/>
            <wp:effectExtent l="0" t="0" r="0" b="0"/>
            <wp:docPr id="15670489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10730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CCA4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Garment Charges tab, verify the new checkbox “Charge Rent </w:t>
      </w:r>
      <w:proofErr w:type="gramStart"/>
      <w:r>
        <w:t>For</w:t>
      </w:r>
      <w:proofErr w:type="gramEnd"/>
      <w:r>
        <w:t xml:space="preserve"> Loss”</w:t>
      </w:r>
    </w:p>
    <w:p w14:paraId="2D4C80BA" w14:textId="0F807675" w:rsidR="00633B7F" w:rsidRDefault="00726172" w:rsidP="00633B7F">
      <w:r>
        <w:rPr>
          <w:noProof/>
        </w:rPr>
        <w:drawing>
          <wp:inline distT="0" distB="0" distL="0" distR="0" wp14:anchorId="4E4D1795" wp14:editId="7FE4261A">
            <wp:extent cx="4254366" cy="3162139"/>
            <wp:effectExtent l="0" t="0" r="0" b="635"/>
            <wp:docPr id="5688623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62379" name="Picture 1" descr="A screenshot of a compute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260398" cy="316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32E8B" w14:textId="77777777" w:rsidR="00633B7F" w:rsidRDefault="00633B7F" w:rsidP="00633B7F">
      <w:r>
        <w:t>Save the customer</w:t>
      </w:r>
    </w:p>
    <w:p w14:paraId="0E4D7592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enabled in ADD mode</w:t>
      </w:r>
    </w:p>
    <w:p w14:paraId="4CA42B3E" w14:textId="77777777" w:rsidR="00633B7F" w:rsidRDefault="00633B7F" w:rsidP="00633B7F">
      <w:r>
        <w:rPr>
          <w:noProof/>
        </w:rPr>
        <w:drawing>
          <wp:inline distT="0" distB="0" distL="0" distR="0" wp14:anchorId="7B81919A" wp14:editId="34BBC92A">
            <wp:extent cx="3557954" cy="1218675"/>
            <wp:effectExtent l="0" t="0" r="4445" b="635"/>
            <wp:docPr id="164167281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BD51F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expected.</w:t>
      </w:r>
    </w:p>
    <w:p w14:paraId="33CBD9CF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2E6FA1FB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Check in database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>
        <w:t xml:space="preserve"> if the new option is saved</w:t>
      </w:r>
    </w:p>
    <w:p w14:paraId="0BA5F47A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 c</w:t>
      </w:r>
    </w:p>
    <w:p w14:paraId="78A09B13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lastRenderedPageBreak/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customergarmentcharges 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446A0EEE" w14:textId="6DEDE115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c.customernumber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="005A4DF0">
        <w:rPr>
          <w:rFonts w:ascii="Courier New" w:hAnsi="Courier New" w:cs="Courier New"/>
          <w:color w:val="0000FF"/>
          <w:sz w:val="20"/>
          <w:szCs w:val="20"/>
        </w:rPr>
        <w:t>36</w:t>
      </w:r>
    </w:p>
    <w:p w14:paraId="33CB9103" w14:textId="42F7BE5A" w:rsidR="00633B7F" w:rsidRDefault="005A4DF0" w:rsidP="00633B7F">
      <w:r>
        <w:rPr>
          <w:noProof/>
        </w:rPr>
        <w:drawing>
          <wp:inline distT="0" distB="0" distL="0" distR="0" wp14:anchorId="354E5771" wp14:editId="2E838B6D">
            <wp:extent cx="5943600" cy="767080"/>
            <wp:effectExtent l="0" t="0" r="0" b="0"/>
            <wp:docPr id="10063234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23423" name="Picture 1" descr="A screenshot of a computer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DDAF" w14:textId="77777777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value to be saved in the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 w:rsidRPr="003E001B">
        <w:t>, column</w:t>
      </w:r>
      <w:r>
        <w:rPr>
          <w:rFonts w:ascii="Courier New" w:hAnsi="Courier New" w:cs="Courier New"/>
          <w:color w:val="0000FF"/>
          <w:sz w:val="20"/>
          <w:szCs w:val="20"/>
        </w:rPr>
        <w:t xml:space="preserve"> </w:t>
      </w:r>
      <w:r w:rsidRPr="003E001B">
        <w:rPr>
          <w:rFonts w:ascii="Courier New" w:hAnsi="Courier New" w:cs="Courier New"/>
          <w:color w:val="0000FF"/>
          <w:sz w:val="20"/>
          <w:szCs w:val="20"/>
        </w:rPr>
        <w:t>chargerentforloss</w:t>
      </w:r>
    </w:p>
    <w:p w14:paraId="07F341E4" w14:textId="77777777" w:rsidR="00633B7F" w:rsidRDefault="00633B7F" w:rsidP="00633B7F">
      <w:r>
        <w:rPr>
          <w:noProof/>
        </w:rPr>
        <w:drawing>
          <wp:inline distT="0" distB="0" distL="0" distR="0" wp14:anchorId="44820AD2" wp14:editId="4BE5ED9C">
            <wp:extent cx="5943600" cy="730885"/>
            <wp:effectExtent l="0" t="0" r="0" b="0"/>
            <wp:docPr id="2078790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3256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38DF7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46D9F0CE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1F7F1E4" w14:textId="77777777" w:rsidR="00633B7F" w:rsidRPr="009B6117" w:rsidRDefault="00633B7F" w:rsidP="00633B7F"/>
    <w:p w14:paraId="1007969E" w14:textId="77777777" w:rsidR="00633B7F" w:rsidRDefault="00633B7F" w:rsidP="00633B7F">
      <w:pPr>
        <w:pStyle w:val="Heading3"/>
        <w:numPr>
          <w:ilvl w:val="2"/>
          <w:numId w:val="27"/>
        </w:numPr>
        <w:ind w:left="3600"/>
      </w:pPr>
      <w:bookmarkStart w:id="30" w:name="_Toc182329161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does not have garments, but now it has garments</w:t>
      </w:r>
      <w:bookmarkEnd w:id="30"/>
      <w:r>
        <w:t xml:space="preserve"> </w:t>
      </w:r>
    </w:p>
    <w:p w14:paraId="0E29D643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 xml:space="preserve">Load customer from above. </w:t>
      </w:r>
    </w:p>
    <w:p w14:paraId="760D77EB" w14:textId="53ADAE33" w:rsidR="00633B7F" w:rsidRDefault="00AF60BE" w:rsidP="00633B7F">
      <w:r>
        <w:rPr>
          <w:noProof/>
        </w:rPr>
        <w:drawing>
          <wp:inline distT="0" distB="0" distL="0" distR="0" wp14:anchorId="4900CC91" wp14:editId="26076587">
            <wp:extent cx="5943600" cy="2567940"/>
            <wp:effectExtent l="0" t="0" r="0" b="3810"/>
            <wp:docPr id="9524646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464655" name="Picture 1" descr="A screenshot of a computer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E5952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>Press Modify and Verify new option</w:t>
      </w:r>
    </w:p>
    <w:p w14:paraId="5AF463F4" w14:textId="27A19587" w:rsidR="00633B7F" w:rsidRDefault="00AF60BE" w:rsidP="00633B7F">
      <w:r>
        <w:rPr>
          <w:noProof/>
        </w:rPr>
        <w:lastRenderedPageBreak/>
        <w:drawing>
          <wp:inline distT="0" distB="0" distL="0" distR="0" wp14:anchorId="6B112BE5" wp14:editId="0965F89A">
            <wp:extent cx="5943600" cy="2567940"/>
            <wp:effectExtent l="0" t="0" r="0" b="3810"/>
            <wp:docPr id="10226232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23240" name="Picture 1" descr="A screenshot of a computer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B6FCA" w14:textId="65AC8081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disabled in MODIFY mode</w:t>
      </w:r>
    </w:p>
    <w:p w14:paraId="07EC84A8" w14:textId="77777777" w:rsidR="00633B7F" w:rsidRDefault="00633B7F" w:rsidP="00633B7F">
      <w:r>
        <w:rPr>
          <w:noProof/>
        </w:rPr>
        <w:drawing>
          <wp:inline distT="0" distB="0" distL="0" distR="0" wp14:anchorId="1FC09B3D" wp14:editId="3B103B04">
            <wp:extent cx="3557954" cy="1218675"/>
            <wp:effectExtent l="0" t="0" r="4445" b="635"/>
            <wp:docPr id="1056005965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E6A4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6C01F199" w14:textId="77777777" w:rsidR="00633B7F" w:rsidRPr="004203F3" w:rsidRDefault="00633B7F" w:rsidP="00633B7F">
      <w:r w:rsidRPr="000B2499">
        <w:rPr>
          <w:highlight w:val="green"/>
        </w:rPr>
        <w:t>Tested OK</w:t>
      </w:r>
    </w:p>
    <w:p w14:paraId="219E7A7D" w14:textId="77777777" w:rsidR="00633B7F" w:rsidRDefault="00633B7F" w:rsidP="00633B7F">
      <w:pPr>
        <w:pStyle w:val="Heading3"/>
        <w:numPr>
          <w:ilvl w:val="2"/>
          <w:numId w:val="27"/>
        </w:numPr>
        <w:ind w:left="3600"/>
      </w:pPr>
      <w:bookmarkStart w:id="31" w:name="_Toc182329162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already has garments</w:t>
      </w:r>
      <w:bookmarkEnd w:id="31"/>
    </w:p>
    <w:p w14:paraId="57CDC348" w14:textId="77777777" w:rsidR="00633B7F" w:rsidRDefault="00633B7F" w:rsidP="00633B7F">
      <w:pPr>
        <w:pStyle w:val="ListParagraph"/>
        <w:numPr>
          <w:ilvl w:val="0"/>
          <w:numId w:val="21"/>
        </w:numPr>
      </w:pPr>
      <w:r>
        <w:t xml:space="preserve">For the selected customer add a delivery scheme </w:t>
      </w:r>
    </w:p>
    <w:p w14:paraId="0BC99200" w14:textId="57783158" w:rsidR="00633B7F" w:rsidRDefault="0040728A" w:rsidP="00633B7F">
      <w:r>
        <w:rPr>
          <w:noProof/>
        </w:rPr>
        <w:lastRenderedPageBreak/>
        <w:drawing>
          <wp:inline distT="0" distB="0" distL="0" distR="0" wp14:anchorId="3909D456" wp14:editId="39EBC3BD">
            <wp:extent cx="3145147" cy="2736883"/>
            <wp:effectExtent l="0" t="0" r="0" b="6350"/>
            <wp:docPr id="926518938" name="Picture 1" descr="A screenshot of a log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18938" name="Picture 1" descr="A screenshot of a login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147926" cy="273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2D29B" w14:textId="77777777" w:rsidR="00633B7F" w:rsidRDefault="00633B7F" w:rsidP="00633B7F">
      <w:pPr>
        <w:pStyle w:val="ListParagraph"/>
        <w:numPr>
          <w:ilvl w:val="0"/>
          <w:numId w:val="27"/>
        </w:numPr>
        <w:ind w:left="720"/>
      </w:pPr>
      <w:r>
        <w:t>In Garments tab, add a day to bill the garments</w:t>
      </w:r>
    </w:p>
    <w:p w14:paraId="54865E85" w14:textId="50030800" w:rsidR="00633B7F" w:rsidRDefault="00B86548" w:rsidP="00633B7F">
      <w:r>
        <w:rPr>
          <w:noProof/>
        </w:rPr>
        <w:drawing>
          <wp:inline distT="0" distB="0" distL="0" distR="0" wp14:anchorId="1F56C7C3" wp14:editId="3C4F1C69">
            <wp:extent cx="5943600" cy="1756410"/>
            <wp:effectExtent l="0" t="0" r="0" b="0"/>
            <wp:docPr id="17864180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18069" name="Picture 1" descr="A screenshot of a computer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08D5" w14:textId="77777777" w:rsidR="00633B7F" w:rsidRDefault="00633B7F" w:rsidP="00633B7F">
      <w:pPr>
        <w:pStyle w:val="ListParagraph"/>
        <w:numPr>
          <w:ilvl w:val="0"/>
          <w:numId w:val="27"/>
        </w:numPr>
        <w:ind w:left="720"/>
      </w:pPr>
      <w:r>
        <w:t>Check Garment Charges tab.</w:t>
      </w:r>
    </w:p>
    <w:p w14:paraId="0A90982B" w14:textId="5835AEEF" w:rsidR="00633B7F" w:rsidRDefault="00B86548" w:rsidP="00633B7F">
      <w:r>
        <w:rPr>
          <w:noProof/>
        </w:rPr>
        <w:drawing>
          <wp:inline distT="0" distB="0" distL="0" distR="0" wp14:anchorId="1E84DAF9" wp14:editId="297500BA">
            <wp:extent cx="5943600" cy="2592705"/>
            <wp:effectExtent l="0" t="0" r="0" b="0"/>
            <wp:docPr id="14056274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27486" name="Picture 1" descr="A screenshot of a computer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A535B" w14:textId="77777777" w:rsidR="00633B7F" w:rsidRDefault="00633B7F" w:rsidP="00633B7F">
      <w:r>
        <w:lastRenderedPageBreak/>
        <w:t>After adding delivery scheme and selecting a day to bill the garments, in Garment Charges tab, all the necessary options are checked and the new checkbox is checked, visible and enabled.</w:t>
      </w:r>
    </w:p>
    <w:p w14:paraId="3ACCAA91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checked, visible and disabled in MODIFY mode</w:t>
      </w:r>
    </w:p>
    <w:p w14:paraId="58B854B7" w14:textId="77777777" w:rsidR="00633B7F" w:rsidRDefault="00633B7F" w:rsidP="00633B7F">
      <w:r>
        <w:rPr>
          <w:noProof/>
        </w:rPr>
        <w:drawing>
          <wp:inline distT="0" distB="0" distL="0" distR="0" wp14:anchorId="61F8383A" wp14:editId="0A9204DB">
            <wp:extent cx="3557954" cy="1218675"/>
            <wp:effectExtent l="0" t="0" r="4445" b="635"/>
            <wp:docPr id="138098974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6DABB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60520123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45028750" w14:textId="77777777" w:rsidR="00633B7F" w:rsidRDefault="00633B7F" w:rsidP="00633B7F">
      <w:pPr>
        <w:pStyle w:val="ListParagraph"/>
        <w:numPr>
          <w:ilvl w:val="0"/>
          <w:numId w:val="27"/>
        </w:numPr>
        <w:ind w:left="720"/>
      </w:pPr>
      <w:r>
        <w:t>Save the modifications</w:t>
      </w:r>
    </w:p>
    <w:p w14:paraId="0D0DDB9C" w14:textId="77777777" w:rsidR="00633B7F" w:rsidRPr="00E960B9" w:rsidRDefault="00633B7F" w:rsidP="00633B7F">
      <w:pPr>
        <w:pStyle w:val="ListParagraph"/>
        <w:numPr>
          <w:ilvl w:val="0"/>
          <w:numId w:val="27"/>
        </w:numPr>
        <w:ind w:left="720"/>
      </w:pPr>
      <w:r>
        <w:t>Reopen customer</w:t>
      </w:r>
    </w:p>
    <w:p w14:paraId="67AEB773" w14:textId="29BCD40F" w:rsidR="00633B7F" w:rsidRDefault="00E770B5" w:rsidP="00633B7F">
      <w:r>
        <w:rPr>
          <w:noProof/>
        </w:rPr>
        <w:drawing>
          <wp:inline distT="0" distB="0" distL="0" distR="0" wp14:anchorId="4C200636" wp14:editId="08D94FF7">
            <wp:extent cx="5943600" cy="2592705"/>
            <wp:effectExtent l="0" t="0" r="0" b="0"/>
            <wp:docPr id="12936448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644813" name="Picture 1" descr="A screenshot of a computer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0B76E" w14:textId="77777777" w:rsidR="00633B7F" w:rsidRDefault="00633B7F" w:rsidP="00633B7F">
      <w:r w:rsidRPr="00677DE6">
        <w:rPr>
          <w:highlight w:val="green"/>
        </w:rPr>
        <w:t>Tested OK</w:t>
      </w:r>
    </w:p>
    <w:p w14:paraId="6049CC14" w14:textId="77777777" w:rsidR="00633B7F" w:rsidRDefault="00633B7F" w:rsidP="00633B7F">
      <w:pPr>
        <w:pStyle w:val="Heading3"/>
        <w:numPr>
          <w:ilvl w:val="2"/>
          <w:numId w:val="31"/>
        </w:numPr>
        <w:ind w:hanging="180"/>
      </w:pPr>
      <w:bookmarkStart w:id="32" w:name="_Toc182329163"/>
      <w:r>
        <w:t xml:space="preserve">Check Customer </w:t>
      </w:r>
      <w:proofErr w:type="gramStart"/>
      <w:r>
        <w:t>In</w:t>
      </w:r>
      <w:proofErr w:type="gramEnd"/>
      <w:r>
        <w:t xml:space="preserve"> DUPLICATE mode, when the customer already has garments</w:t>
      </w:r>
      <w:bookmarkEnd w:id="32"/>
    </w:p>
    <w:p w14:paraId="0A27024C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Load customer and press Duplicate</w:t>
      </w:r>
    </w:p>
    <w:p w14:paraId="158FC7B9" w14:textId="41B1D4EF" w:rsidR="00633B7F" w:rsidRDefault="009749F7" w:rsidP="00633B7F">
      <w:r>
        <w:rPr>
          <w:noProof/>
        </w:rPr>
        <w:lastRenderedPageBreak/>
        <w:drawing>
          <wp:inline distT="0" distB="0" distL="0" distR="0" wp14:anchorId="5E42BB2D" wp14:editId="63E6DBEC">
            <wp:extent cx="5943600" cy="2592705"/>
            <wp:effectExtent l="0" t="0" r="0" b="0"/>
            <wp:docPr id="13475752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75245" name="Picture 1" descr="A screenshot of a computer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DBAD4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Change the name</w:t>
      </w:r>
    </w:p>
    <w:p w14:paraId="062540D1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 xml:space="preserve">Verify “Charge Rent </w:t>
      </w:r>
      <w:proofErr w:type="gramStart"/>
      <w:r>
        <w:t>For</w:t>
      </w:r>
      <w:proofErr w:type="gramEnd"/>
      <w:r>
        <w:t xml:space="preserve"> Loss” option. Save </w:t>
      </w:r>
    </w:p>
    <w:p w14:paraId="5E3457AF" w14:textId="654164F9" w:rsidR="00633B7F" w:rsidRDefault="003F0218" w:rsidP="00633B7F">
      <w:r>
        <w:rPr>
          <w:noProof/>
        </w:rPr>
        <w:drawing>
          <wp:inline distT="0" distB="0" distL="0" distR="0" wp14:anchorId="18CB893D" wp14:editId="2766F8B1">
            <wp:extent cx="5943600" cy="2592705"/>
            <wp:effectExtent l="0" t="0" r="0" b="0"/>
            <wp:docPr id="14037729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772902" name="Picture 1" descr="A screenshot of a computer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4B289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Check the database</w:t>
      </w:r>
    </w:p>
    <w:p w14:paraId="4A120311" w14:textId="6CABB56C" w:rsidR="00633B7F" w:rsidRDefault="003975BB" w:rsidP="00633B7F">
      <w:r>
        <w:rPr>
          <w:noProof/>
        </w:rPr>
        <w:drawing>
          <wp:inline distT="0" distB="0" distL="0" distR="0" wp14:anchorId="125BE01B" wp14:editId="01B680C4">
            <wp:extent cx="5943600" cy="720725"/>
            <wp:effectExtent l="0" t="0" r="0" b="3175"/>
            <wp:docPr id="432595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95317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C8017" w14:textId="77777777" w:rsidR="00633B7F" w:rsidRDefault="00633B7F" w:rsidP="00633B7F">
      <w:r>
        <w:t>Modification is correctly saved in db table.</w:t>
      </w:r>
    </w:p>
    <w:p w14:paraId="6A9AAED2" w14:textId="77777777" w:rsidR="00633B7F" w:rsidRDefault="00633B7F" w:rsidP="00633B7F">
      <w:r w:rsidRPr="00912CBD">
        <w:rPr>
          <w:highlight w:val="green"/>
        </w:rPr>
        <w:t>Tested OK</w:t>
      </w:r>
    </w:p>
    <w:p w14:paraId="4B319E88" w14:textId="77777777" w:rsidR="00633B7F" w:rsidRDefault="00633B7F" w:rsidP="00633B7F">
      <w:pPr>
        <w:pStyle w:val="Heading3"/>
        <w:numPr>
          <w:ilvl w:val="2"/>
          <w:numId w:val="31"/>
        </w:numPr>
        <w:ind w:hanging="180"/>
      </w:pPr>
      <w:bookmarkStart w:id="33" w:name="_Toc182329164"/>
      <w:r>
        <w:t>Check contract</w:t>
      </w:r>
      <w:bookmarkEnd w:id="33"/>
    </w:p>
    <w:p w14:paraId="499BA4FE" w14:textId="77777777" w:rsidR="00633B7F" w:rsidRDefault="00633B7F" w:rsidP="00633B7F">
      <w:pPr>
        <w:pStyle w:val="ListParagraph"/>
        <w:numPr>
          <w:ilvl w:val="0"/>
          <w:numId w:val="32"/>
        </w:numPr>
      </w:pPr>
      <w:r>
        <w:t xml:space="preserve">Open a </w:t>
      </w:r>
      <w:proofErr w:type="gramStart"/>
      <w:r>
        <w:t>new</w:t>
      </w:r>
      <w:proofErr w:type="gramEnd"/>
      <w:r>
        <w:t xml:space="preserve"> created contract. Press Modify, go to Components and load Compliancy. Go to Product Settings -&gt; Charges tab</w:t>
      </w:r>
    </w:p>
    <w:p w14:paraId="73157917" w14:textId="6D235AE0" w:rsidR="00633B7F" w:rsidRDefault="00B71FE5" w:rsidP="00633B7F">
      <w:r>
        <w:rPr>
          <w:noProof/>
        </w:rPr>
        <w:lastRenderedPageBreak/>
        <w:drawing>
          <wp:inline distT="0" distB="0" distL="0" distR="0" wp14:anchorId="00623B7D" wp14:editId="5E5467B4">
            <wp:extent cx="5943600" cy="5021580"/>
            <wp:effectExtent l="0" t="0" r="0" b="7620"/>
            <wp:docPr id="19902662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266215" name="Picture 1" descr="A screenshot of a computer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58E0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, ct.* </w:t>
      </w:r>
    </w:p>
    <w:p w14:paraId="5C05440B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 ct </w:t>
      </w:r>
    </w:p>
    <w:p w14:paraId="51103C73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contractcomponentgrmcharges cg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76EBFB8A" w14:textId="1E9907CB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ct.code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'CST</w:t>
      </w:r>
      <w:r w:rsidR="00B71FE5">
        <w:rPr>
          <w:rFonts w:ascii="Courier New" w:hAnsi="Courier New" w:cs="Courier New"/>
          <w:color w:val="0000FF"/>
          <w:sz w:val="20"/>
          <w:szCs w:val="20"/>
          <w:highlight w:val="white"/>
        </w:rPr>
        <w:t>2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'</w:t>
      </w:r>
    </w:p>
    <w:p w14:paraId="561DCF53" w14:textId="45E7CDF6" w:rsidR="00633B7F" w:rsidRDefault="00463541" w:rsidP="00633B7F">
      <w:r>
        <w:rPr>
          <w:noProof/>
        </w:rPr>
        <w:drawing>
          <wp:inline distT="0" distB="0" distL="0" distR="0" wp14:anchorId="68D533CD" wp14:editId="1F738C96">
            <wp:extent cx="5943600" cy="822960"/>
            <wp:effectExtent l="0" t="0" r="0" b="0"/>
            <wp:docPr id="21280687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68750" name="Picture 1" descr="A screenshot of a computer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77619" w14:textId="6460A313" w:rsidR="00633B7F" w:rsidRPr="0090432A" w:rsidRDefault="00633B7F" w:rsidP="00633B7F">
      <w:pPr>
        <w:rPr>
          <w:i/>
          <w:iCs/>
          <w:u w:val="single"/>
        </w:rPr>
      </w:pPr>
      <w:r w:rsidRPr="0090432A">
        <w:rPr>
          <w:i/>
          <w:iCs/>
          <w:u w:val="single"/>
        </w:rPr>
        <w:t xml:space="preserve">Expected behavior: </w:t>
      </w:r>
      <w:r>
        <w:t xml:space="preserve">new checkbox is </w:t>
      </w:r>
      <w:r w:rsidR="00601251">
        <w:rPr>
          <w:b/>
          <w:bCs/>
        </w:rPr>
        <w:t>c</w:t>
      </w:r>
      <w:r w:rsidRPr="00190DA3">
        <w:rPr>
          <w:b/>
          <w:bCs/>
        </w:rPr>
        <w:t xml:space="preserve">hecked, visible and </w:t>
      </w:r>
      <w:r>
        <w:rPr>
          <w:b/>
          <w:bCs/>
        </w:rPr>
        <w:t>en</w:t>
      </w:r>
      <w:r w:rsidRPr="00190DA3">
        <w:rPr>
          <w:b/>
          <w:bCs/>
        </w:rPr>
        <w:t>abled</w:t>
      </w:r>
      <w:r>
        <w:t xml:space="preserve"> on Contract level for this combination of system settings</w:t>
      </w:r>
    </w:p>
    <w:p w14:paraId="436A79D8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264D13F4" wp14:editId="76034351">
            <wp:extent cx="5943600" cy="2337435"/>
            <wp:effectExtent l="0" t="0" r="0" b="5715"/>
            <wp:docPr id="1352088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5934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285C" w14:textId="77777777" w:rsidR="00633B7F" w:rsidRDefault="00633B7F" w:rsidP="00633B7F">
      <w:r w:rsidRPr="0090432A">
        <w:rPr>
          <w:i/>
          <w:iCs/>
          <w:u w:val="single"/>
        </w:rPr>
        <w:t>Actual behavior:</w:t>
      </w:r>
      <w:r>
        <w:rPr>
          <w:i/>
          <w:iCs/>
          <w:u w:val="single"/>
        </w:rPr>
        <w:t xml:space="preserve"> </w:t>
      </w:r>
      <w:r w:rsidRPr="0025640D">
        <w:t>as expected</w:t>
      </w:r>
    </w:p>
    <w:p w14:paraId="010649E9" w14:textId="1D93404A" w:rsidR="00633B7F" w:rsidRDefault="00633B7F" w:rsidP="00633B7F">
      <w:pPr>
        <w:pStyle w:val="ListParagraph"/>
        <w:numPr>
          <w:ilvl w:val="0"/>
          <w:numId w:val="32"/>
        </w:numPr>
      </w:pPr>
      <w:r>
        <w:t xml:space="preserve"> </w:t>
      </w:r>
      <w:r w:rsidR="005664EC">
        <w:t>Unc</w:t>
      </w:r>
      <w:r>
        <w:t>heck the checkbox and save</w:t>
      </w:r>
    </w:p>
    <w:p w14:paraId="694E261D" w14:textId="23ED5A14" w:rsidR="00633B7F" w:rsidRDefault="00E56EC7" w:rsidP="00633B7F">
      <w:r>
        <w:rPr>
          <w:noProof/>
        </w:rPr>
        <w:drawing>
          <wp:inline distT="0" distB="0" distL="0" distR="0" wp14:anchorId="63A58003" wp14:editId="0F38596D">
            <wp:extent cx="5943600" cy="2419350"/>
            <wp:effectExtent l="0" t="0" r="0" b="0"/>
            <wp:docPr id="20904769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76995" name="Picture 1" descr="A screenshot of a computer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928C2" w14:textId="77777777" w:rsidR="00633B7F" w:rsidRDefault="00633B7F" w:rsidP="00633B7F">
      <w:pPr>
        <w:pStyle w:val="ListParagraph"/>
        <w:numPr>
          <w:ilvl w:val="0"/>
          <w:numId w:val="32"/>
        </w:numPr>
      </w:pPr>
      <w:r>
        <w:t>Reopen</w:t>
      </w:r>
    </w:p>
    <w:p w14:paraId="3E3D9A4E" w14:textId="09F36AD9" w:rsidR="00633B7F" w:rsidRDefault="00117288" w:rsidP="00633B7F">
      <w:r>
        <w:rPr>
          <w:noProof/>
        </w:rPr>
        <w:lastRenderedPageBreak/>
        <w:drawing>
          <wp:inline distT="0" distB="0" distL="0" distR="0" wp14:anchorId="5A56BFDA" wp14:editId="29C7A506">
            <wp:extent cx="5943600" cy="2419350"/>
            <wp:effectExtent l="0" t="0" r="0" b="0"/>
            <wp:docPr id="114179279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92792" name="Picture 1" descr="A screenshot of a computer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577AE" w14:textId="72DAC755" w:rsidR="00633B7F" w:rsidRDefault="007C68E5" w:rsidP="00633B7F">
      <w:r>
        <w:rPr>
          <w:noProof/>
        </w:rPr>
        <w:drawing>
          <wp:inline distT="0" distB="0" distL="0" distR="0" wp14:anchorId="4E1E041C" wp14:editId="2823CD18">
            <wp:extent cx="5943600" cy="758190"/>
            <wp:effectExtent l="0" t="0" r="0" b="3810"/>
            <wp:docPr id="861742801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42801" name="Picture 1" descr="A screen shot of a computer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73C5" w14:textId="6513F0D1" w:rsidR="00633B7F" w:rsidRDefault="007C68E5" w:rsidP="00633B7F">
      <w:r>
        <w:t>C</w:t>
      </w:r>
      <w:r w:rsidR="00633B7F">
        <w:t>heck the checkbox and save</w:t>
      </w:r>
    </w:p>
    <w:p w14:paraId="1C100451" w14:textId="590AC79E" w:rsidR="00633B7F" w:rsidRDefault="00F84904" w:rsidP="00633B7F">
      <w:r>
        <w:rPr>
          <w:noProof/>
        </w:rPr>
        <w:drawing>
          <wp:inline distT="0" distB="0" distL="0" distR="0" wp14:anchorId="0D98CE92" wp14:editId="66FCBE96">
            <wp:extent cx="5943600" cy="2458720"/>
            <wp:effectExtent l="0" t="0" r="0" b="0"/>
            <wp:docPr id="6144264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26428" name="Picture 1" descr="A screenshot of a computer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06079" w14:textId="4183AB22" w:rsidR="00442C4E" w:rsidRDefault="00442C4E" w:rsidP="00633B7F">
      <w:r>
        <w:rPr>
          <w:noProof/>
        </w:rPr>
        <w:drawing>
          <wp:inline distT="0" distB="0" distL="0" distR="0" wp14:anchorId="734917C8" wp14:editId="512E225C">
            <wp:extent cx="5943600" cy="780415"/>
            <wp:effectExtent l="0" t="0" r="0" b="635"/>
            <wp:docPr id="1712986007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86007" name="Picture 1" descr="A computer screen shot of a computer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504C" w14:textId="77777777" w:rsidR="00633B7F" w:rsidRPr="0025640D" w:rsidRDefault="00633B7F" w:rsidP="00633B7F">
      <w:pPr>
        <w:rPr>
          <w:u w:val="single"/>
        </w:rPr>
      </w:pPr>
      <w:r w:rsidRPr="0025640D">
        <w:rPr>
          <w:highlight w:val="green"/>
        </w:rPr>
        <w:t>Tested ok</w:t>
      </w:r>
    </w:p>
    <w:p w14:paraId="7B4F4846" w14:textId="77777777" w:rsidR="00633B7F" w:rsidRPr="006E727E" w:rsidRDefault="00633B7F" w:rsidP="00633B7F"/>
    <w:p w14:paraId="2B94AF60" w14:textId="77777777" w:rsidR="00633B7F" w:rsidRPr="00D743B2" w:rsidRDefault="00633B7F" w:rsidP="00633B7F">
      <w:pPr>
        <w:pStyle w:val="Heading2"/>
        <w:numPr>
          <w:ilvl w:val="1"/>
          <w:numId w:val="31"/>
        </w:numPr>
        <w:ind w:left="1440" w:hanging="360"/>
      </w:pPr>
      <w:bookmarkStart w:id="34" w:name="_Toc182329165"/>
      <w:r w:rsidRPr="00D743B2">
        <w:lastRenderedPageBreak/>
        <w:t>CHARGERENTFORLOSS=N (Default), RENTALCHARGEFORLOSTGRMT=Y, SETTLEMENTACTIVE=Y</w:t>
      </w:r>
      <w:bookmarkEnd w:id="34"/>
      <w:r w:rsidRPr="00D743B2">
        <w:t xml:space="preserve"> </w:t>
      </w:r>
    </w:p>
    <w:p w14:paraId="3FDDC032" w14:textId="41B3393B" w:rsidR="00521222" w:rsidRDefault="00521222" w:rsidP="00633B7F">
      <w:r>
        <w:t xml:space="preserve">HASH: </w:t>
      </w:r>
      <w:r w:rsidRPr="00521222">
        <w:t>de72ee3</w:t>
      </w:r>
    </w:p>
    <w:p w14:paraId="0218B8CA" w14:textId="33FB0439" w:rsidR="00633B7F" w:rsidRDefault="00633B7F" w:rsidP="00633B7F">
      <w:r>
        <w:rPr>
          <w:noProof/>
        </w:rPr>
        <w:drawing>
          <wp:inline distT="0" distB="0" distL="0" distR="0" wp14:anchorId="6E17544E" wp14:editId="100A30CC">
            <wp:extent cx="5943600" cy="358775"/>
            <wp:effectExtent l="0" t="0" r="0" b="3175"/>
            <wp:docPr id="260069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69696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D8BB" w14:textId="77777777" w:rsidR="00633B7F" w:rsidRPr="00F43642" w:rsidRDefault="00633B7F" w:rsidP="00633B7F">
      <w:r>
        <w:rPr>
          <w:noProof/>
        </w:rPr>
        <w:drawing>
          <wp:inline distT="0" distB="0" distL="0" distR="0" wp14:anchorId="71FEAA58" wp14:editId="51D9E090">
            <wp:extent cx="3793671" cy="2086924"/>
            <wp:effectExtent l="0" t="0" r="0" b="8890"/>
            <wp:docPr id="138961047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610473" name="Picture 1" descr="A screenshot of a computer screen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803860" cy="209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82C05" w14:textId="77777777" w:rsidR="00633B7F" w:rsidRDefault="00633B7F" w:rsidP="00633B7F">
      <w:pPr>
        <w:pStyle w:val="Heading3"/>
        <w:numPr>
          <w:ilvl w:val="2"/>
          <w:numId w:val="34"/>
        </w:numPr>
        <w:ind w:hanging="180"/>
      </w:pPr>
      <w:bookmarkStart w:id="35" w:name="_Toc182329166"/>
      <w:r>
        <w:t xml:space="preserve">Check Customer in </w:t>
      </w:r>
      <w:r w:rsidRPr="00CA24D5">
        <w:t>ADD</w:t>
      </w:r>
      <w:r>
        <w:t xml:space="preserve"> mode, when adding a new customer</w:t>
      </w:r>
      <w:bookmarkEnd w:id="35"/>
    </w:p>
    <w:p w14:paraId="198D7B20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Customer dlg, press ADD</w:t>
      </w:r>
    </w:p>
    <w:p w14:paraId="63B93180" w14:textId="77777777" w:rsidR="00633B7F" w:rsidRDefault="00633B7F" w:rsidP="00633B7F">
      <w:r>
        <w:rPr>
          <w:noProof/>
        </w:rPr>
        <w:drawing>
          <wp:inline distT="0" distB="0" distL="0" distR="0" wp14:anchorId="2E88D20D" wp14:editId="51EEF91D">
            <wp:extent cx="5943600" cy="1511935"/>
            <wp:effectExtent l="0" t="0" r="0" b="0"/>
            <wp:docPr id="13500249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10730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DB42" w14:textId="09FF6D65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Garment Charges tab, verify the new checkbox “Charge Rent </w:t>
      </w:r>
      <w:proofErr w:type="gramStart"/>
      <w:r>
        <w:t>For</w:t>
      </w:r>
      <w:proofErr w:type="gramEnd"/>
      <w:r>
        <w:t xml:space="preserve"> Loss”</w:t>
      </w:r>
    </w:p>
    <w:p w14:paraId="2A640E62" w14:textId="3F90EFC5" w:rsidR="00AF2988" w:rsidRDefault="00AF2988" w:rsidP="00AF2988">
      <w:r>
        <w:rPr>
          <w:noProof/>
        </w:rPr>
        <w:drawing>
          <wp:inline distT="0" distB="0" distL="0" distR="0" wp14:anchorId="4A3CE395" wp14:editId="4467B56E">
            <wp:extent cx="2649149" cy="2162623"/>
            <wp:effectExtent l="0" t="0" r="0" b="0"/>
            <wp:docPr id="5803615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61555" name="Picture 1" descr="A screenshot of a computer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59682" cy="217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6D67">
        <w:t xml:space="preserve"> </w:t>
      </w:r>
      <w:r w:rsidR="007F6D67">
        <w:rPr>
          <w:noProof/>
        </w:rPr>
        <w:drawing>
          <wp:inline distT="0" distB="0" distL="0" distR="0" wp14:anchorId="364B23A5" wp14:editId="2341D360">
            <wp:extent cx="2381676" cy="775826"/>
            <wp:effectExtent l="0" t="0" r="0" b="5715"/>
            <wp:docPr id="12121745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174513" name="Picture 1" descr="A screenshot of a compu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386729" cy="77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CD3D" w14:textId="401D0AE7" w:rsidR="00366726" w:rsidRDefault="00366726" w:rsidP="00633B7F">
      <w:r>
        <w:rPr>
          <w:noProof/>
        </w:rPr>
        <w:lastRenderedPageBreak/>
        <w:drawing>
          <wp:inline distT="0" distB="0" distL="0" distR="0" wp14:anchorId="353821DA" wp14:editId="17643C62">
            <wp:extent cx="4717997" cy="2049002"/>
            <wp:effectExtent l="0" t="0" r="6985" b="8890"/>
            <wp:docPr id="6275139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513968" name="Picture 1" descr="A screenshot of a computer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25590" cy="20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CF68C" w14:textId="2714746A" w:rsidR="00633B7F" w:rsidRDefault="00633B7F" w:rsidP="00633B7F">
      <w:r>
        <w:t>Save the customer</w:t>
      </w:r>
    </w:p>
    <w:p w14:paraId="0BFAFFD5" w14:textId="77777777" w:rsidR="00882E6C" w:rsidRDefault="00882E6C" w:rsidP="00633B7F"/>
    <w:p w14:paraId="697B1E51" w14:textId="361C8C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new checkbox is unchecked, visible and </w:t>
      </w:r>
      <w:r w:rsidR="00366726">
        <w:t>dis</w:t>
      </w:r>
      <w:r>
        <w:t>abled in ADD mode</w:t>
      </w:r>
      <w:r w:rsidR="00C1184C">
        <w:t>, because the customer does not have g</w:t>
      </w:r>
      <w:r w:rsidR="00C1184C" w:rsidRPr="00C1184C">
        <w:t>arment delivery days</w:t>
      </w:r>
    </w:p>
    <w:p w14:paraId="3346F1E0" w14:textId="77777777" w:rsidR="00633B7F" w:rsidRDefault="00633B7F" w:rsidP="00633B7F">
      <w:r>
        <w:rPr>
          <w:noProof/>
        </w:rPr>
        <w:drawing>
          <wp:inline distT="0" distB="0" distL="0" distR="0" wp14:anchorId="02020CBB" wp14:editId="23AF0A3F">
            <wp:extent cx="3557954" cy="1218675"/>
            <wp:effectExtent l="0" t="0" r="4445" b="635"/>
            <wp:docPr id="158678915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0028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expected.</w:t>
      </w:r>
    </w:p>
    <w:p w14:paraId="51A4D9F1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3C49E378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Check in database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>
        <w:t xml:space="preserve"> if the new option is saved</w:t>
      </w:r>
    </w:p>
    <w:p w14:paraId="79A8422A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 c</w:t>
      </w:r>
    </w:p>
    <w:p w14:paraId="46FF41B7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customergarmentcharges 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4988D814" w14:textId="3130A648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c.customernumber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="000C46EA">
        <w:rPr>
          <w:rFonts w:ascii="Courier New" w:hAnsi="Courier New" w:cs="Courier New"/>
          <w:color w:val="0000FF"/>
          <w:sz w:val="20"/>
          <w:szCs w:val="20"/>
        </w:rPr>
        <w:t>3</w:t>
      </w:r>
      <w:r w:rsidR="00882E6C">
        <w:rPr>
          <w:rFonts w:ascii="Courier New" w:hAnsi="Courier New" w:cs="Courier New"/>
          <w:color w:val="0000FF"/>
          <w:sz w:val="20"/>
          <w:szCs w:val="20"/>
        </w:rPr>
        <w:t>9</w:t>
      </w:r>
    </w:p>
    <w:p w14:paraId="21D665DD" w14:textId="72992B42" w:rsidR="00633B7F" w:rsidRDefault="00882E6C" w:rsidP="00633B7F">
      <w:r>
        <w:rPr>
          <w:noProof/>
        </w:rPr>
        <w:drawing>
          <wp:inline distT="0" distB="0" distL="0" distR="0" wp14:anchorId="791D7FA7" wp14:editId="45CAE88D">
            <wp:extent cx="5943600" cy="1433195"/>
            <wp:effectExtent l="0" t="0" r="0" b="0"/>
            <wp:docPr id="7624010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401029" name="Picture 1" descr="A screenshot of a computer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86A8" w14:textId="77777777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value to be saved in the table </w:t>
      </w:r>
      <w:r>
        <w:rPr>
          <w:rFonts w:ascii="Courier New" w:hAnsi="Courier New" w:cs="Courier New"/>
          <w:color w:val="0000FF"/>
          <w:sz w:val="20"/>
          <w:szCs w:val="20"/>
          <w:highlight w:val="white"/>
        </w:rPr>
        <w:t>customergarmentcharges</w:t>
      </w:r>
      <w:r w:rsidRPr="003E001B">
        <w:t>, column</w:t>
      </w:r>
      <w:r>
        <w:rPr>
          <w:rFonts w:ascii="Courier New" w:hAnsi="Courier New" w:cs="Courier New"/>
          <w:color w:val="0000FF"/>
          <w:sz w:val="20"/>
          <w:szCs w:val="20"/>
        </w:rPr>
        <w:t xml:space="preserve"> </w:t>
      </w:r>
      <w:r w:rsidRPr="003E001B">
        <w:rPr>
          <w:rFonts w:ascii="Courier New" w:hAnsi="Courier New" w:cs="Courier New"/>
          <w:color w:val="0000FF"/>
          <w:sz w:val="20"/>
          <w:szCs w:val="20"/>
        </w:rPr>
        <w:t>chargerentforloss</w:t>
      </w:r>
    </w:p>
    <w:p w14:paraId="7D50BDC9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7AE578BC" wp14:editId="5055AB06">
            <wp:extent cx="5943600" cy="730885"/>
            <wp:effectExtent l="0" t="0" r="0" b="0"/>
            <wp:docPr id="88950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3256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DB14C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5FD76C07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665823F4" w14:textId="77777777" w:rsidR="00633B7F" w:rsidRPr="009B6117" w:rsidRDefault="00633B7F" w:rsidP="00633B7F"/>
    <w:p w14:paraId="5E68388E" w14:textId="77777777" w:rsidR="00633B7F" w:rsidRDefault="00633B7F" w:rsidP="00633B7F">
      <w:pPr>
        <w:pStyle w:val="Heading3"/>
        <w:numPr>
          <w:ilvl w:val="2"/>
          <w:numId w:val="34"/>
        </w:numPr>
        <w:ind w:hanging="180"/>
      </w:pPr>
      <w:bookmarkStart w:id="36" w:name="_Toc182329167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does not have garments, but now it has garments</w:t>
      </w:r>
      <w:bookmarkEnd w:id="36"/>
      <w:r>
        <w:t xml:space="preserve"> </w:t>
      </w:r>
    </w:p>
    <w:p w14:paraId="64CB0BC5" w14:textId="275FC1F9" w:rsidR="00633B7F" w:rsidRDefault="00633B7F" w:rsidP="00633B7F">
      <w:pPr>
        <w:pStyle w:val="ListParagraph"/>
        <w:numPr>
          <w:ilvl w:val="0"/>
          <w:numId w:val="20"/>
        </w:numPr>
      </w:pPr>
      <w:r>
        <w:t xml:space="preserve">Load </w:t>
      </w:r>
      <w:r w:rsidR="007F6D67">
        <w:t xml:space="preserve">a </w:t>
      </w:r>
      <w:proofErr w:type="gramStart"/>
      <w:r w:rsidR="007F6D67">
        <w:t>new</w:t>
      </w:r>
      <w:proofErr w:type="gramEnd"/>
      <w:r w:rsidR="007F6D67">
        <w:t xml:space="preserve"> created customer</w:t>
      </w:r>
      <w:r>
        <w:t xml:space="preserve">. </w:t>
      </w:r>
    </w:p>
    <w:p w14:paraId="5C8F7974" w14:textId="77777777" w:rsidR="00633B7F" w:rsidRDefault="00633B7F" w:rsidP="00633B7F">
      <w:pPr>
        <w:pStyle w:val="ListParagraph"/>
        <w:numPr>
          <w:ilvl w:val="0"/>
          <w:numId w:val="20"/>
        </w:numPr>
      </w:pPr>
      <w:r>
        <w:t>Press Modify and Verify new option</w:t>
      </w:r>
    </w:p>
    <w:p w14:paraId="07333EC5" w14:textId="2CC6B3DD" w:rsidR="00633B7F" w:rsidRDefault="00513138" w:rsidP="00633B7F">
      <w:r>
        <w:rPr>
          <w:noProof/>
        </w:rPr>
        <w:drawing>
          <wp:inline distT="0" distB="0" distL="0" distR="0" wp14:anchorId="5DEEDFBA" wp14:editId="05940FCD">
            <wp:extent cx="5943600" cy="2581275"/>
            <wp:effectExtent l="0" t="0" r="0" b="9525"/>
            <wp:docPr id="9063679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67904" name="Picture 1" descr="A screenshot of a computer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BC70F" w14:textId="316B4D7A" w:rsidR="00633B7F" w:rsidRDefault="00551FEB" w:rsidP="00633B7F">
      <w:r>
        <w:rPr>
          <w:noProof/>
        </w:rPr>
        <w:drawing>
          <wp:inline distT="0" distB="0" distL="0" distR="0" wp14:anchorId="7C8821D3" wp14:editId="49D1C5B1">
            <wp:extent cx="5943600" cy="753110"/>
            <wp:effectExtent l="0" t="0" r="0" b="8890"/>
            <wp:docPr id="16020353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035348" name="Picture 1" descr="A screenshot of a computer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6CD4" w14:textId="77777777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>new checkbox is unchecked, visible and enabled in MODIFY mode</w:t>
      </w:r>
    </w:p>
    <w:p w14:paraId="7A2BEDCF" w14:textId="77777777" w:rsidR="00633B7F" w:rsidRDefault="00633B7F" w:rsidP="00633B7F">
      <w:r>
        <w:rPr>
          <w:noProof/>
        </w:rPr>
        <w:drawing>
          <wp:inline distT="0" distB="0" distL="0" distR="0" wp14:anchorId="59C23B1E" wp14:editId="0B62DA40">
            <wp:extent cx="3557954" cy="1218675"/>
            <wp:effectExtent l="0" t="0" r="4445" b="635"/>
            <wp:docPr id="851139409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F1484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2ED2B83D" w14:textId="77777777" w:rsidR="00633B7F" w:rsidRPr="004203F3" w:rsidRDefault="00633B7F" w:rsidP="00633B7F">
      <w:r w:rsidRPr="000B2499">
        <w:rPr>
          <w:highlight w:val="green"/>
        </w:rPr>
        <w:lastRenderedPageBreak/>
        <w:t>Tested OK</w:t>
      </w:r>
    </w:p>
    <w:p w14:paraId="64F2BD0C" w14:textId="77777777" w:rsidR="00633B7F" w:rsidRDefault="00633B7F" w:rsidP="00633B7F">
      <w:pPr>
        <w:pStyle w:val="Heading3"/>
        <w:numPr>
          <w:ilvl w:val="2"/>
          <w:numId w:val="34"/>
        </w:numPr>
        <w:ind w:hanging="180"/>
      </w:pPr>
      <w:bookmarkStart w:id="37" w:name="_Toc182329168"/>
      <w:r>
        <w:t xml:space="preserve">Check Customer </w:t>
      </w:r>
      <w:proofErr w:type="gramStart"/>
      <w:r>
        <w:t>In</w:t>
      </w:r>
      <w:proofErr w:type="gramEnd"/>
      <w:r>
        <w:t xml:space="preserve"> </w:t>
      </w:r>
      <w:r w:rsidRPr="004203F3">
        <w:t>MODIFY</w:t>
      </w:r>
      <w:r>
        <w:t xml:space="preserve"> mode, when the customer already has garments</w:t>
      </w:r>
      <w:bookmarkEnd w:id="37"/>
    </w:p>
    <w:p w14:paraId="1C574D95" w14:textId="4F57C112" w:rsidR="00633B7F" w:rsidRDefault="00633B7F" w:rsidP="005A067B">
      <w:pPr>
        <w:pStyle w:val="ListParagraph"/>
        <w:numPr>
          <w:ilvl w:val="0"/>
          <w:numId w:val="35"/>
        </w:numPr>
      </w:pPr>
      <w:r>
        <w:t>For the selected customer add a delivery scheme</w:t>
      </w:r>
      <w:r w:rsidR="005A067B">
        <w:t>. In Garments tab, add a day to bill the garments</w:t>
      </w:r>
    </w:p>
    <w:p w14:paraId="723CB962" w14:textId="77777777" w:rsidR="005A067B" w:rsidRDefault="005A067B" w:rsidP="005A067B">
      <w:r>
        <w:rPr>
          <w:noProof/>
        </w:rPr>
        <w:drawing>
          <wp:inline distT="0" distB="0" distL="0" distR="0" wp14:anchorId="1A1B0B2E" wp14:editId="1A889B4F">
            <wp:extent cx="2459421" cy="1828800"/>
            <wp:effectExtent l="0" t="0" r="0" b="0"/>
            <wp:docPr id="1740132829" name="Picture 1" descr="A screenshot of a delivery log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132829" name="Picture 1" descr="A screenshot of a delivery login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464219" cy="183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5BAF700" wp14:editId="70A2718C">
            <wp:extent cx="3448328" cy="1263650"/>
            <wp:effectExtent l="0" t="0" r="0" b="0"/>
            <wp:docPr id="6378991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99106" name="Picture 1" descr="A screenshot of a comput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453911" cy="126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15171" w14:textId="77777777" w:rsidR="00633B7F" w:rsidRDefault="00633B7F" w:rsidP="00633B7F">
      <w:pPr>
        <w:pStyle w:val="ListParagraph"/>
        <w:numPr>
          <w:ilvl w:val="0"/>
          <w:numId w:val="35"/>
        </w:numPr>
      </w:pPr>
      <w:r>
        <w:t>Check Garment Charges tab.</w:t>
      </w:r>
    </w:p>
    <w:p w14:paraId="3C0E3717" w14:textId="743CEE28" w:rsidR="00633B7F" w:rsidRDefault="005A067B" w:rsidP="00633B7F">
      <w:r>
        <w:rPr>
          <w:noProof/>
        </w:rPr>
        <w:drawing>
          <wp:inline distT="0" distB="0" distL="0" distR="0" wp14:anchorId="608964C6" wp14:editId="11EBDDAB">
            <wp:extent cx="4196575" cy="1841382"/>
            <wp:effectExtent l="0" t="0" r="0" b="6985"/>
            <wp:docPr id="16043801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80191" name="Picture 1" descr="A screenshot of a computer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202833" cy="18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43B6F" w14:textId="77777777" w:rsidR="00633B7F" w:rsidRDefault="00633B7F" w:rsidP="00633B7F">
      <w:r>
        <w:t xml:space="preserve">After adding delivery scheme and selecting a day to bill the garments, in Garment Charges tab, all the necessary options are </w:t>
      </w:r>
      <w:proofErr w:type="gramStart"/>
      <w:r>
        <w:t>checked</w:t>
      </w:r>
      <w:proofErr w:type="gramEnd"/>
      <w:r>
        <w:t xml:space="preserve"> and the new checkbox is unchecked, visible and enabled.</w:t>
      </w:r>
    </w:p>
    <w:p w14:paraId="0848CF25" w14:textId="4EF69D6A" w:rsidR="00633B7F" w:rsidRDefault="00633B7F" w:rsidP="00633B7F">
      <w:r w:rsidRPr="00303F3E">
        <w:rPr>
          <w:i/>
          <w:iCs/>
          <w:u w:val="single"/>
        </w:rPr>
        <w:t>Expected behavior:</w:t>
      </w:r>
      <w:r>
        <w:rPr>
          <w:i/>
          <w:iCs/>
        </w:rPr>
        <w:t xml:space="preserve"> </w:t>
      </w:r>
      <w:r>
        <w:t xml:space="preserve">new checkbox is </w:t>
      </w:r>
      <w:r w:rsidR="007853B1">
        <w:t>un</w:t>
      </w:r>
      <w:r>
        <w:t>checked, visible and disabled in MODIFY mode</w:t>
      </w:r>
    </w:p>
    <w:p w14:paraId="6C3F6C4C" w14:textId="77777777" w:rsidR="00633B7F" w:rsidRDefault="00633B7F" w:rsidP="00633B7F">
      <w:r>
        <w:rPr>
          <w:noProof/>
        </w:rPr>
        <w:drawing>
          <wp:inline distT="0" distB="0" distL="0" distR="0" wp14:anchorId="6E302A68" wp14:editId="48D7D1B0">
            <wp:extent cx="3557954" cy="1218675"/>
            <wp:effectExtent l="0" t="0" r="4445" b="635"/>
            <wp:docPr id="20188930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119834" name="Picture 1" descr="A screenshot of a computer scree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68030" cy="12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7FBE" w14:textId="77777777" w:rsidR="00633B7F" w:rsidRPr="005A35FA" w:rsidRDefault="00633B7F" w:rsidP="00633B7F">
      <w:r w:rsidRPr="00303F3E">
        <w:rPr>
          <w:i/>
          <w:iCs/>
          <w:u w:val="single"/>
        </w:rPr>
        <w:t>Actual behavior</w:t>
      </w:r>
      <w:r w:rsidRPr="00303F3E">
        <w:rPr>
          <w:u w:val="single"/>
        </w:rPr>
        <w:t>:</w:t>
      </w:r>
      <w:r>
        <w:t xml:space="preserve"> as expected</w:t>
      </w:r>
    </w:p>
    <w:p w14:paraId="717377A8" w14:textId="77777777" w:rsidR="00633B7F" w:rsidRPr="005A35FA" w:rsidRDefault="00633B7F" w:rsidP="00633B7F">
      <w:r w:rsidRPr="000B2499">
        <w:rPr>
          <w:highlight w:val="green"/>
        </w:rPr>
        <w:t>Tested OK</w:t>
      </w:r>
    </w:p>
    <w:p w14:paraId="75C26DDA" w14:textId="77777777" w:rsidR="00633B7F" w:rsidRDefault="00633B7F" w:rsidP="00633B7F">
      <w:pPr>
        <w:pStyle w:val="ListParagraph"/>
        <w:numPr>
          <w:ilvl w:val="0"/>
          <w:numId w:val="35"/>
        </w:numPr>
      </w:pPr>
      <w:r>
        <w:t>Save the modifications</w:t>
      </w:r>
    </w:p>
    <w:p w14:paraId="3EFD2DEB" w14:textId="77777777" w:rsidR="00633B7F" w:rsidRPr="00E960B9" w:rsidRDefault="00633B7F" w:rsidP="00633B7F">
      <w:pPr>
        <w:pStyle w:val="ListParagraph"/>
        <w:numPr>
          <w:ilvl w:val="0"/>
          <w:numId w:val="35"/>
        </w:numPr>
      </w:pPr>
      <w:r>
        <w:lastRenderedPageBreak/>
        <w:t>Reopen customer</w:t>
      </w:r>
    </w:p>
    <w:p w14:paraId="11D7759A" w14:textId="19DF78CB" w:rsidR="00633B7F" w:rsidRDefault="00115A90" w:rsidP="00633B7F">
      <w:r>
        <w:rPr>
          <w:noProof/>
        </w:rPr>
        <w:drawing>
          <wp:inline distT="0" distB="0" distL="0" distR="0" wp14:anchorId="2D29CCE1" wp14:editId="3E19BEBB">
            <wp:extent cx="5943600" cy="2581275"/>
            <wp:effectExtent l="0" t="0" r="0" b="9525"/>
            <wp:docPr id="6208761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876186" name="Picture 1" descr="A screenshot of a computer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757A2" w14:textId="77777777" w:rsidR="00633B7F" w:rsidRDefault="00633B7F" w:rsidP="00633B7F">
      <w:r w:rsidRPr="00677DE6">
        <w:rPr>
          <w:highlight w:val="green"/>
        </w:rPr>
        <w:t>Tested OK</w:t>
      </w:r>
    </w:p>
    <w:p w14:paraId="2779AEA8" w14:textId="77777777" w:rsidR="00633B7F" w:rsidRDefault="00633B7F" w:rsidP="00633B7F">
      <w:pPr>
        <w:pStyle w:val="Heading3"/>
        <w:numPr>
          <w:ilvl w:val="2"/>
          <w:numId w:val="31"/>
        </w:numPr>
        <w:ind w:hanging="180"/>
      </w:pPr>
      <w:bookmarkStart w:id="38" w:name="_Toc182329169"/>
      <w:r>
        <w:t xml:space="preserve">Check Customer </w:t>
      </w:r>
      <w:proofErr w:type="gramStart"/>
      <w:r>
        <w:t>In</w:t>
      </w:r>
      <w:proofErr w:type="gramEnd"/>
      <w:r>
        <w:t xml:space="preserve"> DUPLICATE mode, when the customer already has garments</w:t>
      </w:r>
      <w:bookmarkEnd w:id="38"/>
    </w:p>
    <w:p w14:paraId="3E2D9EDF" w14:textId="648D1FF1" w:rsidR="00633B7F" w:rsidRDefault="00633B7F" w:rsidP="00633B7F">
      <w:pPr>
        <w:pStyle w:val="ListParagraph"/>
        <w:numPr>
          <w:ilvl w:val="0"/>
          <w:numId w:val="23"/>
        </w:numPr>
      </w:pPr>
      <w:r>
        <w:t>Load customer and press Duplicate</w:t>
      </w:r>
    </w:p>
    <w:p w14:paraId="088FAE58" w14:textId="1212C99C" w:rsidR="00E17DC3" w:rsidRDefault="00E17DC3" w:rsidP="00E17DC3">
      <w:r>
        <w:rPr>
          <w:noProof/>
        </w:rPr>
        <w:drawing>
          <wp:inline distT="0" distB="0" distL="0" distR="0" wp14:anchorId="75CD2A4E" wp14:editId="4B46F417">
            <wp:extent cx="4848625" cy="1366007"/>
            <wp:effectExtent l="0" t="0" r="0" b="5715"/>
            <wp:docPr id="5776029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02971" name="Picture 1" descr="A screenshot of a computer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852981" cy="136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AAC6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Change the name</w:t>
      </w:r>
    </w:p>
    <w:p w14:paraId="3A887600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 xml:space="preserve">Verify “Charge Rent </w:t>
      </w:r>
      <w:proofErr w:type="gramStart"/>
      <w:r>
        <w:t>For</w:t>
      </w:r>
      <w:proofErr w:type="gramEnd"/>
      <w:r>
        <w:t xml:space="preserve"> Loss” option. Save </w:t>
      </w:r>
    </w:p>
    <w:p w14:paraId="2023B272" w14:textId="72B9AF5C" w:rsidR="00633B7F" w:rsidRDefault="00397D78" w:rsidP="00633B7F">
      <w:r>
        <w:rPr>
          <w:noProof/>
        </w:rPr>
        <w:lastRenderedPageBreak/>
        <w:drawing>
          <wp:inline distT="0" distB="0" distL="0" distR="0" wp14:anchorId="58895428" wp14:editId="3C47CDD1">
            <wp:extent cx="5943600" cy="2426970"/>
            <wp:effectExtent l="0" t="0" r="0" b="0"/>
            <wp:docPr id="9414064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06407" name="Picture 1" descr="A screenshot of a computer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F9732" w14:textId="391E9BB5" w:rsidR="005E72DB" w:rsidRDefault="005E72DB" w:rsidP="00633B7F">
      <w:r>
        <w:t>Save</w:t>
      </w:r>
    </w:p>
    <w:p w14:paraId="3624A89B" w14:textId="2A535003" w:rsidR="005E72DB" w:rsidRDefault="005E72DB" w:rsidP="00633B7F">
      <w:r>
        <w:rPr>
          <w:noProof/>
        </w:rPr>
        <w:drawing>
          <wp:inline distT="0" distB="0" distL="0" distR="0" wp14:anchorId="5931434D" wp14:editId="6211CBF2">
            <wp:extent cx="5943600" cy="2426970"/>
            <wp:effectExtent l="0" t="0" r="0" b="0"/>
            <wp:docPr id="10621655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165505" name="Picture 1" descr="A screenshot of a computer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8E17" w14:textId="77777777" w:rsidR="00633B7F" w:rsidRDefault="00633B7F" w:rsidP="00633B7F">
      <w:pPr>
        <w:pStyle w:val="ListParagraph"/>
        <w:numPr>
          <w:ilvl w:val="0"/>
          <w:numId w:val="23"/>
        </w:numPr>
      </w:pPr>
      <w:r>
        <w:t>Check the database</w:t>
      </w:r>
    </w:p>
    <w:p w14:paraId="4934D78E" w14:textId="7AE7D74E" w:rsidR="00633B7F" w:rsidRDefault="00104AD8" w:rsidP="00633B7F">
      <w:r>
        <w:rPr>
          <w:noProof/>
        </w:rPr>
        <w:drawing>
          <wp:inline distT="0" distB="0" distL="0" distR="0" wp14:anchorId="2B3BC3D2" wp14:editId="73379FBA">
            <wp:extent cx="5943600" cy="1163320"/>
            <wp:effectExtent l="0" t="0" r="0" b="0"/>
            <wp:docPr id="2179038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03878" name="Picture 1" descr="A screenshot of a computer&#10;&#10;Description automatically generated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E3C34" w14:textId="007701A3" w:rsidR="00633B7F" w:rsidRDefault="00633B7F" w:rsidP="00633B7F">
      <w:r>
        <w:t>Modification is correctly saved in db table.</w:t>
      </w:r>
    </w:p>
    <w:p w14:paraId="6D9853A8" w14:textId="77777777" w:rsidR="00633B7F" w:rsidRDefault="00633B7F" w:rsidP="00633B7F">
      <w:r w:rsidRPr="00912CBD">
        <w:rPr>
          <w:highlight w:val="green"/>
        </w:rPr>
        <w:t>Tested OK</w:t>
      </w:r>
    </w:p>
    <w:p w14:paraId="07CE39CA" w14:textId="77777777" w:rsidR="00633B7F" w:rsidRDefault="00633B7F" w:rsidP="00633B7F">
      <w:pPr>
        <w:pStyle w:val="Heading3"/>
        <w:numPr>
          <w:ilvl w:val="2"/>
          <w:numId w:val="31"/>
        </w:numPr>
        <w:ind w:hanging="180"/>
      </w:pPr>
      <w:bookmarkStart w:id="39" w:name="_Toc182329170"/>
      <w:r>
        <w:t>Check contract</w:t>
      </w:r>
      <w:bookmarkEnd w:id="39"/>
    </w:p>
    <w:p w14:paraId="0D8BA146" w14:textId="77777777" w:rsidR="00633B7F" w:rsidRPr="005A27BE" w:rsidRDefault="00633B7F" w:rsidP="00633B7F">
      <w:pPr>
        <w:pStyle w:val="ListParagraph"/>
        <w:numPr>
          <w:ilvl w:val="0"/>
          <w:numId w:val="32"/>
        </w:numPr>
      </w:pPr>
      <w:r w:rsidRPr="005A27BE">
        <w:t xml:space="preserve">Open a </w:t>
      </w:r>
      <w:proofErr w:type="gramStart"/>
      <w:r w:rsidRPr="005A27BE">
        <w:t>new</w:t>
      </w:r>
      <w:proofErr w:type="gramEnd"/>
      <w:r w:rsidRPr="005A27BE">
        <w:t xml:space="preserve"> created contract. Press Modify, go to Components and load Compliancy. Go to Product Settings -&gt; Charges tab</w:t>
      </w:r>
    </w:p>
    <w:p w14:paraId="40B6B852" w14:textId="6000C4D4" w:rsidR="00633B7F" w:rsidRDefault="007B14B7" w:rsidP="00633B7F">
      <w:r>
        <w:rPr>
          <w:noProof/>
        </w:rPr>
        <w:lastRenderedPageBreak/>
        <w:drawing>
          <wp:inline distT="0" distB="0" distL="0" distR="0" wp14:anchorId="188BF0C1" wp14:editId="6D7B563D">
            <wp:extent cx="5943600" cy="2411730"/>
            <wp:effectExtent l="0" t="0" r="0" b="7620"/>
            <wp:docPr id="20775834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583454" name="Picture 1" descr="A screenshot of a computer&#10;&#10;Description automatically generated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9FCFA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, ct.* </w:t>
      </w:r>
    </w:p>
    <w:p w14:paraId="2BFADED5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 ct </w:t>
      </w:r>
    </w:p>
    <w:p w14:paraId="52436D51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contractcomponentgrmcharges cg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cg.contract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ct.contract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7FC59164" w14:textId="5E34A1CC" w:rsidR="00633B7F" w:rsidRDefault="00633B7F" w:rsidP="00633B7F">
      <w:pPr>
        <w:rPr>
          <w:rFonts w:ascii="Courier New" w:hAnsi="Courier New" w:cs="Courier New"/>
          <w:color w:val="0000FF"/>
          <w:sz w:val="20"/>
          <w:szCs w:val="20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ct.code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=</w:t>
      </w:r>
      <w:r w:rsidR="007B14B7">
        <w:rPr>
          <w:rFonts w:ascii="Courier New" w:hAnsi="Courier New" w:cs="Courier New"/>
          <w:color w:val="0000FF"/>
          <w:sz w:val="20"/>
          <w:szCs w:val="20"/>
        </w:rPr>
        <w:t>’CST3’</w:t>
      </w:r>
    </w:p>
    <w:p w14:paraId="5967A8C8" w14:textId="20D12FD6" w:rsidR="00633B7F" w:rsidRDefault="00751033" w:rsidP="00633B7F">
      <w:r>
        <w:rPr>
          <w:noProof/>
        </w:rPr>
        <w:drawing>
          <wp:inline distT="0" distB="0" distL="0" distR="0" wp14:anchorId="1424D91F" wp14:editId="2EBBBC39">
            <wp:extent cx="5943600" cy="973455"/>
            <wp:effectExtent l="0" t="0" r="0" b="0"/>
            <wp:docPr id="996603743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603743" name="Picture 1" descr="A computer screen shot of a computer screen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2D971" w14:textId="77777777" w:rsidR="00633B7F" w:rsidRPr="0090432A" w:rsidRDefault="00633B7F" w:rsidP="00633B7F">
      <w:pPr>
        <w:rPr>
          <w:i/>
          <w:iCs/>
          <w:u w:val="single"/>
        </w:rPr>
      </w:pPr>
      <w:r w:rsidRPr="0090432A">
        <w:rPr>
          <w:i/>
          <w:iCs/>
          <w:u w:val="single"/>
        </w:rPr>
        <w:t xml:space="preserve">Expected behavior: </w:t>
      </w:r>
      <w:r>
        <w:t xml:space="preserve">new checkbox is </w:t>
      </w:r>
      <w:r w:rsidRPr="00190DA3">
        <w:rPr>
          <w:b/>
          <w:bCs/>
        </w:rPr>
        <w:t xml:space="preserve">unchecked, visible and </w:t>
      </w:r>
      <w:r>
        <w:rPr>
          <w:b/>
          <w:bCs/>
        </w:rPr>
        <w:t>en</w:t>
      </w:r>
      <w:r w:rsidRPr="00190DA3">
        <w:rPr>
          <w:b/>
          <w:bCs/>
        </w:rPr>
        <w:t>abled</w:t>
      </w:r>
      <w:r>
        <w:t xml:space="preserve"> on Contract level for this combination of system settings</w:t>
      </w:r>
    </w:p>
    <w:p w14:paraId="661CCD9E" w14:textId="77777777" w:rsidR="00633B7F" w:rsidRDefault="00633B7F" w:rsidP="00633B7F">
      <w:r>
        <w:rPr>
          <w:noProof/>
        </w:rPr>
        <w:drawing>
          <wp:inline distT="0" distB="0" distL="0" distR="0" wp14:anchorId="363E737E" wp14:editId="14E1743B">
            <wp:extent cx="5943600" cy="2337435"/>
            <wp:effectExtent l="0" t="0" r="0" b="5715"/>
            <wp:docPr id="17709462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5934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9131E" w14:textId="77777777" w:rsidR="00633B7F" w:rsidRDefault="00633B7F" w:rsidP="00633B7F">
      <w:r w:rsidRPr="0090432A">
        <w:rPr>
          <w:i/>
          <w:iCs/>
          <w:u w:val="single"/>
        </w:rPr>
        <w:t>Actual behavior:</w:t>
      </w:r>
      <w:r>
        <w:rPr>
          <w:i/>
          <w:iCs/>
          <w:u w:val="single"/>
        </w:rPr>
        <w:t xml:space="preserve"> </w:t>
      </w:r>
      <w:r w:rsidRPr="0025640D">
        <w:t>as expected</w:t>
      </w:r>
    </w:p>
    <w:p w14:paraId="492F553E" w14:textId="77777777" w:rsidR="00633B7F" w:rsidRDefault="00633B7F" w:rsidP="00633B7F">
      <w:pPr>
        <w:pStyle w:val="ListParagraph"/>
        <w:numPr>
          <w:ilvl w:val="0"/>
          <w:numId w:val="32"/>
        </w:numPr>
      </w:pPr>
      <w:r>
        <w:t xml:space="preserve"> Check the checkbox and save</w:t>
      </w:r>
    </w:p>
    <w:p w14:paraId="37E6025E" w14:textId="3523A0B4" w:rsidR="00633B7F" w:rsidRDefault="002F2B7E" w:rsidP="00633B7F">
      <w:r>
        <w:rPr>
          <w:noProof/>
        </w:rPr>
        <w:lastRenderedPageBreak/>
        <w:drawing>
          <wp:inline distT="0" distB="0" distL="0" distR="0" wp14:anchorId="32D8DCE7" wp14:editId="20F60878">
            <wp:extent cx="5943600" cy="2459355"/>
            <wp:effectExtent l="0" t="0" r="0" b="0"/>
            <wp:docPr id="925552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5265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97A2" w14:textId="77777777" w:rsidR="00633B7F" w:rsidRDefault="00633B7F" w:rsidP="00633B7F">
      <w:pPr>
        <w:pStyle w:val="ListParagraph"/>
        <w:numPr>
          <w:ilvl w:val="0"/>
          <w:numId w:val="32"/>
        </w:numPr>
      </w:pPr>
      <w:r>
        <w:t>Reopen</w:t>
      </w:r>
    </w:p>
    <w:p w14:paraId="21C6E045" w14:textId="231C238C" w:rsidR="00633B7F" w:rsidRDefault="006A5D1D" w:rsidP="00633B7F">
      <w:r>
        <w:rPr>
          <w:noProof/>
        </w:rPr>
        <w:drawing>
          <wp:inline distT="0" distB="0" distL="0" distR="0" wp14:anchorId="098C7F30" wp14:editId="2E634315">
            <wp:extent cx="5943600" cy="2478405"/>
            <wp:effectExtent l="0" t="0" r="0" b="0"/>
            <wp:docPr id="6119430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43041" name="Picture 1" descr="A screenshot of a computer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6764E" w14:textId="773DC04D" w:rsidR="00633B7F" w:rsidRDefault="006A5D1D" w:rsidP="00633B7F">
      <w:r>
        <w:rPr>
          <w:noProof/>
        </w:rPr>
        <w:drawing>
          <wp:inline distT="0" distB="0" distL="0" distR="0" wp14:anchorId="17073F2A" wp14:editId="6762B987">
            <wp:extent cx="5943600" cy="936625"/>
            <wp:effectExtent l="0" t="0" r="0" b="0"/>
            <wp:docPr id="19571598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159855" name="Picture 1" descr="A screenshot of a computer&#10;&#10;Description automatically generated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573DD" w14:textId="77777777" w:rsidR="00633B7F" w:rsidRDefault="00633B7F" w:rsidP="00633B7F">
      <w:r>
        <w:t>Uncheck the checkbox and save</w:t>
      </w:r>
    </w:p>
    <w:p w14:paraId="7B7AC3D7" w14:textId="4939046A" w:rsidR="00633B7F" w:rsidRDefault="00BA24F1" w:rsidP="00633B7F">
      <w:r>
        <w:rPr>
          <w:noProof/>
        </w:rPr>
        <w:lastRenderedPageBreak/>
        <w:drawing>
          <wp:inline distT="0" distB="0" distL="0" distR="0" wp14:anchorId="2B6B2CD4" wp14:editId="36A60F24">
            <wp:extent cx="5943600" cy="2478405"/>
            <wp:effectExtent l="0" t="0" r="0" b="0"/>
            <wp:docPr id="1575696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69610" name="Picture 1" descr="A screenshot of a computer&#10;&#10;Description automatically generated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1827" w14:textId="64689CFC" w:rsidR="00633B7F" w:rsidRDefault="00BA24F1" w:rsidP="00633B7F">
      <w:r>
        <w:rPr>
          <w:noProof/>
        </w:rPr>
        <w:drawing>
          <wp:inline distT="0" distB="0" distL="0" distR="0" wp14:anchorId="1C5B4F4F" wp14:editId="5B5FEFFF">
            <wp:extent cx="5943600" cy="1278255"/>
            <wp:effectExtent l="0" t="0" r="0" b="0"/>
            <wp:docPr id="18323723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72360" name="Picture 1" descr="A screenshot of a computer&#10;&#10;Description automatically generated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34C30" w14:textId="77777777" w:rsidR="00633B7F" w:rsidRPr="0025640D" w:rsidRDefault="00633B7F" w:rsidP="00633B7F">
      <w:pPr>
        <w:rPr>
          <w:u w:val="single"/>
        </w:rPr>
      </w:pPr>
      <w:r w:rsidRPr="0025640D">
        <w:rPr>
          <w:highlight w:val="green"/>
        </w:rPr>
        <w:t>Tested ok</w:t>
      </w:r>
    </w:p>
    <w:p w14:paraId="7C0E93DE" w14:textId="77777777" w:rsidR="00633B7F" w:rsidRPr="006E727E" w:rsidRDefault="00633B7F" w:rsidP="00633B7F"/>
    <w:p w14:paraId="564BA1F6" w14:textId="77777777" w:rsidR="00633B7F" w:rsidRDefault="00633B7F" w:rsidP="00633B7F"/>
    <w:p w14:paraId="2E912D04" w14:textId="77777777" w:rsidR="00633B7F" w:rsidRPr="00504101" w:rsidRDefault="00633B7F" w:rsidP="00633B7F">
      <w:pPr>
        <w:pStyle w:val="Heading1"/>
        <w:numPr>
          <w:ilvl w:val="3"/>
          <w:numId w:val="4"/>
        </w:numPr>
        <w:ind w:left="720"/>
        <w:rPr>
          <w:bCs/>
        </w:rPr>
      </w:pPr>
      <w:bookmarkStart w:id="40" w:name="_Toc182329171"/>
      <w:r w:rsidRPr="00504101">
        <w:rPr>
          <w:bCs/>
        </w:rPr>
        <w:t xml:space="preserve">Test Contract Compliancy – </w:t>
      </w:r>
      <w:r w:rsidRPr="00324090">
        <w:rPr>
          <w:bCs/>
          <w:highlight w:val="green"/>
        </w:rPr>
        <w:t>TEST OK</w:t>
      </w:r>
      <w:bookmarkEnd w:id="40"/>
      <w:r w:rsidRPr="00504101">
        <w:rPr>
          <w:bCs/>
        </w:rPr>
        <w:t xml:space="preserve"> </w:t>
      </w:r>
    </w:p>
    <w:p w14:paraId="1278B358" w14:textId="68F5ACA0" w:rsidR="00633B7F" w:rsidRPr="003F358C" w:rsidRDefault="00633B7F" w:rsidP="00633B7F">
      <w:r w:rsidRPr="003F358C">
        <w:t xml:space="preserve">Hash: </w:t>
      </w:r>
      <w:r w:rsidR="00386048" w:rsidRPr="00386048">
        <w:t>946b843</w:t>
      </w:r>
    </w:p>
    <w:p w14:paraId="3B84F5FC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Set the ss:</w:t>
      </w:r>
    </w:p>
    <w:p w14:paraId="76DD952B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CHARGERENTFORLOSS</w:t>
      </w:r>
      <w:r>
        <w:t xml:space="preserve"> = N (DEFAULT)</w:t>
      </w:r>
    </w:p>
    <w:p w14:paraId="2DB07D8C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RENTALCHARGEFORLOSTGRMT</w:t>
      </w:r>
      <w:r>
        <w:t xml:space="preserve"> = Y</w:t>
      </w:r>
    </w:p>
    <w:p w14:paraId="66CD1F20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SETTLEMENTACTIVE</w:t>
      </w:r>
      <w:r>
        <w:t xml:space="preserve"> = Y</w:t>
      </w:r>
    </w:p>
    <w:p w14:paraId="66300276" w14:textId="77777777" w:rsidR="00633B7F" w:rsidRDefault="00633B7F" w:rsidP="00633B7F">
      <w:r>
        <w:rPr>
          <w:noProof/>
        </w:rPr>
        <w:drawing>
          <wp:inline distT="0" distB="0" distL="0" distR="0" wp14:anchorId="5CAF2E3A" wp14:editId="478D416F">
            <wp:extent cx="1684800" cy="914400"/>
            <wp:effectExtent l="0" t="0" r="0" b="0"/>
            <wp:docPr id="564200106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00106" name="Picture 1" descr="A screenshot of a computer screen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58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141B6A" wp14:editId="4B6C6E0D">
            <wp:extent cx="1684801" cy="914400"/>
            <wp:effectExtent l="0" t="0" r="0" b="0"/>
            <wp:docPr id="119777173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771738" name="Picture 1" descr="A screenshot of a computer screen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8480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77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C6B993" wp14:editId="77C9EF80">
            <wp:extent cx="1684800" cy="914400"/>
            <wp:effectExtent l="0" t="0" r="0" b="0"/>
            <wp:docPr id="8338219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21965" name="Picture 1" descr="A screenshot of a computer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6206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 w:rsidRPr="005A27BE">
        <w:t>Open a contract. Press Modify, go to Components and load Compliancy. Go to Product Settings -&gt; Charges tab</w:t>
      </w:r>
      <w:r>
        <w:t xml:space="preserve">. </w:t>
      </w:r>
    </w:p>
    <w:p w14:paraId="4F27208B" w14:textId="77777777" w:rsidR="002D3BCD" w:rsidRDefault="00A470CA" w:rsidP="00633B7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6A9827F" wp14:editId="0648DB62">
            <wp:extent cx="5943600" cy="3333115"/>
            <wp:effectExtent l="0" t="0" r="0" b="635"/>
            <wp:docPr id="1392931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3127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B7F" w:rsidRPr="003C014A">
        <w:rPr>
          <w:noProof/>
        </w:rPr>
        <w:t xml:space="preserve"> </w:t>
      </w:r>
    </w:p>
    <w:p w14:paraId="2D4C755E" w14:textId="642325E7" w:rsidR="00633B7F" w:rsidRDefault="00AC13F1" w:rsidP="00633B7F">
      <w:r>
        <w:rPr>
          <w:noProof/>
        </w:rPr>
        <w:drawing>
          <wp:inline distT="0" distB="0" distL="0" distR="0" wp14:anchorId="3371FABE" wp14:editId="7613024E">
            <wp:extent cx="5943600" cy="814705"/>
            <wp:effectExtent l="0" t="0" r="0" b="4445"/>
            <wp:docPr id="10570744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074437" name="Picture 1" descr="A screenshot of a computer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F7448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Verify Compliancy Rule</w:t>
      </w:r>
    </w:p>
    <w:p w14:paraId="425CE5E4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Select the 1</w:t>
      </w:r>
      <w:r w:rsidRPr="00BC0273">
        <w:rPr>
          <w:vertAlign w:val="superscript"/>
        </w:rPr>
        <w:t>st</w:t>
      </w:r>
      <w:r>
        <w:t xml:space="preserve"> customer and press “Update Selected” to make it compliant</w:t>
      </w:r>
    </w:p>
    <w:p w14:paraId="00EC3FB6" w14:textId="7A7827F7" w:rsidR="00633B7F" w:rsidRDefault="005C7137" w:rsidP="00633B7F">
      <w:r>
        <w:rPr>
          <w:noProof/>
        </w:rPr>
        <w:drawing>
          <wp:inline distT="0" distB="0" distL="0" distR="0" wp14:anchorId="6EA21F6C" wp14:editId="6934D270">
            <wp:extent cx="5943600" cy="3333115"/>
            <wp:effectExtent l="0" t="0" r="0" b="635"/>
            <wp:docPr id="1303907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07556" name="Picture 1" descr="A screenshot of a computer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4E178" w14:textId="77777777" w:rsidR="00633B7F" w:rsidRDefault="00633B7F" w:rsidP="00633B7F">
      <w:r>
        <w:lastRenderedPageBreak/>
        <w:t>After pressing Update Selected, the customer became compliant.</w:t>
      </w:r>
    </w:p>
    <w:p w14:paraId="0D5A5C7D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Check at Customer level.</w:t>
      </w:r>
    </w:p>
    <w:p w14:paraId="5E9AE69C" w14:textId="46B4AAEF" w:rsidR="00633B7F" w:rsidRDefault="006F0CEC" w:rsidP="00633B7F">
      <w:r>
        <w:rPr>
          <w:noProof/>
        </w:rPr>
        <w:drawing>
          <wp:inline distT="0" distB="0" distL="0" distR="0" wp14:anchorId="1C0E7BBA" wp14:editId="63C93224">
            <wp:extent cx="5943600" cy="2621915"/>
            <wp:effectExtent l="0" t="0" r="0" b="6985"/>
            <wp:docPr id="10339905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990598" name="Picture 1" descr="A screenshot of a computer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DCCE4" w14:textId="7CB8C25B" w:rsidR="00633B7F" w:rsidRDefault="0025291A" w:rsidP="00633B7F">
      <w:r>
        <w:rPr>
          <w:noProof/>
        </w:rPr>
        <w:drawing>
          <wp:inline distT="0" distB="0" distL="0" distR="0" wp14:anchorId="570515C4" wp14:editId="71A39267">
            <wp:extent cx="5943600" cy="751840"/>
            <wp:effectExtent l="0" t="0" r="0" b="0"/>
            <wp:docPr id="3670762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76205" name="Picture 1" descr="A screenshot of a computer&#10;&#10;Description automatically generated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A43A9" w14:textId="77777777" w:rsidR="00633B7F" w:rsidRDefault="00633B7F" w:rsidP="00633B7F">
      <w:r>
        <w:t>Option is checked.</w:t>
      </w:r>
    </w:p>
    <w:p w14:paraId="3D02758C" w14:textId="77777777" w:rsidR="00633B7F" w:rsidRDefault="00633B7F" w:rsidP="00633B7F">
      <w:r w:rsidRPr="004122D4">
        <w:rPr>
          <w:highlight w:val="green"/>
        </w:rPr>
        <w:t>Tested OK</w:t>
      </w:r>
    </w:p>
    <w:p w14:paraId="22645CD2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Uncheck the checkbox in contract and press Apply. Save the contract and reopen it.</w:t>
      </w:r>
    </w:p>
    <w:p w14:paraId="7F499969" w14:textId="323444AB" w:rsidR="00633B7F" w:rsidRDefault="00DF5EB8" w:rsidP="00633B7F">
      <w:r>
        <w:rPr>
          <w:noProof/>
        </w:rPr>
        <w:drawing>
          <wp:inline distT="0" distB="0" distL="0" distR="0" wp14:anchorId="1A3B3049" wp14:editId="110A83A4">
            <wp:extent cx="5943600" cy="2370455"/>
            <wp:effectExtent l="0" t="0" r="0" b="0"/>
            <wp:docPr id="3396897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89709" name="Picture 1" descr="A screenshot of a computer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F4908" w14:textId="15515601" w:rsidR="00633B7F" w:rsidRDefault="00246A98" w:rsidP="00633B7F">
      <w:r>
        <w:rPr>
          <w:noProof/>
        </w:rPr>
        <w:lastRenderedPageBreak/>
        <w:drawing>
          <wp:inline distT="0" distB="0" distL="0" distR="0" wp14:anchorId="6C5D0F98" wp14:editId="25BDB46B">
            <wp:extent cx="5943600" cy="772795"/>
            <wp:effectExtent l="0" t="0" r="0" b="8255"/>
            <wp:docPr id="1648503594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3594" name="Picture 1" descr="A computer screen shot of a computer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835C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Press Update ALL</w:t>
      </w:r>
    </w:p>
    <w:p w14:paraId="604936E3" w14:textId="5AA4BF13" w:rsidR="00633B7F" w:rsidRDefault="00704665" w:rsidP="00633B7F">
      <w:r>
        <w:rPr>
          <w:noProof/>
        </w:rPr>
        <w:drawing>
          <wp:inline distT="0" distB="0" distL="0" distR="0" wp14:anchorId="7D43288C" wp14:editId="3F00C7FC">
            <wp:extent cx="5943600" cy="3131820"/>
            <wp:effectExtent l="0" t="0" r="0" b="0"/>
            <wp:docPr id="17686373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637382" name="Picture 1" descr="A screenshot of a computer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B93D4" w14:textId="77777777" w:rsidR="00633B7F" w:rsidRDefault="00633B7F" w:rsidP="00633B7F">
      <w:r>
        <w:t xml:space="preserve">The </w:t>
      </w:r>
      <w:proofErr w:type="gramStart"/>
      <w:r>
        <w:t>compliancy</w:t>
      </w:r>
      <w:proofErr w:type="gramEnd"/>
      <w:r>
        <w:t xml:space="preserve"> is updated for all customers</w:t>
      </w:r>
    </w:p>
    <w:p w14:paraId="63F32566" w14:textId="4FF89517" w:rsidR="00633B7F" w:rsidRDefault="00AF5D1C" w:rsidP="00633B7F">
      <w:r>
        <w:rPr>
          <w:noProof/>
        </w:rPr>
        <w:drawing>
          <wp:inline distT="0" distB="0" distL="0" distR="0" wp14:anchorId="0E7C7810" wp14:editId="187D4FFE">
            <wp:extent cx="5943600" cy="3131820"/>
            <wp:effectExtent l="0" t="0" r="0" b="0"/>
            <wp:docPr id="13231769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76991" name="Picture 1" descr="A screenshot of a computer&#10;&#10;Description automatically generat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E9DCA" w14:textId="78F917B8" w:rsidR="00633B7F" w:rsidRDefault="00391733" w:rsidP="00633B7F">
      <w:r>
        <w:rPr>
          <w:noProof/>
        </w:rPr>
        <w:lastRenderedPageBreak/>
        <w:drawing>
          <wp:inline distT="0" distB="0" distL="0" distR="0" wp14:anchorId="070FE7C2" wp14:editId="56F7BC65">
            <wp:extent cx="5943600" cy="919480"/>
            <wp:effectExtent l="0" t="0" r="0" b="0"/>
            <wp:docPr id="14238287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82876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7F8CB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Check again the checkbox and press Yes</w:t>
      </w:r>
    </w:p>
    <w:p w14:paraId="2A80563F" w14:textId="363D1622" w:rsidR="00633B7F" w:rsidRDefault="00AF2E10" w:rsidP="00633B7F">
      <w:r>
        <w:rPr>
          <w:noProof/>
        </w:rPr>
        <w:drawing>
          <wp:inline distT="0" distB="0" distL="0" distR="0" wp14:anchorId="6086E09B" wp14:editId="1C75A6FE">
            <wp:extent cx="5943600" cy="2995930"/>
            <wp:effectExtent l="0" t="0" r="0" b="0"/>
            <wp:docPr id="4152840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84038" name="Picture 1" descr="A screenshot of a computer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978D8" w14:textId="77777777" w:rsidR="00633B7F" w:rsidRDefault="00633B7F" w:rsidP="00633B7F">
      <w:pPr>
        <w:pStyle w:val="ListParagraph"/>
        <w:numPr>
          <w:ilvl w:val="0"/>
          <w:numId w:val="36"/>
        </w:numPr>
        <w:ind w:left="720"/>
      </w:pPr>
      <w:r>
        <w:t>Select some customers and press Update selected</w:t>
      </w:r>
    </w:p>
    <w:p w14:paraId="0AADAEE4" w14:textId="77777777" w:rsidR="00730F1D" w:rsidRDefault="002C5A28" w:rsidP="00633B7F">
      <w:r>
        <w:rPr>
          <w:noProof/>
        </w:rPr>
        <w:drawing>
          <wp:inline distT="0" distB="0" distL="0" distR="0" wp14:anchorId="5DAADB3C" wp14:editId="6D2E793C">
            <wp:extent cx="5943600" cy="2995930"/>
            <wp:effectExtent l="0" t="0" r="0" b="0"/>
            <wp:docPr id="16190499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049946" name="Picture 1" descr="A screenshot of a computer&#10;&#10;Description automatically generated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B0EC2" w14:textId="77777777" w:rsidR="00730F1D" w:rsidRDefault="00730F1D" w:rsidP="00730F1D">
      <w:r>
        <w:t xml:space="preserve">The </w:t>
      </w:r>
      <w:proofErr w:type="gramStart"/>
      <w:r>
        <w:t>compliancy</w:t>
      </w:r>
      <w:proofErr w:type="gramEnd"/>
      <w:r>
        <w:t xml:space="preserve"> for the selected customers is updated.</w:t>
      </w:r>
    </w:p>
    <w:p w14:paraId="071DB4AA" w14:textId="7BF54038" w:rsidR="00633B7F" w:rsidRDefault="002C5A28" w:rsidP="00633B7F">
      <w:r>
        <w:rPr>
          <w:noProof/>
        </w:rPr>
        <w:lastRenderedPageBreak/>
        <w:drawing>
          <wp:inline distT="0" distB="0" distL="0" distR="0" wp14:anchorId="4D6872F8" wp14:editId="6D9E0BB0">
            <wp:extent cx="5943600" cy="2995930"/>
            <wp:effectExtent l="0" t="0" r="0" b="0"/>
            <wp:docPr id="8027241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24143" name="Picture 1" descr="A screenshot of a computer&#10;&#10;Description automatically generat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9CC3E" w14:textId="77777777" w:rsidR="00633B7F" w:rsidRDefault="00633B7F" w:rsidP="00633B7F">
      <w:r w:rsidRPr="002A7B91">
        <w:rPr>
          <w:highlight w:val="green"/>
        </w:rPr>
        <w:t>Tested OK</w:t>
      </w:r>
    </w:p>
    <w:p w14:paraId="689D6A52" w14:textId="2068D7D6" w:rsidR="00633B7F" w:rsidRPr="006A39E7" w:rsidRDefault="00633B7F" w:rsidP="00633B7F">
      <w:pPr>
        <w:pStyle w:val="Heading1"/>
        <w:numPr>
          <w:ilvl w:val="3"/>
          <w:numId w:val="4"/>
        </w:numPr>
        <w:ind w:left="720"/>
        <w:rPr>
          <w:bCs/>
        </w:rPr>
      </w:pPr>
      <w:bookmarkStart w:id="41" w:name="_Toc182329172"/>
      <w:r w:rsidRPr="00504101">
        <w:rPr>
          <w:bCs/>
        </w:rPr>
        <w:t xml:space="preserve">Test when “Charge Rent </w:t>
      </w:r>
      <w:proofErr w:type="gramStart"/>
      <w:r w:rsidRPr="00504101">
        <w:rPr>
          <w:bCs/>
        </w:rPr>
        <w:t>For</w:t>
      </w:r>
      <w:proofErr w:type="gramEnd"/>
      <w:r w:rsidRPr="00504101">
        <w:rPr>
          <w:bCs/>
        </w:rPr>
        <w:t xml:space="preserve"> Loss” is not checked -&gt; invoice lines should not be created</w:t>
      </w:r>
      <w:r w:rsidR="00967D61">
        <w:rPr>
          <w:bCs/>
        </w:rPr>
        <w:t xml:space="preserve"> </w:t>
      </w:r>
      <w:r w:rsidRPr="00504101">
        <w:rPr>
          <w:bCs/>
        </w:rPr>
        <w:t xml:space="preserve">– </w:t>
      </w:r>
      <w:r w:rsidRPr="00967D61">
        <w:rPr>
          <w:bCs/>
          <w:highlight w:val="green"/>
        </w:rPr>
        <w:t>TEST OK</w:t>
      </w:r>
      <w:bookmarkEnd w:id="41"/>
    </w:p>
    <w:p w14:paraId="7A04B91B" w14:textId="42A596E5" w:rsidR="00633B7F" w:rsidRPr="007C6627" w:rsidRDefault="00633B7F" w:rsidP="00633B7F">
      <w:pPr>
        <w:ind w:left="360"/>
        <w:rPr>
          <w:color w:val="4472C4" w:themeColor="accent1"/>
        </w:rPr>
      </w:pPr>
      <w:r w:rsidRPr="006A39E7">
        <w:rPr>
          <w:color w:val="4472C4" w:themeColor="accent1"/>
        </w:rPr>
        <w:t xml:space="preserve">Hash: </w:t>
      </w:r>
      <w:r w:rsidR="00012DAE" w:rsidRPr="00386048">
        <w:t>946b843</w:t>
      </w:r>
    </w:p>
    <w:p w14:paraId="223E418A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Set the ss:</w:t>
      </w:r>
    </w:p>
    <w:p w14:paraId="49650102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CHARGERENTFORLOSS</w:t>
      </w:r>
      <w:r>
        <w:t xml:space="preserve"> = N (DEFAULT)</w:t>
      </w:r>
    </w:p>
    <w:p w14:paraId="42E47435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RENTALCHARGEFORLOSTGRMT</w:t>
      </w:r>
      <w:r>
        <w:t xml:space="preserve"> = Y</w:t>
      </w:r>
    </w:p>
    <w:p w14:paraId="514ADDDC" w14:textId="77777777" w:rsidR="00633B7F" w:rsidRDefault="00633B7F" w:rsidP="00633B7F">
      <w:pPr>
        <w:pStyle w:val="ListParagraph"/>
        <w:numPr>
          <w:ilvl w:val="0"/>
          <w:numId w:val="37"/>
        </w:numPr>
      </w:pPr>
      <w:r w:rsidRPr="00876090">
        <w:t>SETTLEMENTACTIVE</w:t>
      </w:r>
      <w:r>
        <w:t xml:space="preserve"> = Y</w:t>
      </w:r>
    </w:p>
    <w:p w14:paraId="402E1B23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WEEKSWARNLOSSCHARGE = 2</w:t>
      </w:r>
    </w:p>
    <w:p w14:paraId="43D3DBDD" w14:textId="77777777" w:rsidR="00633B7F" w:rsidRDefault="00633B7F" w:rsidP="00633B7F">
      <w:pPr>
        <w:rPr>
          <w:noProof/>
        </w:rPr>
      </w:pPr>
      <w:r>
        <w:rPr>
          <w:noProof/>
        </w:rPr>
        <w:drawing>
          <wp:inline distT="0" distB="0" distL="0" distR="0" wp14:anchorId="417243F4" wp14:editId="57A5B4D1">
            <wp:extent cx="1684800" cy="914400"/>
            <wp:effectExtent l="0" t="0" r="0" b="0"/>
            <wp:docPr id="357988675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00106" name="Picture 1" descr="A screenshot of a computer screen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58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169337" wp14:editId="7C1A5DEC">
            <wp:extent cx="1684801" cy="914400"/>
            <wp:effectExtent l="0" t="0" r="0" b="0"/>
            <wp:docPr id="240705207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771738" name="Picture 1" descr="A screenshot of a computer screen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8480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77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9228BD" wp14:editId="743193D4">
            <wp:extent cx="1684800" cy="914400"/>
            <wp:effectExtent l="0" t="0" r="0" b="0"/>
            <wp:docPr id="13782365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21965" name="Picture 1" descr="A screenshot of a computer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6986F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2D011C8F" wp14:editId="1EB16D32">
            <wp:extent cx="3557796" cy="1883047"/>
            <wp:effectExtent l="0" t="0" r="5080" b="3175"/>
            <wp:docPr id="6298538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53810" name="Picture 1" descr="A screenshot of a computer&#10;&#10;Description automatically generated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567482" cy="188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2AA6C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Open a customer that has the following options checked:</w:t>
      </w:r>
    </w:p>
    <w:p w14:paraId="35C0D1B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Loss charge</w:t>
      </w:r>
    </w:p>
    <w:p w14:paraId="413B3E10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Charge rent for loss</w:t>
      </w:r>
    </w:p>
    <w:p w14:paraId="18C8D610" w14:textId="56C3D20B" w:rsidR="00633B7F" w:rsidRDefault="00A97874" w:rsidP="00633B7F">
      <w:r>
        <w:rPr>
          <w:noProof/>
        </w:rPr>
        <w:drawing>
          <wp:inline distT="0" distB="0" distL="0" distR="0" wp14:anchorId="315DE3C3" wp14:editId="549F18F3">
            <wp:extent cx="5943600" cy="2449830"/>
            <wp:effectExtent l="0" t="0" r="0" b="7620"/>
            <wp:docPr id="5657053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05356" name="Picture 1" descr="A screenshot of a computer&#10;&#10;Description automatically generat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8ED04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Wearers dlg, do the following actions:</w:t>
      </w:r>
    </w:p>
    <w:p w14:paraId="16399E0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Inactivate a wearer</w:t>
      </w:r>
    </w:p>
    <w:p w14:paraId="3B712C45" w14:textId="1DB68D87" w:rsidR="00633B7F" w:rsidRDefault="00FE6313" w:rsidP="00633B7F">
      <w:r>
        <w:rPr>
          <w:noProof/>
        </w:rPr>
        <w:lastRenderedPageBreak/>
        <w:drawing>
          <wp:inline distT="0" distB="0" distL="0" distR="0" wp14:anchorId="7F60335B" wp14:editId="22BEBAD6">
            <wp:extent cx="5943600" cy="2934335"/>
            <wp:effectExtent l="0" t="0" r="0" b="0"/>
            <wp:docPr id="19126278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27812" name="Picture 1" descr="A screenshot of a computer&#10;&#10;Description automatically generated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C1AD8" w14:textId="77777777" w:rsidR="00633B7F" w:rsidRDefault="00633B7F" w:rsidP="00633B7F">
      <w:pPr>
        <w:pStyle w:val="ListParagraph"/>
        <w:numPr>
          <w:ilvl w:val="0"/>
          <w:numId w:val="37"/>
        </w:numPr>
      </w:pPr>
      <w:proofErr w:type="gramStart"/>
      <w:r>
        <w:t>Inactivate</w:t>
      </w:r>
      <w:proofErr w:type="gramEnd"/>
      <w:r>
        <w:t xml:space="preserve"> a Wearer Inventory</w:t>
      </w:r>
    </w:p>
    <w:p w14:paraId="6E5ED11E" w14:textId="20C669E1" w:rsidR="00633B7F" w:rsidRDefault="0053276C" w:rsidP="00633B7F">
      <w:r>
        <w:rPr>
          <w:noProof/>
        </w:rPr>
        <w:drawing>
          <wp:inline distT="0" distB="0" distL="0" distR="0" wp14:anchorId="76D8A4AB" wp14:editId="7F569A48">
            <wp:extent cx="5943600" cy="3331845"/>
            <wp:effectExtent l="0" t="0" r="0" b="1905"/>
            <wp:docPr id="19756183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18328" name="Picture 1" descr="A screenshot of a computer&#10;&#10;Description automatically generated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6775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In Product List Per Customer dlg, inactivate a garment</w:t>
      </w:r>
    </w:p>
    <w:p w14:paraId="2052BB36" w14:textId="04177743" w:rsidR="00633B7F" w:rsidRDefault="006C2BEB" w:rsidP="00633B7F">
      <w:r>
        <w:rPr>
          <w:noProof/>
        </w:rPr>
        <w:lastRenderedPageBreak/>
        <w:drawing>
          <wp:inline distT="0" distB="0" distL="0" distR="0" wp14:anchorId="134706FB" wp14:editId="68C504C7">
            <wp:extent cx="5943600" cy="3111500"/>
            <wp:effectExtent l="0" t="0" r="0" b="0"/>
            <wp:docPr id="6716497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649755" name="Picture 1" descr="A screenshot of a computer&#10;&#10;Description automatically generated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4D9F1" w14:textId="77777777" w:rsidR="00633B7F" w:rsidRPr="00C8136A" w:rsidRDefault="00633B7F" w:rsidP="00633B7F">
      <w:pPr>
        <w:pStyle w:val="ListParagraph"/>
        <w:numPr>
          <w:ilvl w:val="6"/>
          <w:numId w:val="4"/>
        </w:numPr>
        <w:ind w:left="720"/>
      </w:pPr>
      <w:r w:rsidRPr="00C8136A">
        <w:t xml:space="preserve">In Route Status Control dlg, add the route control and generate put ups and </w:t>
      </w:r>
      <w:proofErr w:type="gramStart"/>
      <w:r w:rsidRPr="00C8136A">
        <w:t>invoice</w:t>
      </w:r>
      <w:proofErr w:type="gramEnd"/>
      <w:r w:rsidRPr="00C8136A">
        <w:t>. Invoice date to be greater than end date</w:t>
      </w:r>
    </w:p>
    <w:p w14:paraId="0689A56E" w14:textId="68787A0F" w:rsidR="00633B7F" w:rsidRDefault="00116235" w:rsidP="00633B7F">
      <w:r>
        <w:rPr>
          <w:noProof/>
        </w:rPr>
        <w:drawing>
          <wp:inline distT="0" distB="0" distL="0" distR="0" wp14:anchorId="70EF819D" wp14:editId="58CBB6C9">
            <wp:extent cx="5943600" cy="497840"/>
            <wp:effectExtent l="0" t="0" r="0" b="0"/>
            <wp:docPr id="5636989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98913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2D3F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Check the invoice</w:t>
      </w:r>
    </w:p>
    <w:p w14:paraId="2780C43F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11F5701E" w14:textId="77777777" w:rsidR="00633B7F" w:rsidRDefault="00633B7F" w:rsidP="00633B7F">
      <w:r>
        <w:t xml:space="preserve">This is the invoice for </w:t>
      </w:r>
      <w:r w:rsidRPr="008A4F05">
        <w:rPr>
          <w:b/>
          <w:bCs/>
        </w:rPr>
        <w:t>week 1</w:t>
      </w:r>
      <w:r>
        <w:t>:</w:t>
      </w:r>
    </w:p>
    <w:p w14:paraId="0FDAF077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Loss Charge line will be on invoice, with extend=no -&gt; it is not charged. </w:t>
      </w:r>
    </w:p>
    <w:p w14:paraId="5D47B63B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Rent For Loss line - charged</w:t>
      </w:r>
    </w:p>
    <w:p w14:paraId="2326EDB2" w14:textId="77777777" w:rsidR="00633B7F" w:rsidRDefault="00633B7F" w:rsidP="00633B7F">
      <w:r>
        <w:t xml:space="preserve">The following invoice lines, subtype loss charge and rent for loss, will be on invoice </w:t>
      </w:r>
    </w:p>
    <w:p w14:paraId="27798D99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 from inactivate PLPC</w:t>
      </w:r>
    </w:p>
    <w:p w14:paraId="7D39E871" w14:textId="4F64A417" w:rsidR="00633B7F" w:rsidRDefault="001D5978" w:rsidP="00633B7F">
      <w:r>
        <w:rPr>
          <w:noProof/>
        </w:rPr>
        <w:drawing>
          <wp:inline distT="0" distB="0" distL="0" distR="0" wp14:anchorId="62F7DD6C" wp14:editId="181B1753">
            <wp:extent cx="5943600" cy="1771650"/>
            <wp:effectExtent l="0" t="0" r="0" b="0"/>
            <wp:docPr id="1703426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2677" name="Picture 1" descr="A screenshot of a computer&#10;&#10;Description automatically generated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72A4B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lastRenderedPageBreak/>
        <w:t>Lines from inactivate WEARER</w:t>
      </w:r>
    </w:p>
    <w:p w14:paraId="0F3E40D0" w14:textId="54549625" w:rsidR="00633B7F" w:rsidRDefault="00C128BD" w:rsidP="00633B7F">
      <w:r>
        <w:rPr>
          <w:noProof/>
        </w:rPr>
        <w:drawing>
          <wp:inline distT="0" distB="0" distL="0" distR="0" wp14:anchorId="4C10EFA5" wp14:editId="357ED5D8">
            <wp:extent cx="5943600" cy="2576830"/>
            <wp:effectExtent l="0" t="0" r="0" b="0"/>
            <wp:docPr id="19363549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35493" name="Picture 1" descr="A screenshot of a computer&#10;&#10;Description automatically generated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1C90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Lines from inactivate WEARER INVENTORY</w:t>
      </w:r>
    </w:p>
    <w:p w14:paraId="29D9B893" w14:textId="0C5B4B14" w:rsidR="00633B7F" w:rsidRDefault="00C36228" w:rsidP="00633B7F">
      <w:r>
        <w:rPr>
          <w:noProof/>
        </w:rPr>
        <w:drawing>
          <wp:inline distT="0" distB="0" distL="0" distR="0" wp14:anchorId="255BFA6F" wp14:editId="7BC8186C">
            <wp:extent cx="5943600" cy="1771650"/>
            <wp:effectExtent l="0" t="0" r="0" b="0"/>
            <wp:docPr id="10576813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681344" name="Picture 1" descr="A screenshot of a computer&#10;&#10;Description automatically generated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AA756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Cancel the invoice</w:t>
      </w:r>
    </w:p>
    <w:p w14:paraId="0242501C" w14:textId="2A989BAE" w:rsidR="00633B7F" w:rsidRDefault="00CA2ADD" w:rsidP="00633B7F">
      <w:r>
        <w:rPr>
          <w:noProof/>
        </w:rPr>
        <w:drawing>
          <wp:inline distT="0" distB="0" distL="0" distR="0" wp14:anchorId="3B9938D4" wp14:editId="7E7FF704">
            <wp:extent cx="3371452" cy="884646"/>
            <wp:effectExtent l="0" t="0" r="635" b="0"/>
            <wp:docPr id="1070503622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503622" name="Picture 1" descr="A screen shot of a computer&#10;&#10;Description automatically generated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388386" cy="88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E8AF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Customer dlg, uncheck “Charge Rent </w:t>
      </w:r>
      <w:proofErr w:type="gramStart"/>
      <w:r>
        <w:t>For</w:t>
      </w:r>
      <w:proofErr w:type="gramEnd"/>
      <w:r>
        <w:t xml:space="preserve"> Loss” and save</w:t>
      </w:r>
    </w:p>
    <w:p w14:paraId="5B76695A" w14:textId="173B25C9" w:rsidR="00633B7F" w:rsidRDefault="00E539D0" w:rsidP="00633B7F">
      <w:r>
        <w:rPr>
          <w:noProof/>
        </w:rPr>
        <w:lastRenderedPageBreak/>
        <w:drawing>
          <wp:inline distT="0" distB="0" distL="0" distR="0" wp14:anchorId="53255241" wp14:editId="24717284">
            <wp:extent cx="5943600" cy="2543810"/>
            <wp:effectExtent l="0" t="0" r="0" b="8890"/>
            <wp:docPr id="20367296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729642" name="Picture 1" descr="A screenshot of a computer&#10;&#10;Description automatically generated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48220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proofErr w:type="gramStart"/>
      <w:r>
        <w:t>Regenerate</w:t>
      </w:r>
      <w:proofErr w:type="gramEnd"/>
      <w:r>
        <w:t xml:space="preserve"> invoice</w:t>
      </w:r>
    </w:p>
    <w:p w14:paraId="6FF0FD0F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Check the invoice lines in maintain invoices dlg</w:t>
      </w:r>
    </w:p>
    <w:p w14:paraId="0B2916D2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425D3F32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 from inactivate </w:t>
      </w:r>
      <w:r w:rsidRPr="00AC0106">
        <w:rPr>
          <w:color w:val="FF0000"/>
        </w:rPr>
        <w:t xml:space="preserve">PLPC </w:t>
      </w:r>
    </w:p>
    <w:p w14:paraId="0E4E30E4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00B050"/>
        </w:rPr>
        <w:t>WEARER</w:t>
      </w:r>
    </w:p>
    <w:p w14:paraId="68B6587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C45911" w:themeColor="accent2" w:themeShade="BF"/>
        </w:rPr>
        <w:t>WEARER INVENTORY</w:t>
      </w:r>
    </w:p>
    <w:p w14:paraId="366DC66C" w14:textId="29440914" w:rsidR="00633B7F" w:rsidRDefault="009C3E42" w:rsidP="00633B7F">
      <w:pPr>
        <w:autoSpaceDE w:val="0"/>
        <w:autoSpaceDN w:val="0"/>
        <w:rPr>
          <w:i/>
          <w:iCs/>
        </w:rPr>
      </w:pPr>
      <w:r>
        <w:rPr>
          <w:noProof/>
        </w:rPr>
        <w:drawing>
          <wp:inline distT="0" distB="0" distL="0" distR="0" wp14:anchorId="321D0EAC" wp14:editId="794805C9">
            <wp:extent cx="5943600" cy="2217420"/>
            <wp:effectExtent l="0" t="0" r="0" b="0"/>
            <wp:docPr id="4032333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3336" name="Picture 1" descr="A screenshot of a computer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1DF3F" w14:textId="77777777" w:rsidR="00633B7F" w:rsidRDefault="00633B7F" w:rsidP="00633B7F">
      <w:pPr>
        <w:autoSpaceDE w:val="0"/>
        <w:autoSpaceDN w:val="0"/>
      </w:pPr>
      <w:r w:rsidRPr="0091060E">
        <w:rPr>
          <w:i/>
          <w:iCs/>
        </w:rPr>
        <w:t>Expected behavior</w:t>
      </w:r>
      <w:r>
        <w:t xml:space="preserve">: </w:t>
      </w:r>
      <w:r w:rsidRPr="0091060E">
        <w:rPr>
          <w:rFonts w:ascii="Arial" w:hAnsi="Arial" w:cs="Arial"/>
          <w:sz w:val="20"/>
          <w:highlight w:val="yellow"/>
        </w:rPr>
        <w:t>If for the Del To customer, the setting CustomerGarmentCharges.ChargeRentForLoss = N then do not charge rent for loss</w:t>
      </w:r>
      <w:r>
        <w:rPr>
          <w:rFonts w:ascii="Arial" w:hAnsi="Arial" w:cs="Arial"/>
          <w:sz w:val="20"/>
        </w:rPr>
        <w:t xml:space="preserve">. Because </w:t>
      </w:r>
      <w:r>
        <w:t>“charge rent for loss” is switched off from customer level, no invoice line will be on invoice with this subtype, for week 1.</w:t>
      </w:r>
    </w:p>
    <w:p w14:paraId="41BE4EB3" w14:textId="77777777" w:rsidR="00633B7F" w:rsidRDefault="00633B7F" w:rsidP="00633B7F">
      <w:pPr>
        <w:autoSpaceDE w:val="0"/>
        <w:autoSpaceDN w:val="0"/>
        <w:rPr>
          <w:i/>
          <w:iCs/>
        </w:rPr>
      </w:pPr>
      <w:r w:rsidRPr="00AC0106">
        <w:rPr>
          <w:i/>
          <w:iCs/>
        </w:rPr>
        <w:t>Actual</w:t>
      </w:r>
      <w:r>
        <w:t xml:space="preserve"> </w:t>
      </w:r>
      <w:r w:rsidRPr="0091060E">
        <w:rPr>
          <w:i/>
          <w:iCs/>
        </w:rPr>
        <w:t>behavior</w:t>
      </w:r>
      <w:r>
        <w:rPr>
          <w:i/>
          <w:iCs/>
        </w:rPr>
        <w:t xml:space="preserve">: as expected </w:t>
      </w:r>
    </w:p>
    <w:p w14:paraId="3CDE0890" w14:textId="77777777" w:rsidR="00633B7F" w:rsidRPr="00A21308" w:rsidRDefault="00633B7F" w:rsidP="00633B7F">
      <w:pPr>
        <w:autoSpaceDE w:val="0"/>
        <w:autoSpaceDN w:val="0"/>
      </w:pPr>
      <w:r w:rsidRPr="00A21308">
        <w:rPr>
          <w:highlight w:val="green"/>
        </w:rPr>
        <w:t>Tested OK</w:t>
      </w:r>
    </w:p>
    <w:p w14:paraId="2CFB467E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Customer dlg, check again “Charge Rent </w:t>
      </w:r>
      <w:proofErr w:type="gramStart"/>
      <w:r>
        <w:t>For</w:t>
      </w:r>
      <w:proofErr w:type="gramEnd"/>
      <w:r>
        <w:t xml:space="preserve"> Loss” and save</w:t>
      </w:r>
    </w:p>
    <w:p w14:paraId="3ECC22DF" w14:textId="0CA7BCB3" w:rsidR="00633B7F" w:rsidRDefault="002B31EA" w:rsidP="00633B7F">
      <w:r>
        <w:rPr>
          <w:noProof/>
        </w:rPr>
        <w:lastRenderedPageBreak/>
        <w:drawing>
          <wp:inline distT="0" distB="0" distL="0" distR="0" wp14:anchorId="19FEDF8B" wp14:editId="14CFF646">
            <wp:extent cx="5943600" cy="2236470"/>
            <wp:effectExtent l="0" t="0" r="0" b="0"/>
            <wp:docPr id="17630610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61058" name="Picture 1" descr="A screenshot of a computer&#10;&#10;Description automatically generated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13BBD" w14:textId="77777777" w:rsidR="00B57BCE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Settle the current route. </w:t>
      </w:r>
    </w:p>
    <w:p w14:paraId="7A28AD7D" w14:textId="323CA21A" w:rsidR="00B57BCE" w:rsidRDefault="00D12F4C" w:rsidP="00B57BCE">
      <w:r>
        <w:rPr>
          <w:noProof/>
        </w:rPr>
        <w:drawing>
          <wp:inline distT="0" distB="0" distL="0" distR="0" wp14:anchorId="5B2391F1" wp14:editId="563B99A1">
            <wp:extent cx="5943600" cy="506730"/>
            <wp:effectExtent l="0" t="0" r="0" b="7620"/>
            <wp:docPr id="1403107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107403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28959" w14:textId="59E81101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Add a route control one week later. Generate put up docs and invoice</w:t>
      </w:r>
    </w:p>
    <w:p w14:paraId="536F5824" w14:textId="2E58AEC9" w:rsidR="00D12F4C" w:rsidRDefault="00FD740F" w:rsidP="00D12F4C">
      <w:r>
        <w:rPr>
          <w:noProof/>
        </w:rPr>
        <w:drawing>
          <wp:inline distT="0" distB="0" distL="0" distR="0" wp14:anchorId="1B3611CA" wp14:editId="11855F3F">
            <wp:extent cx="5943600" cy="506730"/>
            <wp:effectExtent l="0" t="0" r="0" b="7620"/>
            <wp:docPr id="1176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48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BE7FC" w14:textId="4781A3A2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Check the invoice</w:t>
      </w:r>
    </w:p>
    <w:p w14:paraId="103F816C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6F54BBA9" w14:textId="77777777" w:rsidR="00633B7F" w:rsidRDefault="00633B7F" w:rsidP="00633B7F">
      <w:r>
        <w:t xml:space="preserve">This is the invoice for </w:t>
      </w:r>
      <w:r w:rsidRPr="008A4F05">
        <w:rPr>
          <w:b/>
          <w:bCs/>
        </w:rPr>
        <w:t xml:space="preserve">week </w:t>
      </w:r>
      <w:r>
        <w:rPr>
          <w:b/>
          <w:bCs/>
        </w:rPr>
        <w:t>2</w:t>
      </w:r>
      <w:r>
        <w:t>:</w:t>
      </w:r>
    </w:p>
    <w:p w14:paraId="20B041C6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Loss Charge line will be on invoice, with extend=no -&gt; it is not charged. </w:t>
      </w:r>
    </w:p>
    <w:p w14:paraId="24D81AA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Rent For Loss line - charged</w:t>
      </w:r>
    </w:p>
    <w:p w14:paraId="11843F35" w14:textId="77777777" w:rsidR="00633B7F" w:rsidRDefault="00633B7F" w:rsidP="00633B7F">
      <w:r>
        <w:t xml:space="preserve">The following invoice lines, subtype loss charge and rent for loss, will be on invoice </w:t>
      </w:r>
    </w:p>
    <w:p w14:paraId="19799E5C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 from inactivate PLPC</w:t>
      </w:r>
    </w:p>
    <w:p w14:paraId="69BCFB8C" w14:textId="1B805BEA" w:rsidR="00633B7F" w:rsidRDefault="00076241" w:rsidP="00633B7F">
      <w:r>
        <w:rPr>
          <w:noProof/>
        </w:rPr>
        <w:drawing>
          <wp:inline distT="0" distB="0" distL="0" distR="0" wp14:anchorId="2652F02F" wp14:editId="46E4E367">
            <wp:extent cx="5943600" cy="1762125"/>
            <wp:effectExtent l="0" t="0" r="0" b="9525"/>
            <wp:docPr id="17838785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878506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B18A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lastRenderedPageBreak/>
        <w:t>Lines from inactivate WEARER</w:t>
      </w:r>
    </w:p>
    <w:p w14:paraId="4EBE977D" w14:textId="23A5F6D8" w:rsidR="00633B7F" w:rsidRDefault="00D55D92" w:rsidP="00633B7F">
      <w:r>
        <w:rPr>
          <w:noProof/>
        </w:rPr>
        <w:drawing>
          <wp:inline distT="0" distB="0" distL="0" distR="0" wp14:anchorId="30FB8A52" wp14:editId="5FC763D2">
            <wp:extent cx="5943600" cy="2053590"/>
            <wp:effectExtent l="0" t="0" r="0" b="3810"/>
            <wp:docPr id="1511767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76707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6CCF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Lines from inactivate WEARER INVENTORY</w:t>
      </w:r>
    </w:p>
    <w:p w14:paraId="5748DEDF" w14:textId="752A6EA8" w:rsidR="00633B7F" w:rsidRDefault="00001A35" w:rsidP="00633B7F">
      <w:r>
        <w:rPr>
          <w:noProof/>
        </w:rPr>
        <w:drawing>
          <wp:inline distT="0" distB="0" distL="0" distR="0" wp14:anchorId="77E40EB4" wp14:editId="122D6B84">
            <wp:extent cx="5943600" cy="1774825"/>
            <wp:effectExtent l="0" t="0" r="0" b="0"/>
            <wp:docPr id="11022036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203688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AE828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Cancel the invoice</w:t>
      </w:r>
    </w:p>
    <w:p w14:paraId="4EC90EFD" w14:textId="7A89127C" w:rsidR="00633B7F" w:rsidRDefault="00EF45EB" w:rsidP="00633B7F">
      <w:r>
        <w:rPr>
          <w:noProof/>
        </w:rPr>
        <w:drawing>
          <wp:inline distT="0" distB="0" distL="0" distR="0" wp14:anchorId="77970865" wp14:editId="5D68EB29">
            <wp:extent cx="3149600" cy="756106"/>
            <wp:effectExtent l="0" t="0" r="0" b="6350"/>
            <wp:docPr id="15094039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03902" name="Picture 1" descr="A screenshot of a computer&#10;&#10;Description automatically generated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160179" cy="75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CC31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Customer dlg, uncheck “Charge Rent </w:t>
      </w:r>
      <w:proofErr w:type="gramStart"/>
      <w:r>
        <w:t>For</w:t>
      </w:r>
      <w:proofErr w:type="gramEnd"/>
      <w:r>
        <w:t xml:space="preserve"> Loss” and save</w:t>
      </w:r>
    </w:p>
    <w:p w14:paraId="40B623D5" w14:textId="7497CCF4" w:rsidR="00633B7F" w:rsidRDefault="00C53770" w:rsidP="00633B7F">
      <w:r>
        <w:rPr>
          <w:noProof/>
        </w:rPr>
        <w:lastRenderedPageBreak/>
        <w:drawing>
          <wp:inline distT="0" distB="0" distL="0" distR="0" wp14:anchorId="7E9EA366" wp14:editId="7A742481">
            <wp:extent cx="5943600" cy="2568575"/>
            <wp:effectExtent l="0" t="0" r="0" b="3175"/>
            <wp:docPr id="12543998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99883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666A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proofErr w:type="gramStart"/>
      <w:r>
        <w:t>Regenerate</w:t>
      </w:r>
      <w:proofErr w:type="gramEnd"/>
      <w:r>
        <w:t xml:space="preserve"> invoice</w:t>
      </w:r>
    </w:p>
    <w:p w14:paraId="002AC7A7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Check the invoice lines in maintain invoices dlg</w:t>
      </w:r>
    </w:p>
    <w:p w14:paraId="043A0EAA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42513DB1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 from inactivate </w:t>
      </w:r>
      <w:r w:rsidRPr="00AC0106">
        <w:rPr>
          <w:color w:val="FF0000"/>
        </w:rPr>
        <w:t xml:space="preserve">PLPC </w:t>
      </w:r>
    </w:p>
    <w:p w14:paraId="41B87E69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00B050"/>
        </w:rPr>
        <w:t>WEARER</w:t>
      </w:r>
    </w:p>
    <w:p w14:paraId="5DD6644D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C45911" w:themeColor="accent2" w:themeShade="BF"/>
        </w:rPr>
        <w:t>WEARER INVENTORY</w:t>
      </w:r>
    </w:p>
    <w:p w14:paraId="04D2B5DE" w14:textId="7770D24B" w:rsidR="00633B7F" w:rsidRDefault="00920C2D" w:rsidP="00633B7F">
      <w:r>
        <w:rPr>
          <w:noProof/>
        </w:rPr>
        <w:drawing>
          <wp:inline distT="0" distB="0" distL="0" distR="0" wp14:anchorId="3E408773" wp14:editId="725F7952">
            <wp:extent cx="5943600" cy="2397125"/>
            <wp:effectExtent l="0" t="0" r="0" b="3175"/>
            <wp:docPr id="193178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7842" name="Picture 1" descr="A screenshot of a computer&#10;&#10;Description automatically generated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7BB99" w14:textId="77777777" w:rsidR="00633B7F" w:rsidRDefault="00633B7F" w:rsidP="00633B7F">
      <w:pPr>
        <w:autoSpaceDE w:val="0"/>
        <w:autoSpaceDN w:val="0"/>
      </w:pPr>
      <w:r w:rsidRPr="0091060E">
        <w:rPr>
          <w:i/>
          <w:iCs/>
        </w:rPr>
        <w:t>Expected behavior</w:t>
      </w:r>
      <w:r>
        <w:t xml:space="preserve">: </w:t>
      </w:r>
      <w:r w:rsidRPr="0091060E">
        <w:rPr>
          <w:rFonts w:ascii="Arial" w:hAnsi="Arial" w:cs="Arial"/>
          <w:sz w:val="20"/>
          <w:highlight w:val="yellow"/>
        </w:rPr>
        <w:t>If for the Del To customer, the setting CustomerGarmentCharges.ChargeRentForLoss = N then do not charge rent for loss</w:t>
      </w:r>
      <w:r>
        <w:rPr>
          <w:rFonts w:ascii="Arial" w:hAnsi="Arial" w:cs="Arial"/>
          <w:sz w:val="20"/>
        </w:rPr>
        <w:t xml:space="preserve">. Because </w:t>
      </w:r>
      <w:r>
        <w:t xml:space="preserve">“charge rent for loss” is switched off from customer level, no invoice line will be on invoice with this subtype, for </w:t>
      </w:r>
      <w:r w:rsidRPr="004E54FA">
        <w:rPr>
          <w:b/>
          <w:bCs/>
        </w:rPr>
        <w:t>week 2</w:t>
      </w:r>
      <w:r>
        <w:t>.</w:t>
      </w:r>
    </w:p>
    <w:p w14:paraId="3204AE08" w14:textId="77777777" w:rsidR="00633B7F" w:rsidRDefault="00633B7F" w:rsidP="00633B7F">
      <w:pPr>
        <w:autoSpaceDE w:val="0"/>
        <w:autoSpaceDN w:val="0"/>
        <w:rPr>
          <w:i/>
          <w:iCs/>
        </w:rPr>
      </w:pPr>
      <w:r w:rsidRPr="00AC0106">
        <w:rPr>
          <w:i/>
          <w:iCs/>
        </w:rPr>
        <w:t>Actual</w:t>
      </w:r>
      <w:r>
        <w:t xml:space="preserve"> </w:t>
      </w:r>
      <w:r w:rsidRPr="0091060E">
        <w:rPr>
          <w:i/>
          <w:iCs/>
        </w:rPr>
        <w:t>behavior</w:t>
      </w:r>
      <w:r>
        <w:rPr>
          <w:i/>
          <w:iCs/>
        </w:rPr>
        <w:t xml:space="preserve">: as expected </w:t>
      </w:r>
    </w:p>
    <w:p w14:paraId="78952D63" w14:textId="77777777" w:rsidR="00633B7F" w:rsidRDefault="00633B7F" w:rsidP="00633B7F">
      <w:pPr>
        <w:autoSpaceDE w:val="0"/>
        <w:autoSpaceDN w:val="0"/>
      </w:pPr>
      <w:r w:rsidRPr="00A21308">
        <w:rPr>
          <w:highlight w:val="green"/>
        </w:rPr>
        <w:t>Tested OK</w:t>
      </w:r>
    </w:p>
    <w:p w14:paraId="0DFB2FEB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Customer dlg, check again “Charge Rent </w:t>
      </w:r>
      <w:proofErr w:type="gramStart"/>
      <w:r>
        <w:t>For</w:t>
      </w:r>
      <w:proofErr w:type="gramEnd"/>
      <w:r>
        <w:t xml:space="preserve"> Loss” and save</w:t>
      </w:r>
    </w:p>
    <w:p w14:paraId="786A1512" w14:textId="471723AB" w:rsidR="00633B7F" w:rsidRDefault="00525DAF" w:rsidP="00633B7F">
      <w:r>
        <w:rPr>
          <w:noProof/>
        </w:rPr>
        <w:lastRenderedPageBreak/>
        <w:drawing>
          <wp:inline distT="0" distB="0" distL="0" distR="0" wp14:anchorId="5DC02EA3" wp14:editId="253E438E">
            <wp:extent cx="5943600" cy="2392680"/>
            <wp:effectExtent l="0" t="0" r="0" b="7620"/>
            <wp:docPr id="8475849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584994" name="Picture 1" descr="A screenshot of a computer&#10;&#10;Description automatically generated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2A450" w14:textId="77777777" w:rsidR="00525DA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Settle the current route. </w:t>
      </w:r>
    </w:p>
    <w:p w14:paraId="0A0A9856" w14:textId="596B0180" w:rsidR="00AB71D4" w:rsidRDefault="006D3EE0" w:rsidP="00AB71D4">
      <w:r>
        <w:rPr>
          <w:noProof/>
        </w:rPr>
        <w:drawing>
          <wp:inline distT="0" distB="0" distL="0" distR="0" wp14:anchorId="792577B1" wp14:editId="48FEE5E3">
            <wp:extent cx="5943600" cy="501015"/>
            <wp:effectExtent l="0" t="0" r="0" b="0"/>
            <wp:docPr id="386393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393277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7576A" w14:textId="60B27580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Add a route control one week later (for </w:t>
      </w:r>
      <w:r w:rsidRPr="00D22BCB">
        <w:rPr>
          <w:b/>
          <w:bCs/>
        </w:rPr>
        <w:t>week 3</w:t>
      </w:r>
      <w:r>
        <w:t>). Generate put up docs and invoice</w:t>
      </w:r>
    </w:p>
    <w:p w14:paraId="4CA14B5C" w14:textId="775588AF" w:rsidR="00633B7F" w:rsidRDefault="006D3EE0" w:rsidP="00633B7F">
      <w:r>
        <w:rPr>
          <w:noProof/>
        </w:rPr>
        <w:drawing>
          <wp:inline distT="0" distB="0" distL="0" distR="0" wp14:anchorId="27698A7A" wp14:editId="3E480D40">
            <wp:extent cx="5943600" cy="735965"/>
            <wp:effectExtent l="0" t="0" r="0" b="6985"/>
            <wp:docPr id="16921568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156841" name="Picture 1" descr="A screenshot of a computer&#10;&#10;Description automatically generated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4D7B2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Check the invoice for </w:t>
      </w:r>
      <w:r w:rsidRPr="00D22BCB">
        <w:rPr>
          <w:b/>
          <w:bCs/>
        </w:rPr>
        <w:t>week 3</w:t>
      </w:r>
    </w:p>
    <w:p w14:paraId="1A63A840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7C3A57E4" w14:textId="77777777" w:rsidR="00633B7F" w:rsidRDefault="00633B7F" w:rsidP="00633B7F">
      <w:r>
        <w:t xml:space="preserve">This is the invoice for </w:t>
      </w:r>
      <w:r w:rsidRPr="008A4F05">
        <w:rPr>
          <w:b/>
          <w:bCs/>
        </w:rPr>
        <w:t xml:space="preserve">week </w:t>
      </w:r>
      <w:r>
        <w:rPr>
          <w:b/>
          <w:bCs/>
        </w:rPr>
        <w:t>3</w:t>
      </w:r>
      <w:r>
        <w:t>:</w:t>
      </w:r>
    </w:p>
    <w:p w14:paraId="654AD251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Loss Charge line will be on invoice, with extend = Y -&gt; it is charged. </w:t>
      </w:r>
    </w:p>
    <w:p w14:paraId="02735D73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Rent For Loss line - charged</w:t>
      </w:r>
    </w:p>
    <w:p w14:paraId="1ED4A719" w14:textId="77777777" w:rsidR="00633B7F" w:rsidRDefault="00633B7F" w:rsidP="00633B7F">
      <w:r>
        <w:t xml:space="preserve">The following invoice lines, subtype loss charge and rent for loss, will be on invoice </w:t>
      </w:r>
    </w:p>
    <w:p w14:paraId="5F1B24E7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 from inactivate PLPC</w:t>
      </w:r>
    </w:p>
    <w:p w14:paraId="2F6392F4" w14:textId="42428405" w:rsidR="00633B7F" w:rsidRDefault="00822946" w:rsidP="00633B7F">
      <w:r>
        <w:rPr>
          <w:noProof/>
        </w:rPr>
        <w:lastRenderedPageBreak/>
        <w:drawing>
          <wp:inline distT="0" distB="0" distL="0" distR="0" wp14:anchorId="0CCF9ED1" wp14:editId="74AA1B43">
            <wp:extent cx="5943600" cy="1774825"/>
            <wp:effectExtent l="0" t="0" r="0" b="0"/>
            <wp:docPr id="9215836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583650" name="Picture 1" descr="A screenshot of a computer&#10;&#10;Description automatically generated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56BC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Lines from inactivate WEARER</w:t>
      </w:r>
    </w:p>
    <w:p w14:paraId="735137B2" w14:textId="394CB474" w:rsidR="00633B7F" w:rsidRDefault="00FF2986" w:rsidP="00633B7F">
      <w:r>
        <w:rPr>
          <w:noProof/>
        </w:rPr>
        <w:drawing>
          <wp:inline distT="0" distB="0" distL="0" distR="0" wp14:anchorId="4EB3950A" wp14:editId="53D96264">
            <wp:extent cx="5943600" cy="1957705"/>
            <wp:effectExtent l="0" t="0" r="0" b="4445"/>
            <wp:docPr id="14313964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396437" name="Picture 1" descr="A screenshot of a computer&#10;&#10;Description automatically generated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299DC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Lines from inactivate WEARER INVENTORY</w:t>
      </w:r>
    </w:p>
    <w:p w14:paraId="63653981" w14:textId="5E0A6837" w:rsidR="00633B7F" w:rsidRDefault="00D55B2D" w:rsidP="00633B7F">
      <w:r>
        <w:rPr>
          <w:noProof/>
        </w:rPr>
        <w:drawing>
          <wp:inline distT="0" distB="0" distL="0" distR="0" wp14:anchorId="504CED88" wp14:editId="017D3831">
            <wp:extent cx="5943600" cy="1762125"/>
            <wp:effectExtent l="0" t="0" r="0" b="9525"/>
            <wp:docPr id="21366979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697984" name="Picture 1" descr="A screenshot of a computer&#10;&#10;Description automatically generated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E6A0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Cancel the invoice</w:t>
      </w:r>
    </w:p>
    <w:p w14:paraId="09AB5D06" w14:textId="13DB04FF" w:rsidR="00633B7F" w:rsidRDefault="000965C0" w:rsidP="00633B7F">
      <w:r>
        <w:rPr>
          <w:noProof/>
        </w:rPr>
        <w:lastRenderedPageBreak/>
        <w:drawing>
          <wp:inline distT="0" distB="0" distL="0" distR="0" wp14:anchorId="545B6D52" wp14:editId="7D340085">
            <wp:extent cx="5943600" cy="2152015"/>
            <wp:effectExtent l="0" t="0" r="0" b="635"/>
            <wp:docPr id="7926705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670578" name="Picture 1" descr="A screenshot of a computer&#10;&#10;Description automatically generated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C5AF1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Customer dlg, uncheck “Charge Rent </w:t>
      </w:r>
      <w:proofErr w:type="gramStart"/>
      <w:r>
        <w:t>For</w:t>
      </w:r>
      <w:proofErr w:type="gramEnd"/>
      <w:r>
        <w:t xml:space="preserve"> Loss” and save</w:t>
      </w:r>
    </w:p>
    <w:p w14:paraId="70D98605" w14:textId="32DE8B8F" w:rsidR="00633B7F" w:rsidRDefault="007F1BC8" w:rsidP="00633B7F">
      <w:r>
        <w:rPr>
          <w:noProof/>
        </w:rPr>
        <w:drawing>
          <wp:inline distT="0" distB="0" distL="0" distR="0" wp14:anchorId="1E9CC5E4" wp14:editId="36EC4912">
            <wp:extent cx="5943600" cy="2536825"/>
            <wp:effectExtent l="0" t="0" r="0" b="0"/>
            <wp:docPr id="7352653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265371" name="Picture 1" descr="A screenshot of a computer&#10;&#10;Description automatically generated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7700A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proofErr w:type="gramStart"/>
      <w:r>
        <w:t>Regenerate</w:t>
      </w:r>
      <w:proofErr w:type="gramEnd"/>
      <w:r>
        <w:t xml:space="preserve"> invoice</w:t>
      </w:r>
    </w:p>
    <w:p w14:paraId="26922426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Check the invoice lines in Maintain Invoices dlg</w:t>
      </w:r>
    </w:p>
    <w:p w14:paraId="4F818A97" w14:textId="77777777" w:rsidR="00633B7F" w:rsidRDefault="00633B7F" w:rsidP="00633B7F">
      <w:r>
        <w:t>If there is a loss line from Quit Wearer (wearer inactive) or Quit Wearer Inventory or End PLPC (inactive), there is also a “rent for loss line”, unless it is switched off from customer level.</w:t>
      </w:r>
    </w:p>
    <w:p w14:paraId="37AE92F4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 from inactivate </w:t>
      </w:r>
      <w:r w:rsidRPr="00AC0106">
        <w:rPr>
          <w:color w:val="FF0000"/>
        </w:rPr>
        <w:t xml:space="preserve">PLPC </w:t>
      </w:r>
    </w:p>
    <w:p w14:paraId="3F487B26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00B050"/>
        </w:rPr>
        <w:t>WEARER</w:t>
      </w:r>
    </w:p>
    <w:p w14:paraId="5AA938D8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 xml:space="preserve">Lines from inactivate </w:t>
      </w:r>
      <w:r w:rsidRPr="00AC0106">
        <w:rPr>
          <w:color w:val="C45911" w:themeColor="accent2" w:themeShade="BF"/>
        </w:rPr>
        <w:t>WEARER INVENTORY</w:t>
      </w:r>
    </w:p>
    <w:p w14:paraId="28F6A0B8" w14:textId="3ACE8D46" w:rsidR="00633B7F" w:rsidRDefault="00967D61" w:rsidP="00633B7F">
      <w:r>
        <w:rPr>
          <w:noProof/>
        </w:rPr>
        <w:lastRenderedPageBreak/>
        <w:drawing>
          <wp:inline distT="0" distB="0" distL="0" distR="0" wp14:anchorId="210E9D02" wp14:editId="00A3A11F">
            <wp:extent cx="5943600" cy="2421890"/>
            <wp:effectExtent l="0" t="0" r="0" b="0"/>
            <wp:docPr id="10455687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68750" name="Picture 1" descr="A screenshot of a computer&#10;&#10;Description automatically generated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07C0D" w14:textId="77777777" w:rsidR="00633B7F" w:rsidRDefault="00633B7F" w:rsidP="00633B7F">
      <w:pPr>
        <w:autoSpaceDE w:val="0"/>
        <w:autoSpaceDN w:val="0"/>
      </w:pPr>
      <w:r w:rsidRPr="0091060E">
        <w:rPr>
          <w:i/>
          <w:iCs/>
        </w:rPr>
        <w:t>Expected behavior</w:t>
      </w:r>
      <w:r>
        <w:t xml:space="preserve">: </w:t>
      </w:r>
      <w:r w:rsidRPr="0091060E">
        <w:rPr>
          <w:rFonts w:ascii="Arial" w:hAnsi="Arial" w:cs="Arial"/>
          <w:sz w:val="20"/>
          <w:highlight w:val="yellow"/>
        </w:rPr>
        <w:t>If for the Del To customer, the setting CustomerGarmentCharges.ChargeRentForLoss = N then do not charge rent for loss</w:t>
      </w:r>
      <w:r>
        <w:rPr>
          <w:rFonts w:ascii="Arial" w:hAnsi="Arial" w:cs="Arial"/>
          <w:sz w:val="20"/>
        </w:rPr>
        <w:t xml:space="preserve">. Because </w:t>
      </w:r>
      <w:r>
        <w:t xml:space="preserve">“charge rent for loss” is switched off from customer level, no invoice line will be on invoice with this subtype, for </w:t>
      </w:r>
      <w:r w:rsidRPr="004E54FA">
        <w:rPr>
          <w:b/>
          <w:bCs/>
        </w:rPr>
        <w:t>week 2</w:t>
      </w:r>
      <w:r>
        <w:t>.</w:t>
      </w:r>
    </w:p>
    <w:p w14:paraId="1423C3F6" w14:textId="77777777" w:rsidR="00633B7F" w:rsidRDefault="00633B7F" w:rsidP="00633B7F">
      <w:pPr>
        <w:autoSpaceDE w:val="0"/>
        <w:autoSpaceDN w:val="0"/>
        <w:rPr>
          <w:i/>
          <w:iCs/>
        </w:rPr>
      </w:pPr>
      <w:r w:rsidRPr="00AC0106">
        <w:rPr>
          <w:i/>
          <w:iCs/>
        </w:rPr>
        <w:t>Actual</w:t>
      </w:r>
      <w:r>
        <w:t xml:space="preserve"> </w:t>
      </w:r>
      <w:r w:rsidRPr="0091060E">
        <w:rPr>
          <w:i/>
          <w:iCs/>
        </w:rPr>
        <w:t>behavior</w:t>
      </w:r>
      <w:r>
        <w:rPr>
          <w:i/>
          <w:iCs/>
        </w:rPr>
        <w:t xml:space="preserve">: as expected </w:t>
      </w:r>
    </w:p>
    <w:p w14:paraId="3B21618D" w14:textId="77777777" w:rsidR="00633B7F" w:rsidRDefault="00633B7F" w:rsidP="00633B7F">
      <w:pPr>
        <w:autoSpaceDE w:val="0"/>
        <w:autoSpaceDN w:val="0"/>
      </w:pPr>
      <w:r w:rsidRPr="00A21308">
        <w:rPr>
          <w:highlight w:val="green"/>
        </w:rPr>
        <w:t>Tested OK</w:t>
      </w:r>
    </w:p>
    <w:p w14:paraId="0AA82602" w14:textId="77777777" w:rsidR="00633B7F" w:rsidRPr="00390E2D" w:rsidRDefault="00633B7F" w:rsidP="00633B7F"/>
    <w:p w14:paraId="6FC6CEA6" w14:textId="77777777" w:rsidR="00633B7F" w:rsidRPr="00504101" w:rsidRDefault="00633B7F" w:rsidP="00633B7F">
      <w:pPr>
        <w:pStyle w:val="Heading1"/>
        <w:numPr>
          <w:ilvl w:val="3"/>
          <w:numId w:val="4"/>
        </w:numPr>
        <w:ind w:left="720"/>
        <w:rPr>
          <w:bCs/>
        </w:rPr>
      </w:pPr>
      <w:bookmarkStart w:id="42" w:name="_Toc182329173"/>
      <w:r w:rsidRPr="00504101">
        <w:rPr>
          <w:bCs/>
        </w:rPr>
        <w:t xml:space="preserve">Test Read Only customer – </w:t>
      </w:r>
      <w:r w:rsidRPr="00C87103">
        <w:rPr>
          <w:bCs/>
          <w:highlight w:val="green"/>
        </w:rPr>
        <w:t>TEST OK</w:t>
      </w:r>
      <w:bookmarkEnd w:id="42"/>
    </w:p>
    <w:p w14:paraId="38F2B1CA" w14:textId="51B1652B" w:rsidR="00633B7F" w:rsidRPr="007C6627" w:rsidRDefault="00633B7F" w:rsidP="00633B7F">
      <w:pPr>
        <w:rPr>
          <w:color w:val="4472C4" w:themeColor="accent1"/>
        </w:rPr>
      </w:pPr>
      <w:r w:rsidRPr="007C6627">
        <w:rPr>
          <w:color w:val="4472C4" w:themeColor="accent1"/>
        </w:rPr>
        <w:t xml:space="preserve">Hash: </w:t>
      </w:r>
      <w:r w:rsidR="002A5E76" w:rsidRPr="00386048">
        <w:t>946b843</w:t>
      </w:r>
    </w:p>
    <w:p w14:paraId="519B530C" w14:textId="77777777" w:rsidR="00633B7F" w:rsidRDefault="00633B7F" w:rsidP="00633B7F">
      <w:pPr>
        <w:pStyle w:val="ListParagraph"/>
        <w:numPr>
          <w:ilvl w:val="3"/>
          <w:numId w:val="4"/>
        </w:numPr>
        <w:ind w:left="720"/>
      </w:pPr>
      <w:r>
        <w:t>Login in with a Read Only user that is part of a Read Only User Group</w:t>
      </w:r>
    </w:p>
    <w:p w14:paraId="4ECDC3D5" w14:textId="77777777" w:rsidR="00633B7F" w:rsidRDefault="00633B7F" w:rsidP="00633B7F">
      <w:r>
        <w:rPr>
          <w:noProof/>
        </w:rPr>
        <w:drawing>
          <wp:inline distT="0" distB="0" distL="0" distR="0" wp14:anchorId="1F14FCFE" wp14:editId="56418DC6">
            <wp:extent cx="5943600" cy="2028190"/>
            <wp:effectExtent l="0" t="0" r="0" b="0"/>
            <wp:docPr id="11500988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098838" name="Picture 1" descr="A screenshot of a computer&#10;&#10;Description automatically generated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E9F5D" w14:textId="77777777" w:rsidR="00633B7F" w:rsidRDefault="00633B7F" w:rsidP="00633B7F">
      <w:pPr>
        <w:pStyle w:val="ListParagraph"/>
        <w:numPr>
          <w:ilvl w:val="3"/>
          <w:numId w:val="4"/>
        </w:numPr>
        <w:ind w:left="720"/>
      </w:pPr>
      <w:r>
        <w:t xml:space="preserve">System </w:t>
      </w:r>
      <w:proofErr w:type="gramStart"/>
      <w:r>
        <w:t>setting</w:t>
      </w:r>
      <w:proofErr w:type="gramEnd"/>
      <w:r>
        <w:t xml:space="preserve"> </w:t>
      </w:r>
      <w:proofErr w:type="gramStart"/>
      <w:r>
        <w:t>can not</w:t>
      </w:r>
      <w:proofErr w:type="gramEnd"/>
      <w:r>
        <w:t xml:space="preserve"> be modified. Modify button is disabled</w:t>
      </w:r>
    </w:p>
    <w:p w14:paraId="65949C95" w14:textId="77777777" w:rsidR="00633B7F" w:rsidRDefault="00633B7F" w:rsidP="00633B7F">
      <w:r>
        <w:rPr>
          <w:noProof/>
        </w:rPr>
        <w:lastRenderedPageBreak/>
        <w:drawing>
          <wp:inline distT="0" distB="0" distL="0" distR="0" wp14:anchorId="6EEFCBF9" wp14:editId="0070F3F1">
            <wp:extent cx="5943600" cy="3846830"/>
            <wp:effectExtent l="0" t="0" r="0" b="1270"/>
            <wp:docPr id="4577051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05121" name="Picture 1" descr="A screenshot of a computer&#10;&#10;Description automatically generated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7EC41" w14:textId="29377525" w:rsidR="00633B7F" w:rsidRDefault="00633B7F" w:rsidP="00633B7F">
      <w:pPr>
        <w:pStyle w:val="ListParagraph"/>
        <w:numPr>
          <w:ilvl w:val="3"/>
          <w:numId w:val="4"/>
        </w:numPr>
        <w:ind w:left="720"/>
      </w:pPr>
      <w:r>
        <w:t>Load a customer</w:t>
      </w:r>
      <w:r w:rsidR="00FD3E1C">
        <w:t>. Modify button is disabled</w:t>
      </w:r>
    </w:p>
    <w:p w14:paraId="0F3F3137" w14:textId="7A830181" w:rsidR="00633B7F" w:rsidRDefault="00FD3E1C" w:rsidP="00633B7F">
      <w:r>
        <w:rPr>
          <w:noProof/>
        </w:rPr>
        <w:drawing>
          <wp:inline distT="0" distB="0" distL="0" distR="0" wp14:anchorId="0EDD9DB0" wp14:editId="0BE78FFD">
            <wp:extent cx="5943600" cy="2521585"/>
            <wp:effectExtent l="0" t="0" r="0" b="0"/>
            <wp:docPr id="17346602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60214" name="Picture 1" descr="A screenshot of a computer&#10;&#10;Description automatically generated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FB5EB" w14:textId="77777777" w:rsidR="00633B7F" w:rsidRDefault="00633B7F" w:rsidP="00633B7F">
      <w:r>
        <w:t>The new field is disabled.</w:t>
      </w:r>
    </w:p>
    <w:p w14:paraId="3B02AEEB" w14:textId="77777777" w:rsidR="00633B7F" w:rsidRDefault="00633B7F" w:rsidP="00633B7F">
      <w:pPr>
        <w:pStyle w:val="ListParagraph"/>
        <w:numPr>
          <w:ilvl w:val="3"/>
          <w:numId w:val="4"/>
        </w:numPr>
        <w:ind w:left="720"/>
      </w:pPr>
      <w:r>
        <w:t>Load a contract</w:t>
      </w:r>
    </w:p>
    <w:p w14:paraId="70FD5033" w14:textId="12066E26" w:rsidR="00633B7F" w:rsidRDefault="00C011D0" w:rsidP="00633B7F">
      <w:pPr>
        <w:rPr>
          <w:highlight w:val="green"/>
        </w:rPr>
      </w:pPr>
      <w:r>
        <w:rPr>
          <w:noProof/>
        </w:rPr>
        <w:lastRenderedPageBreak/>
        <w:drawing>
          <wp:inline distT="0" distB="0" distL="0" distR="0" wp14:anchorId="1BBC5F2E" wp14:editId="4A3A5CA7">
            <wp:extent cx="5943600" cy="4500245"/>
            <wp:effectExtent l="0" t="0" r="0" b="0"/>
            <wp:docPr id="10889479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47902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AA4C5" w14:textId="77777777" w:rsidR="00633B7F" w:rsidRPr="00B719AD" w:rsidRDefault="00633B7F" w:rsidP="00633B7F">
      <w:r w:rsidRPr="00AE1552">
        <w:t xml:space="preserve">Everything </w:t>
      </w:r>
      <w:r>
        <w:t>is disabled.</w:t>
      </w:r>
    </w:p>
    <w:p w14:paraId="6A8FF74D" w14:textId="77777777" w:rsidR="00633B7F" w:rsidRPr="00C476DB" w:rsidRDefault="00633B7F" w:rsidP="00633B7F">
      <w:r w:rsidRPr="007F0628">
        <w:rPr>
          <w:highlight w:val="green"/>
        </w:rPr>
        <w:t>Tested OK</w:t>
      </w:r>
    </w:p>
    <w:p w14:paraId="300F27BB" w14:textId="77777777" w:rsidR="00633B7F" w:rsidRPr="00504101" w:rsidRDefault="00633B7F" w:rsidP="00633B7F">
      <w:pPr>
        <w:pStyle w:val="Heading1"/>
        <w:rPr>
          <w:bCs/>
        </w:rPr>
      </w:pPr>
      <w:bookmarkStart w:id="43" w:name="_Toc182329174"/>
      <w:r w:rsidRPr="00504101">
        <w:rPr>
          <w:bCs/>
        </w:rPr>
        <w:t xml:space="preserve">5. Test when “Del to customer” is different than “Bill to customer” – </w:t>
      </w:r>
      <w:r w:rsidRPr="0063445B">
        <w:rPr>
          <w:bCs/>
          <w:highlight w:val="green"/>
        </w:rPr>
        <w:t>TEST OK</w:t>
      </w:r>
      <w:bookmarkEnd w:id="43"/>
    </w:p>
    <w:p w14:paraId="5073F3D8" w14:textId="37499C4B" w:rsidR="00633B7F" w:rsidRPr="003F358C" w:rsidRDefault="00633B7F" w:rsidP="00633B7F">
      <w:r w:rsidRPr="003F358C">
        <w:t xml:space="preserve">Hash: </w:t>
      </w:r>
      <w:r w:rsidR="00A34B77" w:rsidRPr="00A34B77">
        <w:t>946b843</w:t>
      </w:r>
    </w:p>
    <w:p w14:paraId="0B5E872E" w14:textId="77777777" w:rsidR="00633B7F" w:rsidRDefault="00633B7F" w:rsidP="00633B7F">
      <w:r>
        <w:t>Set ss:</w:t>
      </w:r>
    </w:p>
    <w:p w14:paraId="44749DCB" w14:textId="77777777" w:rsidR="00633B7F" w:rsidRDefault="00633B7F" w:rsidP="00633B7F">
      <w:pPr>
        <w:pStyle w:val="ListParagraph"/>
        <w:numPr>
          <w:ilvl w:val="0"/>
          <w:numId w:val="4"/>
        </w:numPr>
      </w:pPr>
      <w:bookmarkStart w:id="44" w:name="_Hlk180663702"/>
      <w:r w:rsidRPr="00876090">
        <w:t>CHARGERENTFORLOSS</w:t>
      </w:r>
      <w:r>
        <w:t xml:space="preserve"> = Y (DEFAULT)</w:t>
      </w:r>
    </w:p>
    <w:bookmarkEnd w:id="44"/>
    <w:p w14:paraId="48D6436C" w14:textId="77777777" w:rsidR="00633B7F" w:rsidRDefault="00633B7F" w:rsidP="00633B7F">
      <w:pPr>
        <w:pStyle w:val="ListParagraph"/>
        <w:numPr>
          <w:ilvl w:val="0"/>
          <w:numId w:val="4"/>
        </w:numPr>
      </w:pPr>
      <w:r w:rsidRPr="00876090">
        <w:t>RENTALCHARGEFORLOSTGRMT</w:t>
      </w:r>
      <w:r>
        <w:t xml:space="preserve"> = Y</w:t>
      </w:r>
    </w:p>
    <w:p w14:paraId="5EE5556F" w14:textId="77777777" w:rsidR="00633B7F" w:rsidRDefault="00633B7F" w:rsidP="00633B7F">
      <w:pPr>
        <w:pStyle w:val="ListParagraph"/>
        <w:numPr>
          <w:ilvl w:val="0"/>
          <w:numId w:val="4"/>
        </w:numPr>
      </w:pPr>
      <w:r w:rsidRPr="00876090">
        <w:t>SETTLEMENTACTIVE</w:t>
      </w:r>
      <w:r>
        <w:t xml:space="preserve"> = Y</w:t>
      </w:r>
    </w:p>
    <w:p w14:paraId="1F0B5CF1" w14:textId="7EA4A5F1" w:rsidR="00633B7F" w:rsidRDefault="009767C3" w:rsidP="00633B7F">
      <w:r>
        <w:rPr>
          <w:noProof/>
        </w:rPr>
        <w:drawing>
          <wp:inline distT="0" distB="0" distL="0" distR="0" wp14:anchorId="320BB1F9" wp14:editId="348164A5">
            <wp:extent cx="1892062" cy="1066710"/>
            <wp:effectExtent l="0" t="0" r="0" b="635"/>
            <wp:docPr id="58524769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47691" name="Picture 1" descr="A screenshot of a computer screen&#10;&#10;Description automatically generated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901374" cy="107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0D69">
        <w:t xml:space="preserve"> </w:t>
      </w:r>
      <w:r w:rsidR="00760D69">
        <w:rPr>
          <w:noProof/>
        </w:rPr>
        <w:drawing>
          <wp:inline distT="0" distB="0" distL="0" distR="0" wp14:anchorId="11F3FFE1" wp14:editId="107583CF">
            <wp:extent cx="1900359" cy="1071388"/>
            <wp:effectExtent l="0" t="0" r="5080" b="0"/>
            <wp:docPr id="930916469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916469" name="Picture 1" descr="A screenshot of a computer screen&#10;&#10;Description automatically generated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923407" cy="1084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0CA">
        <w:t xml:space="preserve"> </w:t>
      </w:r>
      <w:r w:rsidR="008000CA">
        <w:rPr>
          <w:noProof/>
        </w:rPr>
        <w:drawing>
          <wp:inline distT="0" distB="0" distL="0" distR="0" wp14:anchorId="0D7F1BA5" wp14:editId="41034800">
            <wp:extent cx="1921762" cy="1083455"/>
            <wp:effectExtent l="0" t="0" r="2540" b="2540"/>
            <wp:docPr id="190341196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11964" name="Picture 1" descr="A screenshot of a computer screen&#10;&#10;Description automatically generated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944274" cy="109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94652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lastRenderedPageBreak/>
        <w:t>Open a customer that has the following options checked:</w:t>
      </w:r>
    </w:p>
    <w:p w14:paraId="230B772E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Loss charge</w:t>
      </w:r>
    </w:p>
    <w:p w14:paraId="09E7ECD1" w14:textId="77777777" w:rsidR="00633B7F" w:rsidRDefault="00633B7F" w:rsidP="00633B7F">
      <w:pPr>
        <w:pStyle w:val="ListParagraph"/>
        <w:numPr>
          <w:ilvl w:val="0"/>
          <w:numId w:val="37"/>
        </w:numPr>
      </w:pPr>
      <w:r>
        <w:t>Charge rent for loss</w:t>
      </w:r>
    </w:p>
    <w:p w14:paraId="2174BDE2" w14:textId="0065E9CA" w:rsidR="00633B7F" w:rsidRDefault="00497A28" w:rsidP="00633B7F">
      <w:r>
        <w:rPr>
          <w:noProof/>
        </w:rPr>
        <w:drawing>
          <wp:inline distT="0" distB="0" distL="0" distR="0" wp14:anchorId="60C6A6D9" wp14:editId="130C7F07">
            <wp:extent cx="5943600" cy="1645920"/>
            <wp:effectExtent l="0" t="0" r="0" b="0"/>
            <wp:docPr id="12879088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908867" name="Picture 1" descr="A screenshot of a computer&#10;&#10;Description automatically generated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5442C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>Chage “Bill to customer” and save</w:t>
      </w:r>
    </w:p>
    <w:p w14:paraId="5D3500E2" w14:textId="4961AE6A" w:rsidR="00633B7F" w:rsidRDefault="00CF01EB" w:rsidP="00633B7F">
      <w:r>
        <w:rPr>
          <w:noProof/>
        </w:rPr>
        <w:drawing>
          <wp:inline distT="0" distB="0" distL="0" distR="0" wp14:anchorId="436D0031" wp14:editId="33F3B87D">
            <wp:extent cx="5943600" cy="1645920"/>
            <wp:effectExtent l="0" t="0" r="0" b="0"/>
            <wp:docPr id="5598308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30856" name="Picture 1" descr="A screenshot of a computer&#10;&#10;Description automatically generated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C115" w14:textId="77777777" w:rsidR="00633B7F" w:rsidRDefault="00633B7F" w:rsidP="00633B7F">
      <w:r>
        <w:t>Bill to customer” does not have the option checked, so the “Rent for loss” line will come from Del to customer.</w:t>
      </w:r>
    </w:p>
    <w:p w14:paraId="3B4F1A72" w14:textId="51833E09" w:rsidR="00633B7F" w:rsidRDefault="005F0772" w:rsidP="00633B7F">
      <w:r>
        <w:rPr>
          <w:noProof/>
        </w:rPr>
        <w:drawing>
          <wp:inline distT="0" distB="0" distL="0" distR="0" wp14:anchorId="32EFC6F9" wp14:editId="7C3DE126">
            <wp:extent cx="5943600" cy="1645920"/>
            <wp:effectExtent l="0" t="0" r="0" b="0"/>
            <wp:docPr id="13246803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80349" name="Picture 1" descr="A screenshot of a computer&#10;&#10;Description automatically generated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65CC1" w14:textId="7CAF26CA" w:rsidR="00633B7F" w:rsidRPr="002A7224" w:rsidRDefault="00633B7F" w:rsidP="00633B7F">
      <w:pPr>
        <w:pStyle w:val="ListParagraph"/>
        <w:numPr>
          <w:ilvl w:val="6"/>
          <w:numId w:val="4"/>
        </w:numPr>
        <w:ind w:left="720"/>
      </w:pPr>
      <w:r w:rsidRPr="002A7224">
        <w:t xml:space="preserve">End date a </w:t>
      </w:r>
      <w:r w:rsidR="00CE0639">
        <w:t>wearer inventory</w:t>
      </w:r>
    </w:p>
    <w:p w14:paraId="0AD21479" w14:textId="39059659" w:rsidR="00633B7F" w:rsidRDefault="005F0772" w:rsidP="00633B7F">
      <w:r>
        <w:rPr>
          <w:noProof/>
        </w:rPr>
        <w:lastRenderedPageBreak/>
        <w:drawing>
          <wp:inline distT="0" distB="0" distL="0" distR="0" wp14:anchorId="2665942C" wp14:editId="11745552">
            <wp:extent cx="5943600" cy="3513455"/>
            <wp:effectExtent l="0" t="0" r="0" b="0"/>
            <wp:docPr id="17090921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092150" name="Picture 1" descr="A screenshot of a computer&#10;&#10;Description automatically generated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81DB4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Route Status Control dlg, generate put up docs and invoice. </w:t>
      </w:r>
    </w:p>
    <w:p w14:paraId="2CD60BCC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In Maintain Invoices dlg, verify if Rent </w:t>
      </w:r>
      <w:proofErr w:type="gramStart"/>
      <w:r>
        <w:t>For</w:t>
      </w:r>
      <w:proofErr w:type="gramEnd"/>
      <w:r>
        <w:t xml:space="preserve"> Loss Invoice line is </w:t>
      </w:r>
      <w:proofErr w:type="gramStart"/>
      <w:r>
        <w:t>created</w:t>
      </w:r>
      <w:proofErr w:type="gramEnd"/>
      <w:r>
        <w:t xml:space="preserve"> and it is coming from “Del to” customer</w:t>
      </w:r>
    </w:p>
    <w:p w14:paraId="2A8F4E54" w14:textId="4E6639C3" w:rsidR="00633B7F" w:rsidRDefault="001973DB" w:rsidP="00633B7F">
      <w:r>
        <w:rPr>
          <w:noProof/>
        </w:rPr>
        <w:drawing>
          <wp:inline distT="0" distB="0" distL="0" distR="0" wp14:anchorId="42C2D40B" wp14:editId="00E6272E">
            <wp:extent cx="5943600" cy="2010410"/>
            <wp:effectExtent l="0" t="0" r="0" b="8890"/>
            <wp:docPr id="21351222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22233" name="Picture 1" descr="A screenshot of a computer&#10;&#10;Description automatically generated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CAF5A" w14:textId="77777777" w:rsidR="00633B7F" w:rsidRDefault="00633B7F" w:rsidP="00633B7F">
      <w:r>
        <w:t xml:space="preserve">Actual behavior: when checkbox </w:t>
      </w:r>
      <w:r>
        <w:rPr>
          <w:b/>
        </w:rPr>
        <w:t xml:space="preserve">Charge Rent </w:t>
      </w:r>
      <w:proofErr w:type="gramStart"/>
      <w:r>
        <w:rPr>
          <w:b/>
        </w:rPr>
        <w:t>For</w:t>
      </w:r>
      <w:proofErr w:type="gramEnd"/>
      <w:r>
        <w:rPr>
          <w:b/>
        </w:rPr>
        <w:t xml:space="preserve"> Loss </w:t>
      </w:r>
      <w:r>
        <w:rPr>
          <w:bCs/>
        </w:rPr>
        <w:t>is checked at customer level</w:t>
      </w:r>
      <w:r>
        <w:t xml:space="preserve">, a Rent </w:t>
      </w:r>
      <w:proofErr w:type="gramStart"/>
      <w:r>
        <w:t>For</w:t>
      </w:r>
      <w:proofErr w:type="gramEnd"/>
      <w:r>
        <w:t xml:space="preserve"> Loss Invoice line will be created and it is coming from “Del To” customer, not from “bill to customer.</w:t>
      </w:r>
    </w:p>
    <w:p w14:paraId="1F9FEA70" w14:textId="77777777" w:rsidR="00633B7F" w:rsidRDefault="00633B7F" w:rsidP="00633B7F">
      <w:r>
        <w:t xml:space="preserve">Expected behavior: as expected </w:t>
      </w:r>
    </w:p>
    <w:p w14:paraId="54F17CE3" w14:textId="77777777" w:rsidR="00633B7F" w:rsidRDefault="00633B7F" w:rsidP="00633B7F">
      <w:r w:rsidRPr="003317D7">
        <w:rPr>
          <w:highlight w:val="green"/>
        </w:rPr>
        <w:t>Tested ok</w:t>
      </w:r>
    </w:p>
    <w:p w14:paraId="4F510521" w14:textId="77777777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Uncheck option on </w:t>
      </w:r>
      <w:proofErr w:type="gramStart"/>
      <w:r>
        <w:t>del</w:t>
      </w:r>
      <w:proofErr w:type="gramEnd"/>
      <w:r>
        <w:t xml:space="preserve"> to customer </w:t>
      </w:r>
    </w:p>
    <w:p w14:paraId="723E95B5" w14:textId="242109EA" w:rsidR="00633B7F" w:rsidRDefault="00622543" w:rsidP="00633B7F">
      <w:r>
        <w:rPr>
          <w:noProof/>
        </w:rPr>
        <w:lastRenderedPageBreak/>
        <w:drawing>
          <wp:inline distT="0" distB="0" distL="0" distR="0" wp14:anchorId="22861879" wp14:editId="545BA713">
            <wp:extent cx="5943600" cy="2183130"/>
            <wp:effectExtent l="0" t="0" r="0" b="7620"/>
            <wp:docPr id="8052829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82988" name="Picture 1" descr="A screenshot of a computer&#10;&#10;Description automatically generated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E7C9" w14:textId="23D57AB4" w:rsidR="00633B7F" w:rsidRDefault="00633B7F" w:rsidP="00633B7F">
      <w:pPr>
        <w:pStyle w:val="ListParagraph"/>
        <w:numPr>
          <w:ilvl w:val="6"/>
          <w:numId w:val="4"/>
        </w:numPr>
        <w:ind w:left="720"/>
      </w:pPr>
      <w:r>
        <w:t xml:space="preserve">Cancel and regenerate </w:t>
      </w:r>
      <w:proofErr w:type="gramStart"/>
      <w:r>
        <w:t>invoice</w:t>
      </w:r>
      <w:proofErr w:type="gramEnd"/>
      <w:r>
        <w:t>. Rent For Loss Invoice line will not appear on invoice</w:t>
      </w:r>
    </w:p>
    <w:p w14:paraId="75590859" w14:textId="494647BC" w:rsidR="00633B7F" w:rsidRDefault="00BF36E9" w:rsidP="00633B7F">
      <w:r>
        <w:rPr>
          <w:noProof/>
        </w:rPr>
        <w:drawing>
          <wp:inline distT="0" distB="0" distL="0" distR="0" wp14:anchorId="283ACDEA" wp14:editId="741CD2E1">
            <wp:extent cx="5943600" cy="1830705"/>
            <wp:effectExtent l="0" t="0" r="0" b="0"/>
            <wp:docPr id="6729741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974149" name="Picture 1" descr="A screenshot of a computer&#10;&#10;Description automatically generated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21C2" w14:textId="77777777" w:rsidR="00633B7F" w:rsidRDefault="00633B7F" w:rsidP="00633B7F">
      <w:r>
        <w:t xml:space="preserve">Actual behavior: when checkbox </w:t>
      </w:r>
      <w:r>
        <w:rPr>
          <w:b/>
        </w:rPr>
        <w:t xml:space="preserve">Charge Rent </w:t>
      </w:r>
      <w:proofErr w:type="gramStart"/>
      <w:r>
        <w:rPr>
          <w:b/>
        </w:rPr>
        <w:t>For</w:t>
      </w:r>
      <w:proofErr w:type="gramEnd"/>
      <w:r>
        <w:rPr>
          <w:b/>
        </w:rPr>
        <w:t xml:space="preserve"> Loss </w:t>
      </w:r>
      <w:r>
        <w:rPr>
          <w:bCs/>
        </w:rPr>
        <w:t>is not checked,</w:t>
      </w:r>
      <w:r>
        <w:t xml:space="preserve"> at customer level, no “Rent </w:t>
      </w:r>
      <w:proofErr w:type="gramStart"/>
      <w:r>
        <w:t>For</w:t>
      </w:r>
      <w:proofErr w:type="gramEnd"/>
      <w:r>
        <w:t xml:space="preserve"> Loss” invoice line will be created that will come from “Del To” customer, not from “bill to customer.</w:t>
      </w:r>
    </w:p>
    <w:p w14:paraId="2DF6112E" w14:textId="77777777" w:rsidR="00633B7F" w:rsidRDefault="00633B7F" w:rsidP="00633B7F">
      <w:r>
        <w:t xml:space="preserve">Expected behavior: as expected </w:t>
      </w:r>
    </w:p>
    <w:p w14:paraId="4BEF782D" w14:textId="77777777" w:rsidR="00633B7F" w:rsidRDefault="00633B7F" w:rsidP="00633B7F">
      <w:r w:rsidRPr="00087141">
        <w:rPr>
          <w:highlight w:val="green"/>
        </w:rPr>
        <w:t>Tested ok</w:t>
      </w:r>
    </w:p>
    <w:p w14:paraId="2F930381" w14:textId="413DB83F" w:rsidR="004D01CB" w:rsidRDefault="004D01CB" w:rsidP="00633B7F"/>
    <w:p w14:paraId="3CE227F2" w14:textId="77777777" w:rsidR="00633B7F" w:rsidRDefault="00633B7F" w:rsidP="00633B7F"/>
    <w:p w14:paraId="4B234156" w14:textId="77777777" w:rsidR="00633B7F" w:rsidRDefault="00633B7F" w:rsidP="00633B7F">
      <w:pPr>
        <w:pStyle w:val="Heading1"/>
      </w:pPr>
      <w:bookmarkStart w:id="45" w:name="_Toc182329175"/>
      <w:r>
        <w:t xml:space="preserve">6. Test when CustomerGarmentCharges does not exist – </w:t>
      </w:r>
      <w:r w:rsidRPr="00631519">
        <w:rPr>
          <w:highlight w:val="green"/>
        </w:rPr>
        <w:t>TEST OK</w:t>
      </w:r>
      <w:bookmarkEnd w:id="45"/>
    </w:p>
    <w:p w14:paraId="228E5297" w14:textId="4B2A6629" w:rsidR="00633B7F" w:rsidRPr="00416E42" w:rsidRDefault="00633B7F" w:rsidP="00633B7F">
      <w:r w:rsidRPr="003F358C">
        <w:t xml:space="preserve">Hash: </w:t>
      </w:r>
      <w:r w:rsidR="00443660" w:rsidRPr="00A34B77">
        <w:t>946b843</w:t>
      </w:r>
    </w:p>
    <w:p w14:paraId="4903363C" w14:textId="77777777" w:rsidR="00633B7F" w:rsidRDefault="00633B7F" w:rsidP="00633B7F">
      <w:pPr>
        <w:pStyle w:val="ListParagraph"/>
        <w:numPr>
          <w:ilvl w:val="0"/>
          <w:numId w:val="41"/>
        </w:numPr>
        <w:ind w:left="720"/>
      </w:pPr>
      <w:r>
        <w:t xml:space="preserve">Verify </w:t>
      </w:r>
      <w:proofErr w:type="gramStart"/>
      <w:r>
        <w:t>in</w:t>
      </w:r>
      <w:proofErr w:type="gramEnd"/>
      <w:r>
        <w:t xml:space="preserve"> db tables. There is no record for the customer for this test.</w:t>
      </w:r>
    </w:p>
    <w:p w14:paraId="0E44ED08" w14:textId="79DA5697" w:rsidR="0077779A" w:rsidRDefault="0077779A" w:rsidP="00633B7F">
      <w:r>
        <w:rPr>
          <w:noProof/>
        </w:rPr>
        <w:drawing>
          <wp:inline distT="0" distB="0" distL="0" distR="0" wp14:anchorId="4838D072" wp14:editId="264FE1F5">
            <wp:extent cx="5943600" cy="883920"/>
            <wp:effectExtent l="0" t="0" r="0" b="0"/>
            <wp:docPr id="6710318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31806" name="Picture 1" descr="A screenshot of a computer&#10;&#10;Description automatically generated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DDBC9" w14:textId="54A6741B" w:rsidR="003E78C2" w:rsidRDefault="003E78C2" w:rsidP="00633B7F">
      <w:r>
        <w:rPr>
          <w:noProof/>
        </w:rPr>
        <w:lastRenderedPageBreak/>
        <w:drawing>
          <wp:inline distT="0" distB="0" distL="0" distR="0" wp14:anchorId="10C10B00" wp14:editId="672F3DB5">
            <wp:extent cx="5943600" cy="720090"/>
            <wp:effectExtent l="0" t="0" r="0" b="3810"/>
            <wp:docPr id="521791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91169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511BC" w14:textId="77777777" w:rsidR="00633B7F" w:rsidRDefault="00633B7F" w:rsidP="00633B7F">
      <w:pPr>
        <w:pStyle w:val="ListParagraph"/>
        <w:numPr>
          <w:ilvl w:val="0"/>
          <w:numId w:val="41"/>
        </w:numPr>
        <w:ind w:left="720"/>
      </w:pPr>
      <w:r>
        <w:t>Uncheck the checkbox</w:t>
      </w:r>
    </w:p>
    <w:p w14:paraId="24A7BEA4" w14:textId="77777777" w:rsidR="004C3316" w:rsidRDefault="0032186C" w:rsidP="00633B7F">
      <w:r>
        <w:rPr>
          <w:noProof/>
        </w:rPr>
        <w:drawing>
          <wp:inline distT="0" distB="0" distL="0" distR="0" wp14:anchorId="76A49663" wp14:editId="23484B8D">
            <wp:extent cx="5943600" cy="2313305"/>
            <wp:effectExtent l="0" t="0" r="0" b="0"/>
            <wp:docPr id="11278837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83751" name="Picture 1" descr="A screenshot of a computer&#10;&#10;Description automatically generated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ED3B7" w14:textId="6E2BE2C6" w:rsidR="004C3316" w:rsidRDefault="004C3316" w:rsidP="00633B7F">
      <w:r>
        <w:t>The checkbox is unchecked:</w:t>
      </w:r>
    </w:p>
    <w:p w14:paraId="2CA0A3CE" w14:textId="67142D68" w:rsidR="00633B7F" w:rsidRDefault="0032186C" w:rsidP="00633B7F">
      <w:r>
        <w:rPr>
          <w:noProof/>
        </w:rPr>
        <w:drawing>
          <wp:inline distT="0" distB="0" distL="0" distR="0" wp14:anchorId="7B07308A" wp14:editId="18A3C681">
            <wp:extent cx="5943600" cy="2313305"/>
            <wp:effectExtent l="0" t="0" r="0" b="0"/>
            <wp:docPr id="2751518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51877" name="Picture 1" descr="A screenshot of a computer&#10;&#10;Description automatically generated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D4DA" w14:textId="77777777" w:rsidR="00633B7F" w:rsidRDefault="00633B7F" w:rsidP="00633B7F">
      <w:pPr>
        <w:pStyle w:val="ListParagraph"/>
        <w:numPr>
          <w:ilvl w:val="0"/>
          <w:numId w:val="41"/>
        </w:numPr>
        <w:ind w:left="720"/>
      </w:pPr>
      <w:r>
        <w:t xml:space="preserve">Check the db </w:t>
      </w:r>
      <w:proofErr w:type="gramStart"/>
      <w:r>
        <w:t>table</w:t>
      </w:r>
      <w:proofErr w:type="gramEnd"/>
      <w:r>
        <w:t xml:space="preserve"> if the new record is created</w:t>
      </w:r>
    </w:p>
    <w:p w14:paraId="1D965FDA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select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g.chargerentforloss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, g.*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,  C.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* </w:t>
      </w:r>
    </w:p>
    <w:p w14:paraId="2CE7E964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from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 c</w:t>
      </w:r>
    </w:p>
    <w:p w14:paraId="57F167D6" w14:textId="77777777" w:rsidR="00633B7F" w:rsidRDefault="00633B7F" w:rsidP="00633B7F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20"/>
          <w:szCs w:val="20"/>
          <w:highlight w:val="white"/>
        </w:rPr>
      </w:pP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left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outer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join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customergarmentcharges g </w:t>
      </w:r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on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_id=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g.customer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_id</w:t>
      </w:r>
    </w:p>
    <w:p w14:paraId="632953A8" w14:textId="3B111E61" w:rsidR="00633B7F" w:rsidRDefault="00633B7F" w:rsidP="00633B7F">
      <w:r>
        <w:rPr>
          <w:rFonts w:ascii="Courier New" w:hAnsi="Courier New" w:cs="Courier New"/>
          <w:color w:val="008080"/>
          <w:sz w:val="20"/>
          <w:szCs w:val="20"/>
          <w:highlight w:val="white"/>
        </w:rPr>
        <w:t>where</w:t>
      </w:r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</w:t>
      </w:r>
      <w:proofErr w:type="gramStart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>c.customernumber</w:t>
      </w:r>
      <w:proofErr w:type="gramEnd"/>
      <w:r>
        <w:rPr>
          <w:rFonts w:ascii="Courier New" w:hAnsi="Courier New" w:cs="Courier New"/>
          <w:color w:val="000080"/>
          <w:sz w:val="20"/>
          <w:szCs w:val="20"/>
          <w:highlight w:val="white"/>
        </w:rPr>
        <w:t xml:space="preserve"> = </w:t>
      </w:r>
      <w:r w:rsidR="009761A6" w:rsidRPr="009761A6">
        <w:rPr>
          <w:rFonts w:ascii="Courier New" w:hAnsi="Courier New" w:cs="Courier New"/>
          <w:color w:val="0000FF"/>
          <w:sz w:val="20"/>
          <w:szCs w:val="20"/>
          <w:highlight w:val="white"/>
        </w:rPr>
        <w:t>4771553</w:t>
      </w:r>
    </w:p>
    <w:p w14:paraId="437B48D8" w14:textId="499367AE" w:rsidR="00633B7F" w:rsidRDefault="00A756E2" w:rsidP="00633B7F">
      <w:r>
        <w:rPr>
          <w:noProof/>
        </w:rPr>
        <w:lastRenderedPageBreak/>
        <w:drawing>
          <wp:inline distT="0" distB="0" distL="0" distR="0" wp14:anchorId="36FD5B7F" wp14:editId="6170BE80">
            <wp:extent cx="5943600" cy="2015490"/>
            <wp:effectExtent l="0" t="0" r="0" b="3810"/>
            <wp:docPr id="18009482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48270" name="Picture 1" descr="A screenshot of a computer&#10;&#10;Description automatically generated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4BE00" w14:textId="08C3A828" w:rsidR="009761A6" w:rsidRDefault="009761A6" w:rsidP="00633B7F">
      <w:r>
        <w:rPr>
          <w:noProof/>
        </w:rPr>
        <w:drawing>
          <wp:inline distT="0" distB="0" distL="0" distR="0" wp14:anchorId="5516B729" wp14:editId="622EEC3C">
            <wp:extent cx="5943600" cy="841375"/>
            <wp:effectExtent l="0" t="0" r="0" b="0"/>
            <wp:docPr id="3933145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314553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6720" w14:textId="77777777" w:rsidR="00633B7F" w:rsidRDefault="00633B7F" w:rsidP="00633B7F">
      <w:r>
        <w:t>After the modification is saved on customer level, a new record is created in the db table.</w:t>
      </w:r>
    </w:p>
    <w:p w14:paraId="69CF1C9A" w14:textId="77777777" w:rsidR="00633B7F" w:rsidRDefault="00633B7F" w:rsidP="00633B7F">
      <w:r w:rsidRPr="002E22AA">
        <w:rPr>
          <w:highlight w:val="green"/>
        </w:rPr>
        <w:t>Test OK</w:t>
      </w:r>
    </w:p>
    <w:p w14:paraId="4BB758FF" w14:textId="77777777" w:rsidR="00633B7F" w:rsidRDefault="00633B7F" w:rsidP="00633B7F"/>
    <w:p w14:paraId="58F3C47D" w14:textId="77777777" w:rsidR="003F570C" w:rsidRDefault="003F570C" w:rsidP="003F570C"/>
    <w:sectPr w:rsidR="003F57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703E7"/>
    <w:multiLevelType w:val="multilevel"/>
    <w:tmpl w:val="23469F70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05C455A7"/>
    <w:multiLevelType w:val="hybridMultilevel"/>
    <w:tmpl w:val="78EA3886"/>
    <w:lvl w:ilvl="0" w:tplc="0409000F">
      <w:start w:val="1"/>
      <w:numFmt w:val="decimal"/>
      <w:lvlText w:val="%1."/>
      <w:lvlJc w:val="left"/>
      <w:pPr>
        <w:ind w:left="3240" w:hanging="360"/>
      </w:p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" w15:restartNumberingAfterBreak="0">
    <w:nsid w:val="067021CD"/>
    <w:multiLevelType w:val="multilevel"/>
    <w:tmpl w:val="D1DC78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953D2E"/>
    <w:multiLevelType w:val="multilevel"/>
    <w:tmpl w:val="C9D46B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0D0F3986"/>
    <w:multiLevelType w:val="hybridMultilevel"/>
    <w:tmpl w:val="27E2844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B176C9"/>
    <w:multiLevelType w:val="multilevel"/>
    <w:tmpl w:val="3A2C2C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3"/>
      <w:numFmt w:val="decimal"/>
      <w:isLgl/>
      <w:lvlText w:val="%1.%2."/>
      <w:lvlJc w:val="left"/>
      <w:pPr>
        <w:ind w:left="2280" w:hanging="66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6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240" w:hanging="1800"/>
      </w:pPr>
      <w:rPr>
        <w:rFonts w:hint="default"/>
      </w:rPr>
    </w:lvl>
  </w:abstractNum>
  <w:abstractNum w:abstractNumId="6" w15:restartNumberingAfterBreak="0">
    <w:nsid w:val="159F1FEF"/>
    <w:multiLevelType w:val="hybridMultilevel"/>
    <w:tmpl w:val="419EA8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461F13"/>
    <w:multiLevelType w:val="hybridMultilevel"/>
    <w:tmpl w:val="A41655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BE3180"/>
    <w:multiLevelType w:val="multilevel"/>
    <w:tmpl w:val="E0DE2F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173C0CD0"/>
    <w:multiLevelType w:val="multilevel"/>
    <w:tmpl w:val="11A2EE46"/>
    <w:lvl w:ilvl="0">
      <w:start w:val="1"/>
      <w:numFmt w:val="decimal"/>
      <w:lvlText w:val="%1."/>
      <w:lvlJc w:val="left"/>
      <w:pPr>
        <w:ind w:left="3240" w:hanging="360"/>
      </w:pPr>
    </w:lvl>
    <w:lvl w:ilvl="1">
      <w:start w:val="13"/>
      <w:numFmt w:val="decimal"/>
      <w:isLgl/>
      <w:lvlText w:val="%1.%2."/>
      <w:lvlJc w:val="left"/>
      <w:pPr>
        <w:ind w:left="3492" w:hanging="61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1B0F5249"/>
    <w:multiLevelType w:val="multilevel"/>
    <w:tmpl w:val="EBE8BC40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1380" w:hanging="66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1" w15:restartNumberingAfterBreak="0">
    <w:nsid w:val="1E3B0014"/>
    <w:multiLevelType w:val="hybridMultilevel"/>
    <w:tmpl w:val="F5CE5F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E03DA2"/>
    <w:multiLevelType w:val="hybridMultilevel"/>
    <w:tmpl w:val="9D7895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9954B0"/>
    <w:multiLevelType w:val="multilevel"/>
    <w:tmpl w:val="602041FC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1650" w:hanging="66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7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9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37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720" w:hanging="1800"/>
      </w:pPr>
      <w:rPr>
        <w:rFonts w:hint="default"/>
      </w:rPr>
    </w:lvl>
  </w:abstractNum>
  <w:abstractNum w:abstractNumId="14" w15:restartNumberingAfterBreak="0">
    <w:nsid w:val="29B70A9F"/>
    <w:multiLevelType w:val="hybridMultilevel"/>
    <w:tmpl w:val="71E26B44"/>
    <w:lvl w:ilvl="0" w:tplc="0409000F">
      <w:start w:val="1"/>
      <w:numFmt w:val="decimal"/>
      <w:lvlText w:val="%1."/>
      <w:lvlJc w:val="left"/>
      <w:pPr>
        <w:ind w:left="5040" w:hanging="360"/>
      </w:pPr>
    </w:lvl>
    <w:lvl w:ilvl="1" w:tplc="04090019" w:tentative="1">
      <w:start w:val="1"/>
      <w:numFmt w:val="lowerLetter"/>
      <w:lvlText w:val="%2."/>
      <w:lvlJc w:val="left"/>
      <w:pPr>
        <w:ind w:left="5760" w:hanging="360"/>
      </w:pPr>
    </w:lvl>
    <w:lvl w:ilvl="2" w:tplc="0409001B" w:tentative="1">
      <w:start w:val="1"/>
      <w:numFmt w:val="lowerRoman"/>
      <w:lvlText w:val="%3."/>
      <w:lvlJc w:val="right"/>
      <w:pPr>
        <w:ind w:left="6480" w:hanging="180"/>
      </w:pPr>
    </w:lvl>
    <w:lvl w:ilvl="3" w:tplc="0409000F" w:tentative="1">
      <w:start w:val="1"/>
      <w:numFmt w:val="decimal"/>
      <w:lvlText w:val="%4."/>
      <w:lvlJc w:val="left"/>
      <w:pPr>
        <w:ind w:left="7200" w:hanging="360"/>
      </w:pPr>
    </w:lvl>
    <w:lvl w:ilvl="4" w:tplc="04090019" w:tentative="1">
      <w:start w:val="1"/>
      <w:numFmt w:val="lowerLetter"/>
      <w:lvlText w:val="%5."/>
      <w:lvlJc w:val="left"/>
      <w:pPr>
        <w:ind w:left="7920" w:hanging="360"/>
      </w:pPr>
    </w:lvl>
    <w:lvl w:ilvl="5" w:tplc="0409001B" w:tentative="1">
      <w:start w:val="1"/>
      <w:numFmt w:val="lowerRoman"/>
      <w:lvlText w:val="%6."/>
      <w:lvlJc w:val="right"/>
      <w:pPr>
        <w:ind w:left="8640" w:hanging="180"/>
      </w:pPr>
    </w:lvl>
    <w:lvl w:ilvl="6" w:tplc="0409000F" w:tentative="1">
      <w:start w:val="1"/>
      <w:numFmt w:val="decimal"/>
      <w:lvlText w:val="%7."/>
      <w:lvlJc w:val="left"/>
      <w:pPr>
        <w:ind w:left="9360" w:hanging="360"/>
      </w:pPr>
    </w:lvl>
    <w:lvl w:ilvl="7" w:tplc="04090019" w:tentative="1">
      <w:start w:val="1"/>
      <w:numFmt w:val="lowerLetter"/>
      <w:lvlText w:val="%8."/>
      <w:lvlJc w:val="left"/>
      <w:pPr>
        <w:ind w:left="10080" w:hanging="360"/>
      </w:pPr>
    </w:lvl>
    <w:lvl w:ilvl="8" w:tplc="0409001B" w:tentative="1">
      <w:start w:val="1"/>
      <w:numFmt w:val="lowerRoman"/>
      <w:lvlText w:val="%9."/>
      <w:lvlJc w:val="right"/>
      <w:pPr>
        <w:ind w:left="10800" w:hanging="180"/>
      </w:pPr>
    </w:lvl>
  </w:abstractNum>
  <w:abstractNum w:abstractNumId="15" w15:restartNumberingAfterBreak="0">
    <w:nsid w:val="2EBC1952"/>
    <w:multiLevelType w:val="multilevel"/>
    <w:tmpl w:val="23469F70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6" w15:restartNumberingAfterBreak="0">
    <w:nsid w:val="434448EC"/>
    <w:multiLevelType w:val="multilevel"/>
    <w:tmpl w:val="23469F70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7" w15:restartNumberingAfterBreak="0">
    <w:nsid w:val="494C2A76"/>
    <w:multiLevelType w:val="multilevel"/>
    <w:tmpl w:val="E0DE2F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49766C74"/>
    <w:multiLevelType w:val="multilevel"/>
    <w:tmpl w:val="BB984366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380" w:hanging="66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9" w15:restartNumberingAfterBreak="0">
    <w:nsid w:val="4C313A13"/>
    <w:multiLevelType w:val="multilevel"/>
    <w:tmpl w:val="8F5E8FAC"/>
    <w:lvl w:ilvl="0">
      <w:start w:val="1"/>
      <w:numFmt w:val="decimal"/>
      <w:lvlText w:val="%1."/>
      <w:lvlJc w:val="left"/>
      <w:pPr>
        <w:ind w:left="384" w:hanging="384"/>
      </w:pPr>
      <w:rPr>
        <w:rFonts w:asciiTheme="minorHAnsi" w:eastAsiaTheme="minorHAnsi" w:hAnsiTheme="minorHAnsi" w:cstheme="minorBidi"/>
      </w:rPr>
    </w:lvl>
    <w:lvl w:ilvl="1">
      <w:start w:val="7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0" w15:restartNumberingAfterBreak="0">
    <w:nsid w:val="4C8C60BA"/>
    <w:multiLevelType w:val="multilevel"/>
    <w:tmpl w:val="EEF01A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3"/>
      <w:numFmt w:val="decimal"/>
      <w:isLgl/>
      <w:lvlText w:val="%1.%2."/>
      <w:lvlJc w:val="left"/>
      <w:pPr>
        <w:ind w:left="2280" w:hanging="66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6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240" w:hanging="1800"/>
      </w:pPr>
      <w:rPr>
        <w:rFonts w:hint="default"/>
      </w:rPr>
    </w:lvl>
  </w:abstractNum>
  <w:abstractNum w:abstractNumId="21" w15:restartNumberingAfterBreak="0">
    <w:nsid w:val="505343FB"/>
    <w:multiLevelType w:val="multilevel"/>
    <w:tmpl w:val="4948B406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138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2" w15:restartNumberingAfterBreak="0">
    <w:nsid w:val="515328BF"/>
    <w:multiLevelType w:val="hybridMultilevel"/>
    <w:tmpl w:val="37D66D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47744F"/>
    <w:multiLevelType w:val="multilevel"/>
    <w:tmpl w:val="11A2EE46"/>
    <w:lvl w:ilvl="0">
      <w:start w:val="1"/>
      <w:numFmt w:val="decimal"/>
      <w:lvlText w:val="%1."/>
      <w:lvlJc w:val="left"/>
      <w:pPr>
        <w:ind w:left="3240" w:hanging="360"/>
      </w:pPr>
    </w:lvl>
    <w:lvl w:ilvl="1">
      <w:start w:val="13"/>
      <w:numFmt w:val="decimal"/>
      <w:isLgl/>
      <w:lvlText w:val="%1.%2."/>
      <w:lvlJc w:val="left"/>
      <w:pPr>
        <w:ind w:left="3492" w:hanging="61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55224013"/>
    <w:multiLevelType w:val="multilevel"/>
    <w:tmpl w:val="85080E08"/>
    <w:lvl w:ilvl="0">
      <w:start w:val="1"/>
      <w:numFmt w:val="decimal"/>
      <w:lvlText w:val="%1."/>
      <w:lvlJc w:val="left"/>
      <w:pPr>
        <w:ind w:left="384" w:hanging="384"/>
      </w:pPr>
      <w:rPr>
        <w:rFonts w:asciiTheme="minorHAnsi" w:eastAsiaTheme="minorHAnsi" w:hAnsiTheme="minorHAnsi" w:cstheme="minorBidi"/>
      </w:rPr>
    </w:lvl>
    <w:lvl w:ilvl="1">
      <w:start w:val="7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5" w15:restartNumberingAfterBreak="0">
    <w:nsid w:val="563330D8"/>
    <w:multiLevelType w:val="multilevel"/>
    <w:tmpl w:val="EFE602F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59FE3E24"/>
    <w:multiLevelType w:val="multilevel"/>
    <w:tmpl w:val="5770FD30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138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7" w15:restartNumberingAfterBreak="0">
    <w:nsid w:val="5C0E51D9"/>
    <w:multiLevelType w:val="multilevel"/>
    <w:tmpl w:val="EFE602F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8" w15:restartNumberingAfterBreak="0">
    <w:nsid w:val="5E245887"/>
    <w:multiLevelType w:val="hybridMultilevel"/>
    <w:tmpl w:val="F3E42C22"/>
    <w:lvl w:ilvl="0" w:tplc="0409000F">
      <w:start w:val="1"/>
      <w:numFmt w:val="decimal"/>
      <w:lvlText w:val="%1."/>
      <w:lvlJc w:val="left"/>
      <w:pPr>
        <w:ind w:left="5040" w:hanging="360"/>
      </w:pPr>
    </w:lvl>
    <w:lvl w:ilvl="1" w:tplc="04090019" w:tentative="1">
      <w:start w:val="1"/>
      <w:numFmt w:val="lowerLetter"/>
      <w:lvlText w:val="%2."/>
      <w:lvlJc w:val="left"/>
      <w:pPr>
        <w:ind w:left="5760" w:hanging="360"/>
      </w:pPr>
    </w:lvl>
    <w:lvl w:ilvl="2" w:tplc="0409001B" w:tentative="1">
      <w:start w:val="1"/>
      <w:numFmt w:val="lowerRoman"/>
      <w:lvlText w:val="%3."/>
      <w:lvlJc w:val="right"/>
      <w:pPr>
        <w:ind w:left="6480" w:hanging="180"/>
      </w:pPr>
    </w:lvl>
    <w:lvl w:ilvl="3" w:tplc="0409000F" w:tentative="1">
      <w:start w:val="1"/>
      <w:numFmt w:val="decimal"/>
      <w:lvlText w:val="%4."/>
      <w:lvlJc w:val="left"/>
      <w:pPr>
        <w:ind w:left="7200" w:hanging="360"/>
      </w:pPr>
    </w:lvl>
    <w:lvl w:ilvl="4" w:tplc="04090019" w:tentative="1">
      <w:start w:val="1"/>
      <w:numFmt w:val="lowerLetter"/>
      <w:lvlText w:val="%5."/>
      <w:lvlJc w:val="left"/>
      <w:pPr>
        <w:ind w:left="7920" w:hanging="360"/>
      </w:pPr>
    </w:lvl>
    <w:lvl w:ilvl="5" w:tplc="0409001B" w:tentative="1">
      <w:start w:val="1"/>
      <w:numFmt w:val="lowerRoman"/>
      <w:lvlText w:val="%6."/>
      <w:lvlJc w:val="right"/>
      <w:pPr>
        <w:ind w:left="8640" w:hanging="180"/>
      </w:pPr>
    </w:lvl>
    <w:lvl w:ilvl="6" w:tplc="0409000F" w:tentative="1">
      <w:start w:val="1"/>
      <w:numFmt w:val="decimal"/>
      <w:lvlText w:val="%7."/>
      <w:lvlJc w:val="left"/>
      <w:pPr>
        <w:ind w:left="9360" w:hanging="360"/>
      </w:pPr>
    </w:lvl>
    <w:lvl w:ilvl="7" w:tplc="04090019" w:tentative="1">
      <w:start w:val="1"/>
      <w:numFmt w:val="lowerLetter"/>
      <w:lvlText w:val="%8."/>
      <w:lvlJc w:val="left"/>
      <w:pPr>
        <w:ind w:left="10080" w:hanging="360"/>
      </w:pPr>
    </w:lvl>
    <w:lvl w:ilvl="8" w:tplc="0409001B" w:tentative="1">
      <w:start w:val="1"/>
      <w:numFmt w:val="lowerRoman"/>
      <w:lvlText w:val="%9."/>
      <w:lvlJc w:val="right"/>
      <w:pPr>
        <w:ind w:left="10800" w:hanging="180"/>
      </w:pPr>
    </w:lvl>
  </w:abstractNum>
  <w:abstractNum w:abstractNumId="29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977BA5"/>
    <w:multiLevelType w:val="hybridMultilevel"/>
    <w:tmpl w:val="EAE8639A"/>
    <w:lvl w:ilvl="0" w:tplc="8E4C657E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1" w15:restartNumberingAfterBreak="0">
    <w:nsid w:val="69813F2C"/>
    <w:multiLevelType w:val="hybridMultilevel"/>
    <w:tmpl w:val="23E6A45E"/>
    <w:lvl w:ilvl="0" w:tplc="335A6BC0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2" w15:restartNumberingAfterBreak="0">
    <w:nsid w:val="69B8050C"/>
    <w:multiLevelType w:val="multilevel"/>
    <w:tmpl w:val="BBB4619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3" w15:restartNumberingAfterBreak="0">
    <w:nsid w:val="69F22D20"/>
    <w:multiLevelType w:val="multilevel"/>
    <w:tmpl w:val="C6A4004A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6"/>
      <w:numFmt w:val="decimal"/>
      <w:lvlText w:val="%1.%2."/>
      <w:lvlJc w:val="left"/>
      <w:pPr>
        <w:ind w:left="138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4" w15:restartNumberingAfterBreak="0">
    <w:nsid w:val="6B793C9D"/>
    <w:multiLevelType w:val="multilevel"/>
    <w:tmpl w:val="23469F70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5" w15:restartNumberingAfterBreak="0">
    <w:nsid w:val="72587BA3"/>
    <w:multiLevelType w:val="multilevel"/>
    <w:tmpl w:val="EEF01A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3"/>
      <w:numFmt w:val="decimal"/>
      <w:isLgl/>
      <w:lvlText w:val="%1.%2."/>
      <w:lvlJc w:val="left"/>
      <w:pPr>
        <w:ind w:left="2280" w:hanging="66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6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240" w:hanging="1800"/>
      </w:pPr>
      <w:rPr>
        <w:rFonts w:hint="default"/>
      </w:rPr>
    </w:lvl>
  </w:abstractNum>
  <w:abstractNum w:abstractNumId="36" w15:restartNumberingAfterBreak="0">
    <w:nsid w:val="72B025AA"/>
    <w:multiLevelType w:val="multilevel"/>
    <w:tmpl w:val="EEF01A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3"/>
      <w:numFmt w:val="decimal"/>
      <w:isLgl/>
      <w:lvlText w:val="%1.%2."/>
      <w:lvlJc w:val="left"/>
      <w:pPr>
        <w:ind w:left="2280" w:hanging="66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6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240" w:hanging="1800"/>
      </w:pPr>
      <w:rPr>
        <w:rFonts w:hint="default"/>
      </w:rPr>
    </w:lvl>
  </w:abstractNum>
  <w:abstractNum w:abstractNumId="37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EF42AB1"/>
    <w:multiLevelType w:val="hybridMultilevel"/>
    <w:tmpl w:val="99083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6502351">
    <w:abstractNumId w:val="29"/>
  </w:num>
  <w:num w:numId="2" w16cid:durableId="23866696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07873814">
    <w:abstractNumId w:val="29"/>
  </w:num>
  <w:num w:numId="4" w16cid:durableId="986086363">
    <w:abstractNumId w:val="37"/>
  </w:num>
  <w:num w:numId="5" w16cid:durableId="1094519642">
    <w:abstractNumId w:val="2"/>
  </w:num>
  <w:num w:numId="6" w16cid:durableId="366879859">
    <w:abstractNumId w:val="7"/>
  </w:num>
  <w:num w:numId="7" w16cid:durableId="1598902155">
    <w:abstractNumId w:val="17"/>
  </w:num>
  <w:num w:numId="8" w16cid:durableId="472527993">
    <w:abstractNumId w:val="27"/>
  </w:num>
  <w:num w:numId="9" w16cid:durableId="430708603">
    <w:abstractNumId w:val="25"/>
  </w:num>
  <w:num w:numId="10" w16cid:durableId="859587559">
    <w:abstractNumId w:val="8"/>
  </w:num>
  <w:num w:numId="11" w16cid:durableId="1536892111">
    <w:abstractNumId w:val="3"/>
  </w:num>
  <w:num w:numId="12" w16cid:durableId="304552016">
    <w:abstractNumId w:val="15"/>
  </w:num>
  <w:num w:numId="13" w16cid:durableId="537085315">
    <w:abstractNumId w:val="34"/>
  </w:num>
  <w:num w:numId="14" w16cid:durableId="1491605030">
    <w:abstractNumId w:val="16"/>
  </w:num>
  <w:num w:numId="15" w16cid:durableId="1882741985">
    <w:abstractNumId w:val="0"/>
  </w:num>
  <w:num w:numId="16" w16cid:durableId="1390377845">
    <w:abstractNumId w:val="32"/>
  </w:num>
  <w:num w:numId="17" w16cid:durableId="225797216">
    <w:abstractNumId w:val="24"/>
  </w:num>
  <w:num w:numId="18" w16cid:durableId="813373157">
    <w:abstractNumId w:val="4"/>
  </w:num>
  <w:num w:numId="19" w16cid:durableId="771753267">
    <w:abstractNumId w:val="9"/>
  </w:num>
  <w:num w:numId="20" w16cid:durableId="105002615">
    <w:abstractNumId w:val="6"/>
  </w:num>
  <w:num w:numId="21" w16cid:durableId="1266422719">
    <w:abstractNumId w:val="5"/>
  </w:num>
  <w:num w:numId="22" w16cid:durableId="1294023049">
    <w:abstractNumId w:val="23"/>
  </w:num>
  <w:num w:numId="23" w16cid:durableId="805396995">
    <w:abstractNumId w:val="20"/>
  </w:num>
  <w:num w:numId="24" w16cid:durableId="1118716698">
    <w:abstractNumId w:val="35"/>
  </w:num>
  <w:num w:numId="25" w16cid:durableId="2029519721">
    <w:abstractNumId w:val="36"/>
  </w:num>
  <w:num w:numId="26" w16cid:durableId="116728612">
    <w:abstractNumId w:val="18"/>
  </w:num>
  <w:num w:numId="27" w16cid:durableId="1318415739">
    <w:abstractNumId w:val="26"/>
  </w:num>
  <w:num w:numId="28" w16cid:durableId="780035010">
    <w:abstractNumId w:val="19"/>
  </w:num>
  <w:num w:numId="29" w16cid:durableId="1068650666">
    <w:abstractNumId w:val="12"/>
  </w:num>
  <w:num w:numId="30" w16cid:durableId="1597248341">
    <w:abstractNumId w:val="13"/>
  </w:num>
  <w:num w:numId="31" w16cid:durableId="703407065">
    <w:abstractNumId w:val="10"/>
  </w:num>
  <w:num w:numId="32" w16cid:durableId="2004893637">
    <w:abstractNumId w:val="22"/>
  </w:num>
  <w:num w:numId="33" w16cid:durableId="1627203134">
    <w:abstractNumId w:val="21"/>
  </w:num>
  <w:num w:numId="34" w16cid:durableId="1062287441">
    <w:abstractNumId w:val="33"/>
  </w:num>
  <w:num w:numId="35" w16cid:durableId="1875460356">
    <w:abstractNumId w:val="11"/>
  </w:num>
  <w:num w:numId="36" w16cid:durableId="1154225916">
    <w:abstractNumId w:val="1"/>
  </w:num>
  <w:num w:numId="37" w16cid:durableId="2112164194">
    <w:abstractNumId w:val="38"/>
  </w:num>
  <w:num w:numId="38" w16cid:durableId="423113396">
    <w:abstractNumId w:val="28"/>
  </w:num>
  <w:num w:numId="39" w16cid:durableId="374040837">
    <w:abstractNumId w:val="14"/>
  </w:num>
  <w:num w:numId="40" w16cid:durableId="1217665113">
    <w:abstractNumId w:val="30"/>
  </w:num>
  <w:num w:numId="41" w16cid:durableId="288247396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B7F"/>
    <w:rsid w:val="00001A35"/>
    <w:rsid w:val="00005CFA"/>
    <w:rsid w:val="000065C5"/>
    <w:rsid w:val="00012DAE"/>
    <w:rsid w:val="00033E06"/>
    <w:rsid w:val="00035550"/>
    <w:rsid w:val="00076241"/>
    <w:rsid w:val="000944E3"/>
    <w:rsid w:val="000961EA"/>
    <w:rsid w:val="000965C0"/>
    <w:rsid w:val="000A1DD9"/>
    <w:rsid w:val="000A76F0"/>
    <w:rsid w:val="000C46EA"/>
    <w:rsid w:val="000D7F40"/>
    <w:rsid w:val="000F59C3"/>
    <w:rsid w:val="0010197F"/>
    <w:rsid w:val="001049F6"/>
    <w:rsid w:val="00104AD8"/>
    <w:rsid w:val="00106A15"/>
    <w:rsid w:val="00115A90"/>
    <w:rsid w:val="00116235"/>
    <w:rsid w:val="00117288"/>
    <w:rsid w:val="00117DDC"/>
    <w:rsid w:val="00146027"/>
    <w:rsid w:val="00161A05"/>
    <w:rsid w:val="00167D0E"/>
    <w:rsid w:val="0017473F"/>
    <w:rsid w:val="001776B5"/>
    <w:rsid w:val="00185D88"/>
    <w:rsid w:val="001916FA"/>
    <w:rsid w:val="001973DB"/>
    <w:rsid w:val="001A7F4F"/>
    <w:rsid w:val="001B7334"/>
    <w:rsid w:val="001C1EBD"/>
    <w:rsid w:val="001D5978"/>
    <w:rsid w:val="001E179D"/>
    <w:rsid w:val="001E29FC"/>
    <w:rsid w:val="00201D90"/>
    <w:rsid w:val="00202057"/>
    <w:rsid w:val="00213C39"/>
    <w:rsid w:val="00215E22"/>
    <w:rsid w:val="00246A98"/>
    <w:rsid w:val="0025291A"/>
    <w:rsid w:val="002A5E76"/>
    <w:rsid w:val="002A7224"/>
    <w:rsid w:val="002B20DF"/>
    <w:rsid w:val="002B31EA"/>
    <w:rsid w:val="002C4AB8"/>
    <w:rsid w:val="002C5A28"/>
    <w:rsid w:val="002D3BCD"/>
    <w:rsid w:val="002E4796"/>
    <w:rsid w:val="002E6FDC"/>
    <w:rsid w:val="002F2B7E"/>
    <w:rsid w:val="00314A55"/>
    <w:rsid w:val="00321726"/>
    <w:rsid w:val="0032186C"/>
    <w:rsid w:val="00324090"/>
    <w:rsid w:val="0034179A"/>
    <w:rsid w:val="00356859"/>
    <w:rsid w:val="00366726"/>
    <w:rsid w:val="00373835"/>
    <w:rsid w:val="00386048"/>
    <w:rsid w:val="00387653"/>
    <w:rsid w:val="00387768"/>
    <w:rsid w:val="003878A1"/>
    <w:rsid w:val="00391733"/>
    <w:rsid w:val="003975BB"/>
    <w:rsid w:val="00397D78"/>
    <w:rsid w:val="003B5181"/>
    <w:rsid w:val="003B5249"/>
    <w:rsid w:val="003E3C54"/>
    <w:rsid w:val="003E4B8B"/>
    <w:rsid w:val="003E78C2"/>
    <w:rsid w:val="003F0218"/>
    <w:rsid w:val="003F570C"/>
    <w:rsid w:val="0040728A"/>
    <w:rsid w:val="00442C4E"/>
    <w:rsid w:val="00443660"/>
    <w:rsid w:val="004448D8"/>
    <w:rsid w:val="00446237"/>
    <w:rsid w:val="0046285C"/>
    <w:rsid w:val="00463541"/>
    <w:rsid w:val="00464345"/>
    <w:rsid w:val="004673A2"/>
    <w:rsid w:val="00467DC1"/>
    <w:rsid w:val="00474138"/>
    <w:rsid w:val="00486FB0"/>
    <w:rsid w:val="004977BA"/>
    <w:rsid w:val="00497A28"/>
    <w:rsid w:val="004A2491"/>
    <w:rsid w:val="004A5754"/>
    <w:rsid w:val="004B07A3"/>
    <w:rsid w:val="004B6F59"/>
    <w:rsid w:val="004C3316"/>
    <w:rsid w:val="004D01CB"/>
    <w:rsid w:val="004D5050"/>
    <w:rsid w:val="004E0D7A"/>
    <w:rsid w:val="00501F71"/>
    <w:rsid w:val="00513138"/>
    <w:rsid w:val="00521222"/>
    <w:rsid w:val="00525DAF"/>
    <w:rsid w:val="00531E0D"/>
    <w:rsid w:val="0053276C"/>
    <w:rsid w:val="0054022B"/>
    <w:rsid w:val="00545F84"/>
    <w:rsid w:val="00551FEB"/>
    <w:rsid w:val="005577F9"/>
    <w:rsid w:val="005664EC"/>
    <w:rsid w:val="00572B2B"/>
    <w:rsid w:val="00573CC4"/>
    <w:rsid w:val="005A067B"/>
    <w:rsid w:val="005A2B86"/>
    <w:rsid w:val="005A4DF0"/>
    <w:rsid w:val="005C0559"/>
    <w:rsid w:val="005C3757"/>
    <w:rsid w:val="005C7137"/>
    <w:rsid w:val="005D447A"/>
    <w:rsid w:val="005D6AF5"/>
    <w:rsid w:val="005E72DB"/>
    <w:rsid w:val="005F0772"/>
    <w:rsid w:val="005F593E"/>
    <w:rsid w:val="00601251"/>
    <w:rsid w:val="00621066"/>
    <w:rsid w:val="00622543"/>
    <w:rsid w:val="00626E4F"/>
    <w:rsid w:val="00631519"/>
    <w:rsid w:val="00633B7F"/>
    <w:rsid w:val="0063445B"/>
    <w:rsid w:val="00667391"/>
    <w:rsid w:val="00694996"/>
    <w:rsid w:val="006A3261"/>
    <w:rsid w:val="006A33F0"/>
    <w:rsid w:val="006A39E7"/>
    <w:rsid w:val="006A5D1D"/>
    <w:rsid w:val="006B3D2D"/>
    <w:rsid w:val="006C2BEB"/>
    <w:rsid w:val="006D3EE0"/>
    <w:rsid w:val="006F0CEC"/>
    <w:rsid w:val="006F281D"/>
    <w:rsid w:val="00704665"/>
    <w:rsid w:val="00706143"/>
    <w:rsid w:val="00711177"/>
    <w:rsid w:val="007157FE"/>
    <w:rsid w:val="00726172"/>
    <w:rsid w:val="0072761D"/>
    <w:rsid w:val="00730F1D"/>
    <w:rsid w:val="007402F4"/>
    <w:rsid w:val="00751033"/>
    <w:rsid w:val="00760D2F"/>
    <w:rsid w:val="00760D69"/>
    <w:rsid w:val="0077779A"/>
    <w:rsid w:val="00782CE5"/>
    <w:rsid w:val="007853B1"/>
    <w:rsid w:val="00787F6A"/>
    <w:rsid w:val="007A6387"/>
    <w:rsid w:val="007B14B7"/>
    <w:rsid w:val="007C68E5"/>
    <w:rsid w:val="007D0A32"/>
    <w:rsid w:val="007D36BD"/>
    <w:rsid w:val="007D758C"/>
    <w:rsid w:val="007E5E6D"/>
    <w:rsid w:val="007F1BC8"/>
    <w:rsid w:val="007F36DB"/>
    <w:rsid w:val="007F6D67"/>
    <w:rsid w:val="008000CA"/>
    <w:rsid w:val="00822946"/>
    <w:rsid w:val="00852506"/>
    <w:rsid w:val="008551CE"/>
    <w:rsid w:val="00882A45"/>
    <w:rsid w:val="00882E6C"/>
    <w:rsid w:val="00885172"/>
    <w:rsid w:val="00890FF3"/>
    <w:rsid w:val="008B016E"/>
    <w:rsid w:val="008C1996"/>
    <w:rsid w:val="009028A3"/>
    <w:rsid w:val="0091666B"/>
    <w:rsid w:val="00920C2D"/>
    <w:rsid w:val="00944BF8"/>
    <w:rsid w:val="00954675"/>
    <w:rsid w:val="009574C2"/>
    <w:rsid w:val="00967D61"/>
    <w:rsid w:val="00972C62"/>
    <w:rsid w:val="00973407"/>
    <w:rsid w:val="00974536"/>
    <w:rsid w:val="009749F7"/>
    <w:rsid w:val="009761A6"/>
    <w:rsid w:val="009767C3"/>
    <w:rsid w:val="0098563C"/>
    <w:rsid w:val="009973B0"/>
    <w:rsid w:val="009C3E42"/>
    <w:rsid w:val="009D7E7C"/>
    <w:rsid w:val="00A140E8"/>
    <w:rsid w:val="00A34B77"/>
    <w:rsid w:val="00A359CC"/>
    <w:rsid w:val="00A448E7"/>
    <w:rsid w:val="00A470CA"/>
    <w:rsid w:val="00A6379A"/>
    <w:rsid w:val="00A754F5"/>
    <w:rsid w:val="00A756E2"/>
    <w:rsid w:val="00A97874"/>
    <w:rsid w:val="00AB52A2"/>
    <w:rsid w:val="00AB71D4"/>
    <w:rsid w:val="00AC13F1"/>
    <w:rsid w:val="00AD22EE"/>
    <w:rsid w:val="00AE4789"/>
    <w:rsid w:val="00AF0219"/>
    <w:rsid w:val="00AF2988"/>
    <w:rsid w:val="00AF2E10"/>
    <w:rsid w:val="00AF5D1C"/>
    <w:rsid w:val="00AF60BE"/>
    <w:rsid w:val="00B058DC"/>
    <w:rsid w:val="00B271AB"/>
    <w:rsid w:val="00B430D7"/>
    <w:rsid w:val="00B57BCE"/>
    <w:rsid w:val="00B62B3E"/>
    <w:rsid w:val="00B71FE5"/>
    <w:rsid w:val="00B86548"/>
    <w:rsid w:val="00BA05CD"/>
    <w:rsid w:val="00BA24F1"/>
    <w:rsid w:val="00BE1B16"/>
    <w:rsid w:val="00BF36E9"/>
    <w:rsid w:val="00C011D0"/>
    <w:rsid w:val="00C10293"/>
    <w:rsid w:val="00C1184C"/>
    <w:rsid w:val="00C128BD"/>
    <w:rsid w:val="00C2269B"/>
    <w:rsid w:val="00C24C4F"/>
    <w:rsid w:val="00C36228"/>
    <w:rsid w:val="00C374AA"/>
    <w:rsid w:val="00C4275D"/>
    <w:rsid w:val="00C5173D"/>
    <w:rsid w:val="00C53770"/>
    <w:rsid w:val="00C8136A"/>
    <w:rsid w:val="00C87103"/>
    <w:rsid w:val="00C87F02"/>
    <w:rsid w:val="00C950D1"/>
    <w:rsid w:val="00CA2ADD"/>
    <w:rsid w:val="00CE0639"/>
    <w:rsid w:val="00CF01EB"/>
    <w:rsid w:val="00D033EE"/>
    <w:rsid w:val="00D12F4C"/>
    <w:rsid w:val="00D13A27"/>
    <w:rsid w:val="00D14683"/>
    <w:rsid w:val="00D16156"/>
    <w:rsid w:val="00D36D6E"/>
    <w:rsid w:val="00D55B2D"/>
    <w:rsid w:val="00D55D92"/>
    <w:rsid w:val="00D6429A"/>
    <w:rsid w:val="00D676ED"/>
    <w:rsid w:val="00D848C6"/>
    <w:rsid w:val="00DA51A1"/>
    <w:rsid w:val="00DE59CB"/>
    <w:rsid w:val="00DE7ECB"/>
    <w:rsid w:val="00DF1296"/>
    <w:rsid w:val="00DF5EB8"/>
    <w:rsid w:val="00E07881"/>
    <w:rsid w:val="00E17DC3"/>
    <w:rsid w:val="00E271B9"/>
    <w:rsid w:val="00E308F2"/>
    <w:rsid w:val="00E45070"/>
    <w:rsid w:val="00E539D0"/>
    <w:rsid w:val="00E56EC7"/>
    <w:rsid w:val="00E67D26"/>
    <w:rsid w:val="00E770B5"/>
    <w:rsid w:val="00E95011"/>
    <w:rsid w:val="00EA394E"/>
    <w:rsid w:val="00EC3185"/>
    <w:rsid w:val="00EE7480"/>
    <w:rsid w:val="00EF45EB"/>
    <w:rsid w:val="00F34A86"/>
    <w:rsid w:val="00F4436A"/>
    <w:rsid w:val="00F84904"/>
    <w:rsid w:val="00F856BA"/>
    <w:rsid w:val="00F92EF1"/>
    <w:rsid w:val="00FA06D6"/>
    <w:rsid w:val="00FB6F6D"/>
    <w:rsid w:val="00FD3E1C"/>
    <w:rsid w:val="00FD740F"/>
    <w:rsid w:val="00FE6313"/>
    <w:rsid w:val="00FF2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E92AD9"/>
  <w15:chartTrackingRefBased/>
  <w15:docId w15:val="{8910522E-D2C7-4DA8-BCA4-28F641783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1222"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33B7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633B7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633B7F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633B7F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00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3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39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93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87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190" Type="http://schemas.openxmlformats.org/officeDocument/2006/relationships/image" Target="media/image18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fontTable" Target="fontTable.xml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theme" Target="theme/theme1.xml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audia.stafie\OneDrive%20-%20ABS\Documents\Custom%20Office%20Templates\New%20Developmen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D84D02-6BE7-40BF-81BA-96B042F90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Development template.dotx</Template>
  <TotalTime>1915</TotalTime>
  <Pages>88</Pages>
  <Words>4526</Words>
  <Characters>25799</Characters>
  <Application>Microsoft Office Word</Application>
  <DocSecurity>0</DocSecurity>
  <Lines>214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Stafie</dc:creator>
  <cp:keywords/>
  <dc:description/>
  <cp:lastModifiedBy>Zarko Markovski</cp:lastModifiedBy>
  <cp:revision>249</cp:revision>
  <dcterms:created xsi:type="dcterms:W3CDTF">2024-11-04T08:09:00Z</dcterms:created>
  <dcterms:modified xsi:type="dcterms:W3CDTF">2025-12-08T14:40:00Z</dcterms:modified>
</cp:coreProperties>
</file>