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C4262" w14:textId="7E8260B3" w:rsidR="0052663F" w:rsidRPr="0052663F" w:rsidRDefault="0052663F" w:rsidP="0052663F">
      <w:pPr>
        <w:pBdr>
          <w:bottom w:val="double" w:sz="6" w:space="1" w:color="auto"/>
        </w:pBdr>
        <w:rPr>
          <w:sz w:val="28"/>
        </w:rPr>
      </w:pPr>
      <w:r>
        <w:fldChar w:fldCharType="begin"/>
      </w:r>
      <w:r>
        <w:instrText>HYPERLINK "https://jira.abslbs.com/browse/ABSN-8518"</w:instrText>
      </w:r>
      <w:r>
        <w:fldChar w:fldCharType="separate"/>
      </w:r>
      <w:r w:rsidRPr="0052663F">
        <w:rPr>
          <w:sz w:val="28"/>
        </w:rPr>
        <w:t>ABSN-8518</w:t>
      </w:r>
      <w:r>
        <w:fldChar w:fldCharType="end"/>
      </w:r>
      <w:r w:rsidRPr="0052663F">
        <w:rPr>
          <w:sz w:val="28"/>
        </w:rPr>
        <w:t xml:space="preserve"> Stops with order now and deliver now are not uploading</w:t>
      </w:r>
    </w:p>
    <w:tbl>
      <w:tblPr>
        <w:tblStyle w:val="GridTable4-Accent5"/>
        <w:tblW w:w="0" w:type="auto"/>
        <w:tblLook w:val="04A0" w:firstRow="1" w:lastRow="0" w:firstColumn="1" w:lastColumn="0" w:noHBand="0" w:noVBand="1"/>
      </w:tblPr>
      <w:tblGrid>
        <w:gridCol w:w="4675"/>
        <w:gridCol w:w="4675"/>
      </w:tblGrid>
      <w:tr w:rsidR="00E271B9" w14:paraId="7CAEEBBD"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0BEDDF" w14:textId="77777777" w:rsidR="00E271B9" w:rsidRDefault="00E271B9">
            <w:r w:rsidRPr="000D7F40">
              <w:rPr>
                <w:b w:val="0"/>
                <w:sz w:val="24"/>
              </w:rPr>
              <w:t>Environment</w:t>
            </w:r>
          </w:p>
        </w:tc>
        <w:tc>
          <w:tcPr>
            <w:tcW w:w="4675" w:type="dxa"/>
          </w:tcPr>
          <w:p w14:paraId="47B16CFC"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A492539"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D17E597" w14:textId="21E05E0C" w:rsidR="004A631B" w:rsidRPr="00A12111" w:rsidRDefault="004A631B" w:rsidP="00E271B9">
            <w:pPr>
              <w:rPr>
                <w:b w:val="0"/>
                <w:sz w:val="20"/>
              </w:rPr>
            </w:pPr>
            <w:r w:rsidRPr="00A12111">
              <w:rPr>
                <w:b w:val="0"/>
                <w:sz w:val="20"/>
              </w:rPr>
              <w:t xml:space="preserve">Version: </w:t>
            </w:r>
            <w:r w:rsidR="0052663F" w:rsidRPr="00A12111">
              <w:rPr>
                <w:b w:val="0"/>
                <w:sz w:val="20"/>
              </w:rPr>
              <w:t>9.08.</w:t>
            </w:r>
            <w:proofErr w:type="gramStart"/>
            <w:r w:rsidR="0052663F" w:rsidRPr="00A12111">
              <w:rPr>
                <w:b w:val="0"/>
                <w:sz w:val="20"/>
              </w:rPr>
              <w:t>00.RELEASE.p</w:t>
            </w:r>
            <w:proofErr w:type="gramEnd"/>
            <w:r w:rsidR="0052663F" w:rsidRPr="00A12111">
              <w:rPr>
                <w:b w:val="0"/>
                <w:sz w:val="20"/>
              </w:rPr>
              <w:t>21</w:t>
            </w:r>
          </w:p>
          <w:p w14:paraId="506A0BB9" w14:textId="77777777" w:rsidR="0052663F" w:rsidRPr="00A12111" w:rsidRDefault="0052663F" w:rsidP="0052663F">
            <w:pPr>
              <w:rPr>
                <w:b w:val="0"/>
                <w:sz w:val="20"/>
              </w:rPr>
            </w:pPr>
            <w:r w:rsidRPr="00A12111">
              <w:rPr>
                <w:b w:val="0"/>
                <w:sz w:val="20"/>
              </w:rPr>
              <w:t>DBServerName=abs-srv17.internal.abslbs.com</w:t>
            </w:r>
          </w:p>
          <w:p w14:paraId="0F509AE4" w14:textId="77777777" w:rsidR="0052663F" w:rsidRPr="00A12111" w:rsidRDefault="0052663F" w:rsidP="0052663F">
            <w:pPr>
              <w:rPr>
                <w:b w:val="0"/>
                <w:sz w:val="20"/>
              </w:rPr>
            </w:pPr>
            <w:r w:rsidRPr="00A12111">
              <w:rPr>
                <w:b w:val="0"/>
                <w:sz w:val="20"/>
              </w:rPr>
              <w:t>DBSID=CUST23</w:t>
            </w:r>
          </w:p>
          <w:p w14:paraId="2252D8C6" w14:textId="77777777" w:rsidR="0052663F" w:rsidRPr="00A12111" w:rsidRDefault="0052663F" w:rsidP="0052663F">
            <w:pPr>
              <w:rPr>
                <w:b w:val="0"/>
                <w:sz w:val="20"/>
              </w:rPr>
            </w:pPr>
            <w:proofErr w:type="spellStart"/>
            <w:r w:rsidRPr="00A12111">
              <w:rPr>
                <w:b w:val="0"/>
                <w:sz w:val="20"/>
              </w:rPr>
              <w:t>DBUser</w:t>
            </w:r>
            <w:proofErr w:type="spellEnd"/>
            <w:r w:rsidRPr="00A12111">
              <w:rPr>
                <w:b w:val="0"/>
                <w:sz w:val="20"/>
              </w:rPr>
              <w:t>=AUS_MNT90800</w:t>
            </w:r>
          </w:p>
          <w:p w14:paraId="5F52E364" w14:textId="49147208" w:rsidR="0052663F" w:rsidRPr="00A12111" w:rsidRDefault="0052663F" w:rsidP="0052663F">
            <w:pPr>
              <w:rPr>
                <w:b w:val="0"/>
                <w:sz w:val="20"/>
              </w:rPr>
            </w:pPr>
            <w:proofErr w:type="spellStart"/>
            <w:r w:rsidRPr="00A12111">
              <w:rPr>
                <w:b w:val="0"/>
                <w:sz w:val="20"/>
              </w:rPr>
              <w:t>DBPassword</w:t>
            </w:r>
            <w:proofErr w:type="spellEnd"/>
            <w:r w:rsidRPr="00A12111">
              <w:rPr>
                <w:b w:val="0"/>
                <w:sz w:val="20"/>
              </w:rPr>
              <w:t>= AUS_MNT90800</w:t>
            </w:r>
          </w:p>
          <w:p w14:paraId="3A23AF5E" w14:textId="77777777" w:rsidR="00E271B9" w:rsidRPr="00A12111" w:rsidRDefault="00E271B9" w:rsidP="00E271B9">
            <w:pPr>
              <w:rPr>
                <w:b w:val="0"/>
                <w:sz w:val="20"/>
              </w:rPr>
            </w:pPr>
            <w:r w:rsidRPr="00A12111">
              <w:rPr>
                <w:b w:val="0"/>
                <w:sz w:val="20"/>
              </w:rPr>
              <w:t>Environment=</w:t>
            </w:r>
            <w:r w:rsidR="004A631B" w:rsidRPr="00A12111">
              <w:rPr>
                <w:b w:val="0"/>
                <w:sz w:val="20"/>
              </w:rPr>
              <w:t>Production</w:t>
            </w:r>
          </w:p>
          <w:p w14:paraId="645A01AD" w14:textId="7BF883A3" w:rsidR="004A631B" w:rsidRPr="000D7F40" w:rsidRDefault="004A631B" w:rsidP="00E271B9">
            <w:pPr>
              <w:rPr>
                <w:sz w:val="20"/>
              </w:rPr>
            </w:pPr>
            <w:r w:rsidRPr="00A12111">
              <w:rPr>
                <w:b w:val="0"/>
                <w:sz w:val="20"/>
              </w:rPr>
              <w:t xml:space="preserve">Branch: </w:t>
            </w:r>
            <w:hyperlink r:id="rId6" w:tooltip="bugfix/ABSN-8518-stops-with-order-now-and-deliver-now-are-not-uploading-90800_AUS" w:history="1">
              <w:r w:rsidRPr="001B7759">
                <w:rPr>
                  <w:b w:val="0"/>
                  <w:sz w:val="20"/>
                </w:rPr>
                <w:t>bugfix/ABSN-8518-stops-with-order-now-and-deliver-now-are-not-uploading-90800_AUS</w:t>
              </w:r>
            </w:hyperlink>
          </w:p>
        </w:tc>
        <w:tc>
          <w:tcPr>
            <w:tcW w:w="4675" w:type="dxa"/>
          </w:tcPr>
          <w:p w14:paraId="6BFF43E7" w14:textId="34B1242F" w:rsidR="00E271B9"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F720F0">
              <w:rPr>
                <w:b/>
                <w:bCs/>
                <w:sz w:val="20"/>
              </w:rPr>
              <w:t>Module</w:t>
            </w:r>
            <w:r w:rsidRPr="000D7F40">
              <w:rPr>
                <w:sz w:val="20"/>
              </w:rPr>
              <w:t>:</w:t>
            </w:r>
            <w:r w:rsidR="0052663F">
              <w:rPr>
                <w:sz w:val="20"/>
              </w:rPr>
              <w:t xml:space="preserve"> AUSCUSTOM</w:t>
            </w:r>
          </w:p>
          <w:p w14:paraId="34299485" w14:textId="77777777" w:rsidR="0052663F" w:rsidRPr="00EA4A60" w:rsidRDefault="0052663F" w:rsidP="00EA4A60">
            <w:pPr>
              <w:ind w:left="360"/>
              <w:cnfStyle w:val="000000100000" w:firstRow="0" w:lastRow="0" w:firstColumn="0" w:lastColumn="0" w:oddVBand="0" w:evenVBand="0" w:oddHBand="1" w:evenHBand="0" w:firstRowFirstColumn="0" w:firstRowLastColumn="0" w:lastRowFirstColumn="0" w:lastRowLastColumn="0"/>
              <w:rPr>
                <w:sz w:val="20"/>
              </w:rPr>
            </w:pPr>
            <w:r w:rsidRPr="00EA4A60">
              <w:rPr>
                <w:sz w:val="20"/>
              </w:rPr>
              <w:t>ROUTEASSISTANT</w:t>
            </w:r>
          </w:p>
          <w:p w14:paraId="66528F2D" w14:textId="77777777" w:rsidR="0052663F" w:rsidRPr="00EA4A60" w:rsidRDefault="0052663F" w:rsidP="00EA4A60">
            <w:pPr>
              <w:ind w:left="360"/>
              <w:cnfStyle w:val="000000100000" w:firstRow="0" w:lastRow="0" w:firstColumn="0" w:lastColumn="0" w:oddVBand="0" w:evenVBand="0" w:oddHBand="1" w:evenHBand="0" w:firstRowFirstColumn="0" w:firstRowLastColumn="0" w:lastRowFirstColumn="0" w:lastRowLastColumn="0"/>
              <w:rPr>
                <w:sz w:val="20"/>
              </w:rPr>
            </w:pPr>
            <w:r w:rsidRPr="00EA4A60">
              <w:rPr>
                <w:sz w:val="20"/>
              </w:rPr>
              <w:t>ROUTEASSISTANTCONTRACT</w:t>
            </w:r>
          </w:p>
          <w:p w14:paraId="084B9CCC" w14:textId="77777777" w:rsidR="0052663F" w:rsidRPr="00EA4A60" w:rsidRDefault="0052663F" w:rsidP="00EA4A60">
            <w:pPr>
              <w:ind w:left="360"/>
              <w:cnfStyle w:val="000000100000" w:firstRow="0" w:lastRow="0" w:firstColumn="0" w:lastColumn="0" w:oddVBand="0" w:evenVBand="0" w:oddHBand="1" w:evenHBand="0" w:firstRowFirstColumn="0" w:firstRowLastColumn="0" w:lastRowFirstColumn="0" w:lastRowLastColumn="0"/>
              <w:rPr>
                <w:sz w:val="20"/>
              </w:rPr>
            </w:pPr>
            <w:r w:rsidRPr="00EA4A60">
              <w:rPr>
                <w:sz w:val="20"/>
              </w:rPr>
              <w:t>ROUTEASSISTANTGARMENT</w:t>
            </w:r>
          </w:p>
          <w:p w14:paraId="181D9BBA" w14:textId="0A49823E" w:rsidR="002276AB" w:rsidRPr="00EA4A60" w:rsidRDefault="0052663F" w:rsidP="00EA4A60">
            <w:pPr>
              <w:ind w:left="360"/>
              <w:cnfStyle w:val="000000100000" w:firstRow="0" w:lastRow="0" w:firstColumn="0" w:lastColumn="0" w:oddVBand="0" w:evenVBand="0" w:oddHBand="1" w:evenHBand="0" w:firstRowFirstColumn="0" w:firstRowLastColumn="0" w:lastRowFirstColumn="0" w:lastRowLastColumn="0"/>
              <w:rPr>
                <w:sz w:val="20"/>
              </w:rPr>
            </w:pPr>
            <w:r w:rsidRPr="00EA4A60">
              <w:rPr>
                <w:sz w:val="20"/>
              </w:rPr>
              <w:t>ROUTEASSISTANTNAVIGATION</w:t>
            </w:r>
          </w:p>
          <w:p w14:paraId="570C1208" w14:textId="40CC22D2" w:rsidR="007B1D75" w:rsidRPr="00EA4A60" w:rsidRDefault="00A12111" w:rsidP="00EA4A60">
            <w:pPr>
              <w:ind w:left="360"/>
              <w:cnfStyle w:val="000000100000" w:firstRow="0" w:lastRow="0" w:firstColumn="0" w:lastColumn="0" w:oddVBand="0" w:evenVBand="0" w:oddHBand="1" w:evenHBand="0" w:firstRowFirstColumn="0" w:firstRowLastColumn="0" w:lastRowFirstColumn="0" w:lastRowLastColumn="0"/>
              <w:rPr>
                <w:sz w:val="20"/>
              </w:rPr>
            </w:pPr>
            <w:r w:rsidRPr="00EA4A60">
              <w:rPr>
                <w:sz w:val="20"/>
              </w:rPr>
              <w:t>FACILITYSERVICE</w:t>
            </w:r>
          </w:p>
          <w:p w14:paraId="051C934D" w14:textId="603D0941" w:rsidR="007B1D75" w:rsidRPr="00EA4A60" w:rsidRDefault="00A12111" w:rsidP="00EA4A60">
            <w:pPr>
              <w:ind w:left="360"/>
              <w:cnfStyle w:val="000000100000" w:firstRow="0" w:lastRow="0" w:firstColumn="0" w:lastColumn="0" w:oddVBand="0" w:evenVBand="0" w:oddHBand="1" w:evenHBand="0" w:firstRowFirstColumn="0" w:firstRowLastColumn="0" w:lastRowFirstColumn="0" w:lastRowLastColumn="0"/>
              <w:rPr>
                <w:sz w:val="20"/>
              </w:rPr>
            </w:pPr>
            <w:r w:rsidRPr="00EA4A60">
              <w:rPr>
                <w:sz w:val="20"/>
              </w:rPr>
              <w:t>TRADE</w:t>
            </w:r>
          </w:p>
          <w:p w14:paraId="344BB502" w14:textId="5ACF53A5" w:rsidR="007B1D75" w:rsidRPr="00EA4A60" w:rsidRDefault="00A12111" w:rsidP="00EA4A60">
            <w:pPr>
              <w:ind w:left="360"/>
              <w:cnfStyle w:val="000000100000" w:firstRow="0" w:lastRow="0" w:firstColumn="0" w:lastColumn="0" w:oddVBand="0" w:evenVBand="0" w:oddHBand="1" w:evenHBand="0" w:firstRowFirstColumn="0" w:firstRowLastColumn="0" w:lastRowFirstColumn="0" w:lastRowLastColumn="0"/>
              <w:rPr>
                <w:sz w:val="20"/>
              </w:rPr>
            </w:pPr>
            <w:r w:rsidRPr="00EA4A60">
              <w:rPr>
                <w:sz w:val="20"/>
              </w:rPr>
              <w:t>ROUTEASSISTANTANDROID</w:t>
            </w:r>
          </w:p>
          <w:p w14:paraId="576BE4DE" w14:textId="780D1C1A" w:rsidR="007B1D75" w:rsidRPr="00EA4A60" w:rsidRDefault="00A12111" w:rsidP="00EA4A60">
            <w:pPr>
              <w:ind w:left="360"/>
              <w:cnfStyle w:val="000000100000" w:firstRow="0" w:lastRow="0" w:firstColumn="0" w:lastColumn="0" w:oddVBand="0" w:evenVBand="0" w:oddHBand="1" w:evenHBand="0" w:firstRowFirstColumn="0" w:firstRowLastColumn="0" w:lastRowFirstColumn="0" w:lastRowLastColumn="0"/>
              <w:rPr>
                <w:sz w:val="20"/>
              </w:rPr>
            </w:pPr>
            <w:r w:rsidRPr="00EA4A60">
              <w:rPr>
                <w:sz w:val="20"/>
              </w:rPr>
              <w:t>ROUTEASSISTANTONEOFFORDER</w:t>
            </w:r>
          </w:p>
          <w:p w14:paraId="5BF73A33" w14:textId="3454F4BC" w:rsidR="006A11FB" w:rsidRPr="00EA4A60" w:rsidRDefault="00A12111" w:rsidP="00EA4A60">
            <w:pPr>
              <w:ind w:left="360"/>
              <w:cnfStyle w:val="000000100000" w:firstRow="0" w:lastRow="0" w:firstColumn="0" w:lastColumn="0" w:oddVBand="0" w:evenVBand="0" w:oddHBand="1" w:evenHBand="0" w:firstRowFirstColumn="0" w:firstRowLastColumn="0" w:lastRowFirstColumn="0" w:lastRowLastColumn="0"/>
              <w:rPr>
                <w:sz w:val="20"/>
              </w:rPr>
            </w:pPr>
            <w:r w:rsidRPr="00EA4A60">
              <w:rPr>
                <w:sz w:val="20"/>
              </w:rPr>
              <w:t>BULKPACKINGASSISTANT</w:t>
            </w:r>
          </w:p>
          <w:p w14:paraId="3ADCF100" w14:textId="3255C72F" w:rsidR="00E271B9" w:rsidRDefault="00E271B9" w:rsidP="00745779">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sz w:val="20"/>
              </w:rPr>
            </w:pPr>
            <w:r w:rsidRPr="00F720F0">
              <w:rPr>
                <w:b/>
                <w:bCs/>
                <w:sz w:val="20"/>
              </w:rPr>
              <w:t>System setting</w:t>
            </w:r>
            <w:r w:rsidR="0052663F">
              <w:rPr>
                <w:sz w:val="20"/>
              </w:rPr>
              <w:t xml:space="preserve">: </w:t>
            </w:r>
            <w:r w:rsidR="001371C0" w:rsidRPr="001371C0">
              <w:rPr>
                <w:sz w:val="20"/>
              </w:rPr>
              <w:t>BPAPACKBYSTOP, SALESNOTEDIRECTINVOICE</w:t>
            </w:r>
            <w:r w:rsidR="00505564">
              <w:rPr>
                <w:sz w:val="20"/>
              </w:rPr>
              <w:t xml:space="preserve">, </w:t>
            </w:r>
            <w:r w:rsidR="00505564" w:rsidRPr="00505564">
              <w:rPr>
                <w:sz w:val="20"/>
              </w:rPr>
              <w:t>ERPCUSTOMERINTEGRATION</w:t>
            </w:r>
            <w:r w:rsidR="002A3816">
              <w:rPr>
                <w:sz w:val="20"/>
              </w:rPr>
              <w:t xml:space="preserve">, </w:t>
            </w:r>
            <w:r w:rsidR="002A3816" w:rsidRPr="00F720F0">
              <w:rPr>
                <w:sz w:val="20"/>
              </w:rPr>
              <w:t>REASONCODEFORTRUCKSALE</w:t>
            </w:r>
            <w:r w:rsidR="00104993">
              <w:rPr>
                <w:sz w:val="20"/>
              </w:rPr>
              <w:t xml:space="preserve">, </w:t>
            </w:r>
          </w:p>
          <w:p w14:paraId="7AD4C798" w14:textId="2FCB9C62" w:rsidR="00AC7592" w:rsidRDefault="00AC7592" w:rsidP="00AC7592">
            <w:pPr>
              <w:pStyle w:val="ListParagraph"/>
              <w:cnfStyle w:val="000000100000" w:firstRow="0" w:lastRow="0" w:firstColumn="0" w:lastColumn="0" w:oddVBand="0" w:evenVBand="0" w:oddHBand="1" w:evenHBand="0" w:firstRowFirstColumn="0" w:firstRowLastColumn="0" w:lastRowFirstColumn="0" w:lastRowLastColumn="0"/>
            </w:pPr>
            <w:r>
              <w:t>PDAAUTOSYNCROUTE,</w:t>
            </w:r>
          </w:p>
          <w:p w14:paraId="4FFA16C4" w14:textId="349B4624" w:rsidR="00AC7592" w:rsidRDefault="00AC7592" w:rsidP="00AC7592">
            <w:pPr>
              <w:pStyle w:val="ListParagraph"/>
              <w:cnfStyle w:val="000000100000" w:firstRow="0" w:lastRow="0" w:firstColumn="0" w:lastColumn="0" w:oddVBand="0" w:evenVBand="0" w:oddHBand="1" w:evenHBand="0" w:firstRowFirstColumn="0" w:firstRowLastColumn="0" w:lastRowFirstColumn="0" w:lastRowLastColumn="0"/>
            </w:pPr>
            <w:r>
              <w:t>PDAAUTOSYNCSTOP</w:t>
            </w:r>
          </w:p>
          <w:p w14:paraId="49165F0C" w14:textId="1A2E885F" w:rsidR="00E271B9" w:rsidRPr="000D7F40" w:rsidRDefault="00E271B9" w:rsidP="00F720F0">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sz w:val="20"/>
              </w:rPr>
            </w:pPr>
            <w:r w:rsidRPr="00F720F0">
              <w:rPr>
                <w:b/>
                <w:bCs/>
                <w:sz w:val="20"/>
              </w:rPr>
              <w:t>Other</w:t>
            </w:r>
            <w:r w:rsidR="002276AB" w:rsidRPr="00F720F0">
              <w:rPr>
                <w:b/>
                <w:bCs/>
                <w:sz w:val="20"/>
              </w:rPr>
              <w:t>s</w:t>
            </w:r>
            <w:r w:rsidR="002276AB">
              <w:rPr>
                <w:sz w:val="20"/>
              </w:rPr>
              <w:t xml:space="preserve">: </w:t>
            </w:r>
            <w:r w:rsidR="00A12111">
              <w:rPr>
                <w:sz w:val="20"/>
              </w:rPr>
              <w:t>BU:250 Minneapolis</w:t>
            </w:r>
            <w:r w:rsidR="00F720F0">
              <w:rPr>
                <w:sz w:val="20"/>
              </w:rPr>
              <w:t>, RA: 13.25</w:t>
            </w:r>
          </w:p>
        </w:tc>
      </w:tr>
    </w:tbl>
    <w:p w14:paraId="6326020D" w14:textId="77777777"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4429A0C9" w14:textId="77777777" w:rsidR="00773F90" w:rsidRDefault="00773F90">
          <w:pPr>
            <w:pStyle w:val="TOCHeading"/>
          </w:pPr>
          <w:r>
            <w:t>Contents</w:t>
          </w:r>
        </w:p>
        <w:p w14:paraId="3F2FB954" w14:textId="0B0AE790" w:rsidR="0032650F" w:rsidRDefault="00773F90">
          <w:pPr>
            <w:pStyle w:val="TOC1"/>
            <w:tabs>
              <w:tab w:val="right" w:leader="dot" w:pos="935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08236901" w:history="1">
            <w:r w:rsidR="0032650F" w:rsidRPr="000F33F4">
              <w:rPr>
                <w:rStyle w:val="Hyperlink"/>
                <w:noProof/>
              </w:rPr>
              <w:t>Reproducing before fix</w:t>
            </w:r>
            <w:r w:rsidR="0032650F">
              <w:rPr>
                <w:noProof/>
                <w:webHidden/>
              </w:rPr>
              <w:tab/>
            </w:r>
            <w:r w:rsidR="0032650F">
              <w:rPr>
                <w:noProof/>
                <w:webHidden/>
              </w:rPr>
              <w:fldChar w:fldCharType="begin"/>
            </w:r>
            <w:r w:rsidR="0032650F">
              <w:rPr>
                <w:noProof/>
                <w:webHidden/>
              </w:rPr>
              <w:instrText xml:space="preserve"> PAGEREF _Toc208236901 \h </w:instrText>
            </w:r>
            <w:r w:rsidR="0032650F">
              <w:rPr>
                <w:noProof/>
                <w:webHidden/>
              </w:rPr>
            </w:r>
            <w:r w:rsidR="0032650F">
              <w:rPr>
                <w:noProof/>
                <w:webHidden/>
              </w:rPr>
              <w:fldChar w:fldCharType="separate"/>
            </w:r>
            <w:r w:rsidR="0032650F">
              <w:rPr>
                <w:noProof/>
                <w:webHidden/>
              </w:rPr>
              <w:t>1</w:t>
            </w:r>
            <w:r w:rsidR="0032650F">
              <w:rPr>
                <w:noProof/>
                <w:webHidden/>
              </w:rPr>
              <w:fldChar w:fldCharType="end"/>
            </w:r>
          </w:hyperlink>
        </w:p>
        <w:p w14:paraId="24E5AD39" w14:textId="2090868C" w:rsidR="0032650F" w:rsidRDefault="0032650F">
          <w:pPr>
            <w:pStyle w:val="TOC1"/>
            <w:tabs>
              <w:tab w:val="right" w:leader="dot" w:pos="9350"/>
            </w:tabs>
            <w:rPr>
              <w:rFonts w:eastAsiaTheme="minorEastAsia"/>
              <w:noProof/>
              <w:kern w:val="2"/>
              <w:sz w:val="24"/>
              <w:szCs w:val="24"/>
              <w14:ligatures w14:val="standardContextual"/>
            </w:rPr>
          </w:pPr>
          <w:hyperlink w:anchor="_Toc208236902" w:history="1">
            <w:r w:rsidRPr="000F33F4">
              <w:rPr>
                <w:rStyle w:val="Hyperlink"/>
                <w:noProof/>
              </w:rPr>
              <w:t>Retest after fix</w:t>
            </w:r>
            <w:r>
              <w:rPr>
                <w:noProof/>
                <w:webHidden/>
              </w:rPr>
              <w:tab/>
            </w:r>
            <w:r>
              <w:rPr>
                <w:noProof/>
                <w:webHidden/>
              </w:rPr>
              <w:fldChar w:fldCharType="begin"/>
            </w:r>
            <w:r>
              <w:rPr>
                <w:noProof/>
                <w:webHidden/>
              </w:rPr>
              <w:instrText xml:space="preserve"> PAGEREF _Toc208236902 \h </w:instrText>
            </w:r>
            <w:r>
              <w:rPr>
                <w:noProof/>
                <w:webHidden/>
              </w:rPr>
            </w:r>
            <w:r>
              <w:rPr>
                <w:noProof/>
                <w:webHidden/>
              </w:rPr>
              <w:fldChar w:fldCharType="separate"/>
            </w:r>
            <w:r>
              <w:rPr>
                <w:noProof/>
                <w:webHidden/>
              </w:rPr>
              <w:t>18</w:t>
            </w:r>
            <w:r>
              <w:rPr>
                <w:noProof/>
                <w:webHidden/>
              </w:rPr>
              <w:fldChar w:fldCharType="end"/>
            </w:r>
          </w:hyperlink>
        </w:p>
        <w:p w14:paraId="47230361" w14:textId="1A333827" w:rsidR="00773F90" w:rsidRDefault="00773F90">
          <w:r>
            <w:rPr>
              <w:b/>
              <w:bCs/>
              <w:noProof/>
            </w:rPr>
            <w:fldChar w:fldCharType="end"/>
          </w:r>
        </w:p>
      </w:sdtContent>
    </w:sdt>
    <w:bookmarkStart w:id="0" w:name="Reproducing"/>
    <w:p w14:paraId="7854814F" w14:textId="77777777" w:rsidR="009E6B9B" w:rsidRDefault="00773F90" w:rsidP="00773F90">
      <w:pPr>
        <w:pStyle w:val="Heading1"/>
        <w:pBdr>
          <w:bottom w:val="double" w:sz="6" w:space="1" w:color="auto"/>
        </w:pBdr>
      </w:pPr>
      <w:r>
        <w:fldChar w:fldCharType="begin"/>
      </w:r>
      <w:r>
        <w:instrText xml:space="preserve"> HYPERLINK  \l "Reproducing_TableContents" </w:instrText>
      </w:r>
      <w:r>
        <w:fldChar w:fldCharType="separate"/>
      </w:r>
      <w:bookmarkStart w:id="1" w:name="_Toc208236901"/>
      <w:r w:rsidR="009E6B9B" w:rsidRPr="00773F90">
        <w:rPr>
          <w:rStyle w:val="Hyperlink"/>
        </w:rPr>
        <w:t>Reproducing before fix</w:t>
      </w:r>
      <w:bookmarkEnd w:id="1"/>
      <w:r>
        <w:fldChar w:fldCharType="end"/>
      </w:r>
    </w:p>
    <w:bookmarkEnd w:id="0"/>
    <w:p w14:paraId="5D27CBED" w14:textId="761F59C0" w:rsidR="0052663F" w:rsidRDefault="00C2244E" w:rsidP="009E6B9B">
      <w:r w:rsidRPr="00C2244E">
        <w:rPr>
          <w:b/>
        </w:rPr>
        <w:t>Hash</w:t>
      </w:r>
      <w:r>
        <w:t xml:space="preserve">: </w:t>
      </w:r>
      <w:r w:rsidR="002276AB" w:rsidRPr="002276AB">
        <w:t>0575915</w:t>
      </w:r>
    </w:p>
    <w:p w14:paraId="004BF230" w14:textId="39B5BA03" w:rsidR="005E2FEF" w:rsidRDefault="005E2FEF" w:rsidP="00126DBC">
      <w:pPr>
        <w:pStyle w:val="ListParagraph"/>
        <w:numPr>
          <w:ilvl w:val="0"/>
          <w:numId w:val="3"/>
        </w:numPr>
      </w:pPr>
      <w:r>
        <w:t>Have following modules in the license file:</w:t>
      </w:r>
    </w:p>
    <w:p w14:paraId="12800AE8" w14:textId="77777777" w:rsidR="005E2FEF" w:rsidRDefault="005E2FEF" w:rsidP="005E2FEF">
      <w:pPr>
        <w:pStyle w:val="ListParagraph"/>
        <w:numPr>
          <w:ilvl w:val="0"/>
          <w:numId w:val="4"/>
        </w:numPr>
      </w:pPr>
      <w:r>
        <w:t>ROUTEASSISTANT</w:t>
      </w:r>
    </w:p>
    <w:p w14:paraId="552F1D94" w14:textId="77777777" w:rsidR="005E2FEF" w:rsidRDefault="005E2FEF" w:rsidP="005E2FEF">
      <w:pPr>
        <w:pStyle w:val="ListParagraph"/>
        <w:numPr>
          <w:ilvl w:val="0"/>
          <w:numId w:val="4"/>
        </w:numPr>
      </w:pPr>
      <w:r>
        <w:t>ROUTEASSISTANTCONTRACT</w:t>
      </w:r>
    </w:p>
    <w:p w14:paraId="0B8E928E" w14:textId="77777777" w:rsidR="005E2FEF" w:rsidRDefault="005E2FEF" w:rsidP="005E2FEF">
      <w:pPr>
        <w:pStyle w:val="ListParagraph"/>
        <w:numPr>
          <w:ilvl w:val="0"/>
          <w:numId w:val="4"/>
        </w:numPr>
      </w:pPr>
      <w:r>
        <w:t>ROUTEASSISTANTGARMENT</w:t>
      </w:r>
    </w:p>
    <w:p w14:paraId="7799189D" w14:textId="77777777" w:rsidR="005E2FEF" w:rsidRDefault="005E2FEF" w:rsidP="005E2FEF">
      <w:pPr>
        <w:pStyle w:val="ListParagraph"/>
        <w:numPr>
          <w:ilvl w:val="0"/>
          <w:numId w:val="4"/>
        </w:numPr>
      </w:pPr>
      <w:r>
        <w:t>ROUTEASSISTANTNAVIGATION</w:t>
      </w:r>
    </w:p>
    <w:p w14:paraId="475246BB" w14:textId="77777777" w:rsidR="005E2FEF" w:rsidRPr="005E2FEF" w:rsidRDefault="005E2FEF" w:rsidP="005E2FEF">
      <w:pPr>
        <w:pStyle w:val="ListParagraph"/>
        <w:numPr>
          <w:ilvl w:val="0"/>
          <w:numId w:val="4"/>
        </w:numPr>
        <w:spacing w:after="0" w:line="240" w:lineRule="auto"/>
        <w:rPr>
          <w:lang w:val="en-GB"/>
        </w:rPr>
      </w:pPr>
      <w:r w:rsidRPr="005E2FEF">
        <w:rPr>
          <w:lang w:val="en-GB"/>
        </w:rPr>
        <w:t>FACILITY</w:t>
      </w:r>
      <w:r w:rsidRPr="007B1D75">
        <w:t>S</w:t>
      </w:r>
      <w:r w:rsidRPr="005E2FEF">
        <w:rPr>
          <w:lang w:val="en-GB"/>
        </w:rPr>
        <w:t>ERVICE</w:t>
      </w:r>
    </w:p>
    <w:p w14:paraId="3A704BFA" w14:textId="77777777" w:rsidR="005E2FEF" w:rsidRPr="005E2FEF" w:rsidRDefault="005E2FEF" w:rsidP="005E2FEF">
      <w:pPr>
        <w:pStyle w:val="ListParagraph"/>
        <w:numPr>
          <w:ilvl w:val="0"/>
          <w:numId w:val="4"/>
        </w:numPr>
        <w:spacing w:after="0" w:line="240" w:lineRule="auto"/>
        <w:rPr>
          <w:lang w:val="en-GB"/>
        </w:rPr>
      </w:pPr>
      <w:r w:rsidRPr="005E2FEF">
        <w:rPr>
          <w:lang w:val="en-GB"/>
        </w:rPr>
        <w:t>TRADE</w:t>
      </w:r>
    </w:p>
    <w:p w14:paraId="011F79B6" w14:textId="77777777" w:rsidR="005E2FEF" w:rsidRPr="007B1D75" w:rsidRDefault="005E2FEF" w:rsidP="005E2FEF">
      <w:pPr>
        <w:pStyle w:val="ListParagraph"/>
        <w:numPr>
          <w:ilvl w:val="0"/>
          <w:numId w:val="4"/>
        </w:numPr>
        <w:spacing w:after="0" w:line="240" w:lineRule="auto"/>
      </w:pPr>
      <w:r w:rsidRPr="007B1D75">
        <w:t>ROUTEASSISTANTANDROID</w:t>
      </w:r>
    </w:p>
    <w:p w14:paraId="2F8CDDF6" w14:textId="77777777" w:rsidR="005E2FEF" w:rsidRPr="007B1D75" w:rsidRDefault="005E2FEF" w:rsidP="005E2FEF">
      <w:pPr>
        <w:pStyle w:val="ListParagraph"/>
        <w:numPr>
          <w:ilvl w:val="0"/>
          <w:numId w:val="4"/>
        </w:numPr>
        <w:spacing w:after="0" w:line="240" w:lineRule="auto"/>
      </w:pPr>
      <w:r w:rsidRPr="007B1D75">
        <w:t>ROUTEASSISTANTONEOFFORDER</w:t>
      </w:r>
    </w:p>
    <w:p w14:paraId="4A2BEB9A" w14:textId="77777777" w:rsidR="005E2FEF" w:rsidRPr="0052663F" w:rsidRDefault="005E2FEF" w:rsidP="005E2FEF">
      <w:pPr>
        <w:pStyle w:val="ListParagraph"/>
        <w:numPr>
          <w:ilvl w:val="0"/>
          <w:numId w:val="4"/>
        </w:numPr>
      </w:pPr>
      <w:r w:rsidRPr="007B1D75">
        <w:t>BULKPACKINGASSISTANT</w:t>
      </w:r>
    </w:p>
    <w:p w14:paraId="288A7F6B" w14:textId="49738529" w:rsidR="005E2FEF" w:rsidRDefault="00B1261B" w:rsidP="005E2FEF">
      <w:r>
        <w:rPr>
          <w:noProof/>
        </w:rPr>
        <w:lastRenderedPageBreak/>
        <w:drawing>
          <wp:inline distT="0" distB="0" distL="0" distR="0" wp14:anchorId="5C1CBD14" wp14:editId="170CE82C">
            <wp:extent cx="2862274" cy="2245173"/>
            <wp:effectExtent l="0" t="0" r="0" b="3175"/>
            <wp:docPr id="10151333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33343" name="Picture 1" descr="A screenshot of a computer&#10;&#10;AI-generated content may be incorrect."/>
                    <pic:cNvPicPr/>
                  </pic:nvPicPr>
                  <pic:blipFill>
                    <a:blip r:embed="rId7"/>
                    <a:stretch>
                      <a:fillRect/>
                    </a:stretch>
                  </pic:blipFill>
                  <pic:spPr>
                    <a:xfrm>
                      <a:off x="0" y="0"/>
                      <a:ext cx="2872083" cy="2252868"/>
                    </a:xfrm>
                    <a:prstGeom prst="rect">
                      <a:avLst/>
                    </a:prstGeom>
                  </pic:spPr>
                </pic:pic>
              </a:graphicData>
            </a:graphic>
          </wp:inline>
        </w:drawing>
      </w:r>
      <w:r w:rsidR="00C310EC">
        <w:t xml:space="preserve"> </w:t>
      </w:r>
      <w:r w:rsidR="00C310EC">
        <w:rPr>
          <w:noProof/>
        </w:rPr>
        <w:drawing>
          <wp:inline distT="0" distB="0" distL="0" distR="0" wp14:anchorId="1673AEAA" wp14:editId="556171A6">
            <wp:extent cx="2733675" cy="751760"/>
            <wp:effectExtent l="0" t="0" r="0" b="0"/>
            <wp:docPr id="8776535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53557" name="Picture 1" descr="A screenshot of a computer&#10;&#10;AI-generated content may be incorrect."/>
                    <pic:cNvPicPr/>
                  </pic:nvPicPr>
                  <pic:blipFill>
                    <a:blip r:embed="rId8"/>
                    <a:stretch>
                      <a:fillRect/>
                    </a:stretch>
                  </pic:blipFill>
                  <pic:spPr>
                    <a:xfrm>
                      <a:off x="0" y="0"/>
                      <a:ext cx="2766463" cy="760777"/>
                    </a:xfrm>
                    <a:prstGeom prst="rect">
                      <a:avLst/>
                    </a:prstGeom>
                  </pic:spPr>
                </pic:pic>
              </a:graphicData>
            </a:graphic>
          </wp:inline>
        </w:drawing>
      </w:r>
      <w:r w:rsidR="00A227B2">
        <w:t xml:space="preserve"> </w:t>
      </w:r>
      <w:r w:rsidR="00A227B2">
        <w:rPr>
          <w:noProof/>
        </w:rPr>
        <w:drawing>
          <wp:inline distT="0" distB="0" distL="0" distR="0" wp14:anchorId="65C43FF2" wp14:editId="59418810">
            <wp:extent cx="2819400" cy="775335"/>
            <wp:effectExtent l="0" t="0" r="0" b="5715"/>
            <wp:docPr id="7329881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88142" name="Picture 1" descr="A screenshot of a computer&#10;&#10;AI-generated content may be incorrect."/>
                    <pic:cNvPicPr/>
                  </pic:nvPicPr>
                  <pic:blipFill>
                    <a:blip r:embed="rId9"/>
                    <a:stretch>
                      <a:fillRect/>
                    </a:stretch>
                  </pic:blipFill>
                  <pic:spPr>
                    <a:xfrm>
                      <a:off x="0" y="0"/>
                      <a:ext cx="2889491" cy="794610"/>
                    </a:xfrm>
                    <a:prstGeom prst="rect">
                      <a:avLst/>
                    </a:prstGeom>
                  </pic:spPr>
                </pic:pic>
              </a:graphicData>
            </a:graphic>
          </wp:inline>
        </w:drawing>
      </w:r>
      <w:r w:rsidR="00CC353C">
        <w:t xml:space="preserve"> </w:t>
      </w:r>
      <w:r w:rsidR="00CC353C">
        <w:rPr>
          <w:noProof/>
        </w:rPr>
        <w:drawing>
          <wp:inline distT="0" distB="0" distL="0" distR="0" wp14:anchorId="6FC85B0C" wp14:editId="4A183437">
            <wp:extent cx="2790825" cy="767477"/>
            <wp:effectExtent l="0" t="0" r="0" b="0"/>
            <wp:docPr id="212003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3484" name="Picture 1" descr="A screenshot of a computer&#10;&#10;AI-generated content may be incorrect."/>
                    <pic:cNvPicPr/>
                  </pic:nvPicPr>
                  <pic:blipFill>
                    <a:blip r:embed="rId10"/>
                    <a:stretch>
                      <a:fillRect/>
                    </a:stretch>
                  </pic:blipFill>
                  <pic:spPr>
                    <a:xfrm>
                      <a:off x="0" y="0"/>
                      <a:ext cx="2802555" cy="770703"/>
                    </a:xfrm>
                    <a:prstGeom prst="rect">
                      <a:avLst/>
                    </a:prstGeom>
                  </pic:spPr>
                </pic:pic>
              </a:graphicData>
            </a:graphic>
          </wp:inline>
        </w:drawing>
      </w:r>
    </w:p>
    <w:p w14:paraId="5B9399A1" w14:textId="279EDDB7" w:rsidR="00CC353C" w:rsidRDefault="00CC353C" w:rsidP="00126DBC">
      <w:pPr>
        <w:pStyle w:val="ListParagraph"/>
        <w:numPr>
          <w:ilvl w:val="0"/>
          <w:numId w:val="3"/>
        </w:numPr>
      </w:pPr>
      <w:r>
        <w:t>Set the following ss:</w:t>
      </w:r>
    </w:p>
    <w:p w14:paraId="6AA7980F" w14:textId="2EF3E7EC" w:rsidR="00F26BFD" w:rsidRDefault="00F26BFD" w:rsidP="00F26BFD">
      <w:pPr>
        <w:pStyle w:val="ListParagraph"/>
        <w:numPr>
          <w:ilvl w:val="0"/>
          <w:numId w:val="4"/>
        </w:numPr>
      </w:pPr>
      <w:r>
        <w:t>PDAAUTOSYNCROUTE = Y</w:t>
      </w:r>
    </w:p>
    <w:p w14:paraId="00BBA06C" w14:textId="2DDF3262" w:rsidR="00F26BFD" w:rsidRDefault="00F26BFD" w:rsidP="00F26BFD">
      <w:pPr>
        <w:pStyle w:val="ListParagraph"/>
        <w:numPr>
          <w:ilvl w:val="0"/>
          <w:numId w:val="4"/>
        </w:numPr>
      </w:pPr>
      <w:r>
        <w:t>PDAAUTOSYNCSTOP = Y</w:t>
      </w:r>
    </w:p>
    <w:p w14:paraId="3A8E1FB4" w14:textId="53BF1754" w:rsidR="00F26BFD" w:rsidRDefault="00F26BFD" w:rsidP="00F26BFD">
      <w:r>
        <w:rPr>
          <w:noProof/>
        </w:rPr>
        <w:drawing>
          <wp:inline distT="0" distB="0" distL="0" distR="0" wp14:anchorId="64EEC3C9" wp14:editId="76509DCB">
            <wp:extent cx="5943600" cy="349250"/>
            <wp:effectExtent l="0" t="0" r="0" b="0"/>
            <wp:docPr id="167785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4890" name=""/>
                    <pic:cNvPicPr/>
                  </pic:nvPicPr>
                  <pic:blipFill>
                    <a:blip r:embed="rId11"/>
                    <a:stretch>
                      <a:fillRect/>
                    </a:stretch>
                  </pic:blipFill>
                  <pic:spPr>
                    <a:xfrm>
                      <a:off x="0" y="0"/>
                      <a:ext cx="5943600" cy="349250"/>
                    </a:xfrm>
                    <a:prstGeom prst="rect">
                      <a:avLst/>
                    </a:prstGeom>
                  </pic:spPr>
                </pic:pic>
              </a:graphicData>
            </a:graphic>
          </wp:inline>
        </w:drawing>
      </w:r>
    </w:p>
    <w:p w14:paraId="5D2BDC75" w14:textId="061E90C6" w:rsidR="001371C0" w:rsidRDefault="001371C0" w:rsidP="001208C0">
      <w:pPr>
        <w:pStyle w:val="ListParagraph"/>
        <w:numPr>
          <w:ilvl w:val="0"/>
          <w:numId w:val="4"/>
        </w:numPr>
      </w:pPr>
      <w:r w:rsidRPr="001371C0">
        <w:t>BPAPACKBYSTOP</w:t>
      </w:r>
      <w:r w:rsidR="00AD728B">
        <w:t xml:space="preserve"> = 1</w:t>
      </w:r>
    </w:p>
    <w:p w14:paraId="7355A7C2" w14:textId="4D18A320" w:rsidR="001208C0" w:rsidRDefault="00C81832" w:rsidP="00CC353C">
      <w:r>
        <w:rPr>
          <w:noProof/>
        </w:rPr>
        <w:lastRenderedPageBreak/>
        <w:drawing>
          <wp:inline distT="0" distB="0" distL="0" distR="0" wp14:anchorId="4536D1C0" wp14:editId="4AA80B0D">
            <wp:extent cx="5943600" cy="3712845"/>
            <wp:effectExtent l="0" t="0" r="0" b="1905"/>
            <wp:docPr id="101843940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39409" name="Picture 1" descr="A screenshot of a computer screen&#10;&#10;AI-generated content may be incorrect."/>
                    <pic:cNvPicPr/>
                  </pic:nvPicPr>
                  <pic:blipFill>
                    <a:blip r:embed="rId12"/>
                    <a:stretch>
                      <a:fillRect/>
                    </a:stretch>
                  </pic:blipFill>
                  <pic:spPr>
                    <a:xfrm>
                      <a:off x="0" y="0"/>
                      <a:ext cx="5943600" cy="3712845"/>
                    </a:xfrm>
                    <a:prstGeom prst="rect">
                      <a:avLst/>
                    </a:prstGeom>
                  </pic:spPr>
                </pic:pic>
              </a:graphicData>
            </a:graphic>
          </wp:inline>
        </w:drawing>
      </w:r>
    </w:p>
    <w:p w14:paraId="37A1D564" w14:textId="4167EF08" w:rsidR="00CC353C" w:rsidRDefault="001371C0" w:rsidP="00843252">
      <w:pPr>
        <w:pStyle w:val="ListParagraph"/>
        <w:numPr>
          <w:ilvl w:val="0"/>
          <w:numId w:val="4"/>
        </w:numPr>
      </w:pPr>
      <w:r w:rsidRPr="001371C0">
        <w:t>SALESNOTEDIRECTINVOICE</w:t>
      </w:r>
      <w:r w:rsidR="00AD728B">
        <w:t xml:space="preserve"> =YES</w:t>
      </w:r>
    </w:p>
    <w:p w14:paraId="74B5E72F" w14:textId="2AE613BA" w:rsidR="00843252" w:rsidRDefault="00843252" w:rsidP="00CC353C">
      <w:r>
        <w:rPr>
          <w:noProof/>
        </w:rPr>
        <w:drawing>
          <wp:inline distT="0" distB="0" distL="0" distR="0" wp14:anchorId="578F90E6" wp14:editId="467C845B">
            <wp:extent cx="3988993" cy="2626939"/>
            <wp:effectExtent l="0" t="0" r="0" b="2540"/>
            <wp:docPr id="91025954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59541" name="Picture 1" descr="A screenshot of a computer screen&#10;&#10;AI-generated content may be incorrect."/>
                    <pic:cNvPicPr/>
                  </pic:nvPicPr>
                  <pic:blipFill>
                    <a:blip r:embed="rId13"/>
                    <a:stretch>
                      <a:fillRect/>
                    </a:stretch>
                  </pic:blipFill>
                  <pic:spPr>
                    <a:xfrm>
                      <a:off x="0" y="0"/>
                      <a:ext cx="3991949" cy="2628885"/>
                    </a:xfrm>
                    <a:prstGeom prst="rect">
                      <a:avLst/>
                    </a:prstGeom>
                  </pic:spPr>
                </pic:pic>
              </a:graphicData>
            </a:graphic>
          </wp:inline>
        </w:drawing>
      </w:r>
    </w:p>
    <w:p w14:paraId="3ABADD36" w14:textId="57CF56C9" w:rsidR="00F90D5F" w:rsidRPr="00F90D5F" w:rsidRDefault="00F90D5F" w:rsidP="00F90D5F">
      <w:pPr>
        <w:pStyle w:val="ListParagraph"/>
        <w:numPr>
          <w:ilvl w:val="0"/>
          <w:numId w:val="4"/>
        </w:numPr>
      </w:pPr>
      <w:r w:rsidRPr="00F90D5F">
        <w:t>REASONCODEFORTRUCKSALE</w:t>
      </w:r>
    </w:p>
    <w:p w14:paraId="4DA08D0A" w14:textId="6C8B0C69" w:rsidR="00FA1200" w:rsidRDefault="00D22F18" w:rsidP="00CC353C">
      <w:r>
        <w:rPr>
          <w:noProof/>
        </w:rPr>
        <w:lastRenderedPageBreak/>
        <w:drawing>
          <wp:inline distT="0" distB="0" distL="0" distR="0" wp14:anchorId="2D67FA87" wp14:editId="55627455">
            <wp:extent cx="5943600" cy="3429635"/>
            <wp:effectExtent l="0" t="0" r="0" b="0"/>
            <wp:docPr id="2585124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2469" name="Picture 1" descr="A screenshot of a computer&#10;&#10;AI-generated content may be incorrect."/>
                    <pic:cNvPicPr/>
                  </pic:nvPicPr>
                  <pic:blipFill>
                    <a:blip r:embed="rId14"/>
                    <a:stretch>
                      <a:fillRect/>
                    </a:stretch>
                  </pic:blipFill>
                  <pic:spPr>
                    <a:xfrm>
                      <a:off x="0" y="0"/>
                      <a:ext cx="5943600" cy="3429635"/>
                    </a:xfrm>
                    <a:prstGeom prst="rect">
                      <a:avLst/>
                    </a:prstGeom>
                  </pic:spPr>
                </pic:pic>
              </a:graphicData>
            </a:graphic>
          </wp:inline>
        </w:drawing>
      </w:r>
    </w:p>
    <w:p w14:paraId="6CD36C37" w14:textId="63F973D4" w:rsidR="00536CA3" w:rsidRDefault="00536CA3" w:rsidP="00536CA3">
      <w:pPr>
        <w:pStyle w:val="ListParagraph"/>
        <w:numPr>
          <w:ilvl w:val="0"/>
          <w:numId w:val="4"/>
        </w:numPr>
      </w:pPr>
      <w:r w:rsidRPr="00536CA3">
        <w:t>RECORDPASSIVETRUCKSTOCK</w:t>
      </w:r>
      <w:r w:rsidR="002A72BA">
        <w:t>=Y</w:t>
      </w:r>
    </w:p>
    <w:p w14:paraId="148B6DB5" w14:textId="0D5A38FF" w:rsidR="00866B82" w:rsidRDefault="002A72BA" w:rsidP="00CC353C">
      <w:r>
        <w:rPr>
          <w:noProof/>
        </w:rPr>
        <w:drawing>
          <wp:inline distT="0" distB="0" distL="0" distR="0" wp14:anchorId="33BA0643" wp14:editId="152F28EB">
            <wp:extent cx="5943600" cy="3712845"/>
            <wp:effectExtent l="0" t="0" r="0" b="1905"/>
            <wp:docPr id="5946141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14166" name="Picture 1" descr="A screenshot of a computer&#10;&#10;AI-generated content may be incorrect."/>
                    <pic:cNvPicPr/>
                  </pic:nvPicPr>
                  <pic:blipFill>
                    <a:blip r:embed="rId15"/>
                    <a:stretch>
                      <a:fillRect/>
                    </a:stretch>
                  </pic:blipFill>
                  <pic:spPr>
                    <a:xfrm>
                      <a:off x="0" y="0"/>
                      <a:ext cx="5943600" cy="3712845"/>
                    </a:xfrm>
                    <a:prstGeom prst="rect">
                      <a:avLst/>
                    </a:prstGeom>
                  </pic:spPr>
                </pic:pic>
              </a:graphicData>
            </a:graphic>
          </wp:inline>
        </w:drawing>
      </w:r>
    </w:p>
    <w:p w14:paraId="43C4B374" w14:textId="5D57AB80" w:rsidR="008037E1" w:rsidRDefault="00D22F18" w:rsidP="008037E1">
      <w:pPr>
        <w:pStyle w:val="ListParagraph"/>
        <w:numPr>
          <w:ilvl w:val="0"/>
          <w:numId w:val="3"/>
        </w:numPr>
      </w:pPr>
      <w:r>
        <w:t xml:space="preserve">ADD THE </w:t>
      </w:r>
      <w:r w:rsidR="008037E1">
        <w:t>Reason code</w:t>
      </w:r>
    </w:p>
    <w:p w14:paraId="7A90D1B3" w14:textId="468A1D13" w:rsidR="008037E1" w:rsidRDefault="00826B8B" w:rsidP="008037E1">
      <w:r>
        <w:rPr>
          <w:noProof/>
        </w:rPr>
        <w:lastRenderedPageBreak/>
        <w:drawing>
          <wp:inline distT="0" distB="0" distL="0" distR="0" wp14:anchorId="0FAC3150" wp14:editId="09AE3263">
            <wp:extent cx="5943600" cy="4580890"/>
            <wp:effectExtent l="0" t="0" r="0" b="0"/>
            <wp:docPr id="4096398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9889" name="Picture 1" descr="A screenshot of a computer&#10;&#10;AI-generated content may be incorrect."/>
                    <pic:cNvPicPr/>
                  </pic:nvPicPr>
                  <pic:blipFill>
                    <a:blip r:embed="rId16"/>
                    <a:stretch>
                      <a:fillRect/>
                    </a:stretch>
                  </pic:blipFill>
                  <pic:spPr>
                    <a:xfrm>
                      <a:off x="0" y="0"/>
                      <a:ext cx="5943600" cy="4580890"/>
                    </a:xfrm>
                    <a:prstGeom prst="rect">
                      <a:avLst/>
                    </a:prstGeom>
                  </pic:spPr>
                </pic:pic>
              </a:graphicData>
            </a:graphic>
          </wp:inline>
        </w:drawing>
      </w:r>
      <w:r w:rsidRPr="00826B8B">
        <w:rPr>
          <w:noProof/>
        </w:rPr>
        <w:t xml:space="preserve"> </w:t>
      </w:r>
      <w:r>
        <w:rPr>
          <w:noProof/>
        </w:rPr>
        <w:lastRenderedPageBreak/>
        <w:drawing>
          <wp:inline distT="0" distB="0" distL="0" distR="0" wp14:anchorId="66A65869" wp14:editId="3305E179">
            <wp:extent cx="5943600" cy="3733800"/>
            <wp:effectExtent l="0" t="0" r="0" b="0"/>
            <wp:docPr id="9012676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67653" name="Picture 1" descr="A screenshot of a computer&#10;&#10;AI-generated content may be incorrect."/>
                    <pic:cNvPicPr/>
                  </pic:nvPicPr>
                  <pic:blipFill rotWithShape="1">
                    <a:blip r:embed="rId17"/>
                    <a:srcRect b="18492"/>
                    <a:stretch>
                      <a:fillRect/>
                    </a:stretch>
                  </pic:blipFill>
                  <pic:spPr bwMode="auto">
                    <a:xfrm>
                      <a:off x="0" y="0"/>
                      <a:ext cx="5943600" cy="3733800"/>
                    </a:xfrm>
                    <a:prstGeom prst="rect">
                      <a:avLst/>
                    </a:prstGeom>
                    <a:ln>
                      <a:noFill/>
                    </a:ln>
                    <a:extLst>
                      <a:ext uri="{53640926-AAD7-44D8-BBD7-CCE9431645EC}">
                        <a14:shadowObscured xmlns:a14="http://schemas.microsoft.com/office/drawing/2010/main"/>
                      </a:ext>
                    </a:extLst>
                  </pic:spPr>
                </pic:pic>
              </a:graphicData>
            </a:graphic>
          </wp:inline>
        </w:drawing>
      </w:r>
    </w:p>
    <w:p w14:paraId="47FDE24F" w14:textId="5D7E3490" w:rsidR="00224474" w:rsidRDefault="00224474" w:rsidP="00224474">
      <w:pPr>
        <w:pStyle w:val="ListParagraph"/>
        <w:numPr>
          <w:ilvl w:val="0"/>
          <w:numId w:val="3"/>
        </w:numPr>
      </w:pPr>
      <w:r>
        <w:t xml:space="preserve">Configure </w:t>
      </w:r>
      <w:r w:rsidRPr="00224474">
        <w:t>stockrooms correctly at the Business Unit level</w:t>
      </w:r>
    </w:p>
    <w:p w14:paraId="7668B10C" w14:textId="3AC78A7A" w:rsidR="00224474" w:rsidRDefault="00E33AE6" w:rsidP="00224474">
      <w:r>
        <w:rPr>
          <w:noProof/>
        </w:rPr>
        <w:drawing>
          <wp:inline distT="0" distB="0" distL="0" distR="0" wp14:anchorId="14184E0E" wp14:editId="7CC31E89">
            <wp:extent cx="5943600" cy="2958465"/>
            <wp:effectExtent l="0" t="0" r="0" b="0"/>
            <wp:docPr id="19802724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72429" name="Picture 1" descr="A screenshot of a computer&#10;&#10;AI-generated content may be incorrect."/>
                    <pic:cNvPicPr/>
                  </pic:nvPicPr>
                  <pic:blipFill>
                    <a:blip r:embed="rId18"/>
                    <a:stretch>
                      <a:fillRect/>
                    </a:stretch>
                  </pic:blipFill>
                  <pic:spPr>
                    <a:xfrm>
                      <a:off x="0" y="0"/>
                      <a:ext cx="5943600" cy="2958465"/>
                    </a:xfrm>
                    <a:prstGeom prst="rect">
                      <a:avLst/>
                    </a:prstGeom>
                  </pic:spPr>
                </pic:pic>
              </a:graphicData>
            </a:graphic>
          </wp:inline>
        </w:drawing>
      </w:r>
    </w:p>
    <w:p w14:paraId="510D2E2B" w14:textId="3FA5EF80" w:rsidR="001428CB" w:rsidRDefault="00053DE5" w:rsidP="00053DE5">
      <w:pPr>
        <w:pStyle w:val="ListParagraph"/>
        <w:numPr>
          <w:ilvl w:val="0"/>
          <w:numId w:val="3"/>
        </w:numPr>
      </w:pPr>
      <w:r>
        <w:t xml:space="preserve">Add a truck </w:t>
      </w:r>
    </w:p>
    <w:p w14:paraId="2A2CFA86" w14:textId="4983C5B0" w:rsidR="00E95911" w:rsidRDefault="00E95911" w:rsidP="00E95911">
      <w:r>
        <w:rPr>
          <w:noProof/>
        </w:rPr>
        <w:lastRenderedPageBreak/>
        <w:drawing>
          <wp:inline distT="0" distB="0" distL="0" distR="0" wp14:anchorId="5F43DC62" wp14:editId="2928D8F9">
            <wp:extent cx="5943600" cy="3926205"/>
            <wp:effectExtent l="0" t="0" r="0" b="0"/>
            <wp:docPr id="20233597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59741" name="Picture 1" descr="A screenshot of a computer&#10;&#10;AI-generated content may be incorrect."/>
                    <pic:cNvPicPr/>
                  </pic:nvPicPr>
                  <pic:blipFill>
                    <a:blip r:embed="rId19"/>
                    <a:stretch>
                      <a:fillRect/>
                    </a:stretch>
                  </pic:blipFill>
                  <pic:spPr>
                    <a:xfrm>
                      <a:off x="0" y="0"/>
                      <a:ext cx="5943600" cy="3926205"/>
                    </a:xfrm>
                    <a:prstGeom prst="rect">
                      <a:avLst/>
                    </a:prstGeom>
                  </pic:spPr>
                </pic:pic>
              </a:graphicData>
            </a:graphic>
          </wp:inline>
        </w:drawing>
      </w:r>
    </w:p>
    <w:p w14:paraId="55B9F015" w14:textId="40290861" w:rsidR="00E33AE6" w:rsidRPr="0060617E" w:rsidRDefault="00E50EF8" w:rsidP="0060617E">
      <w:pPr>
        <w:pStyle w:val="ListParagraph"/>
        <w:numPr>
          <w:ilvl w:val="0"/>
          <w:numId w:val="3"/>
        </w:numPr>
        <w:rPr>
          <w:lang w:val="en-GB"/>
        </w:rPr>
      </w:pPr>
      <w:r w:rsidRPr="00E50EF8">
        <w:t>First, a Stockroom needs to be set up for each truck</w:t>
      </w:r>
      <w:r w:rsidR="00857374">
        <w:t>. (</w:t>
      </w:r>
      <w:r w:rsidR="00857374" w:rsidRPr="00857374">
        <w:rPr>
          <w:lang w:val="en-GB"/>
        </w:rPr>
        <w:t>In order to sell product directly from the driver’s truck, each truck must be set up as a separate stockroom, with the products carried on the truck defined with standard locations.  If automatic truck stock replenishment orders are to be created, minimum stock quantities must be defined, and an internal customer must be set up and linked to the truck stockroom.</w:t>
      </w:r>
      <w:r w:rsidR="00857374">
        <w:t>)</w:t>
      </w:r>
    </w:p>
    <w:p w14:paraId="0C4C1AAB" w14:textId="2DFF03C7" w:rsidR="00E50EF8" w:rsidRDefault="00D524C6" w:rsidP="00E50EF8">
      <w:r>
        <w:rPr>
          <w:noProof/>
        </w:rPr>
        <w:lastRenderedPageBreak/>
        <w:drawing>
          <wp:inline distT="0" distB="0" distL="0" distR="0" wp14:anchorId="2B40B8A5" wp14:editId="4A3A7709">
            <wp:extent cx="5943600" cy="3799205"/>
            <wp:effectExtent l="0" t="0" r="0" b="0"/>
            <wp:docPr id="17620217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21751" name="Picture 1" descr="A screenshot of a computer&#10;&#10;AI-generated content may be incorrect."/>
                    <pic:cNvPicPr/>
                  </pic:nvPicPr>
                  <pic:blipFill>
                    <a:blip r:embed="rId20"/>
                    <a:stretch>
                      <a:fillRect/>
                    </a:stretch>
                  </pic:blipFill>
                  <pic:spPr>
                    <a:xfrm>
                      <a:off x="0" y="0"/>
                      <a:ext cx="5943600" cy="3799205"/>
                    </a:xfrm>
                    <a:prstGeom prst="rect">
                      <a:avLst/>
                    </a:prstGeom>
                  </pic:spPr>
                </pic:pic>
              </a:graphicData>
            </a:graphic>
          </wp:inline>
        </w:drawing>
      </w:r>
    </w:p>
    <w:p w14:paraId="3CC16B50" w14:textId="75FEF856" w:rsidR="00EC033A" w:rsidRDefault="00EC033A" w:rsidP="00EC033A">
      <w:pPr>
        <w:pStyle w:val="ListParagraph"/>
        <w:numPr>
          <w:ilvl w:val="0"/>
          <w:numId w:val="3"/>
        </w:numPr>
      </w:pPr>
      <w:r w:rsidRPr="00EC033A">
        <w:t>One location must be set up for the truck stockroom as well</w:t>
      </w:r>
      <w:r w:rsidR="00D11C17">
        <w:t xml:space="preserve"> </w:t>
      </w:r>
      <w:r w:rsidR="00A4700E">
        <w:t>–</w:t>
      </w:r>
      <w:r w:rsidR="00D11C17">
        <w:t xml:space="preserve"> </w:t>
      </w:r>
      <w:r w:rsidR="00A4700E">
        <w:t>type of merchandise: sale/disposable</w:t>
      </w:r>
      <w:r w:rsidR="00F81963">
        <w:t>, NON-UNIQUES</w:t>
      </w:r>
    </w:p>
    <w:p w14:paraId="6598BFC8" w14:textId="1C97CDC7" w:rsidR="00EC033A" w:rsidRDefault="00F81963" w:rsidP="00EC033A">
      <w:r>
        <w:rPr>
          <w:noProof/>
        </w:rPr>
        <w:drawing>
          <wp:inline distT="0" distB="0" distL="0" distR="0" wp14:anchorId="06BE12DA" wp14:editId="62F4940E">
            <wp:extent cx="5943600" cy="3226435"/>
            <wp:effectExtent l="0" t="0" r="0" b="0"/>
            <wp:docPr id="6615796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79657" name="Picture 1" descr="A screenshot of a computer&#10;&#10;AI-generated content may be incorrect."/>
                    <pic:cNvPicPr/>
                  </pic:nvPicPr>
                  <pic:blipFill>
                    <a:blip r:embed="rId21"/>
                    <a:stretch>
                      <a:fillRect/>
                    </a:stretch>
                  </pic:blipFill>
                  <pic:spPr>
                    <a:xfrm>
                      <a:off x="0" y="0"/>
                      <a:ext cx="5943600" cy="3226435"/>
                    </a:xfrm>
                    <a:prstGeom prst="rect">
                      <a:avLst/>
                    </a:prstGeom>
                  </pic:spPr>
                </pic:pic>
              </a:graphicData>
            </a:graphic>
          </wp:inline>
        </w:drawing>
      </w:r>
    </w:p>
    <w:p w14:paraId="62E4315A" w14:textId="7FC7AE52" w:rsidR="00B05B4A" w:rsidRDefault="00E75D57" w:rsidP="00B05B4A">
      <w:pPr>
        <w:pStyle w:val="ListParagraph"/>
        <w:numPr>
          <w:ilvl w:val="0"/>
          <w:numId w:val="3"/>
        </w:numPr>
      </w:pPr>
      <w:r>
        <w:rPr>
          <w:lang w:val="en-GB"/>
        </w:rPr>
        <w:t xml:space="preserve">In </w:t>
      </w:r>
      <w:r w:rsidRPr="00E75D57">
        <w:rPr>
          <w:lang w:val="en-GB"/>
        </w:rPr>
        <w:t>Non-Unique Stock Correction</w:t>
      </w:r>
      <w:r>
        <w:rPr>
          <w:lang w:val="en-GB"/>
        </w:rPr>
        <w:t>, t</w:t>
      </w:r>
      <w:r w:rsidR="00B05B4A" w:rsidRPr="00A967BE">
        <w:rPr>
          <w:lang w:val="en-GB"/>
        </w:rPr>
        <w:t>he minimum stock quantity per product can then be set up for each product that will be carried on the truck:</w:t>
      </w:r>
    </w:p>
    <w:p w14:paraId="02FAE0F7" w14:textId="77777777" w:rsidR="00792016" w:rsidRDefault="00792016" w:rsidP="00EC033A"/>
    <w:p w14:paraId="09E4D23C" w14:textId="2765612D" w:rsidR="00792016" w:rsidRDefault="00C9209A" w:rsidP="00EC033A">
      <w:r>
        <w:rPr>
          <w:noProof/>
        </w:rPr>
        <w:drawing>
          <wp:inline distT="0" distB="0" distL="0" distR="0" wp14:anchorId="774DCBD1" wp14:editId="09065B9E">
            <wp:extent cx="5943600" cy="3286760"/>
            <wp:effectExtent l="0" t="0" r="0" b="8890"/>
            <wp:docPr id="3056296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29666" name="Picture 1" descr="A screenshot of a computer&#10;&#10;AI-generated content may be incorrect."/>
                    <pic:cNvPicPr/>
                  </pic:nvPicPr>
                  <pic:blipFill>
                    <a:blip r:embed="rId22"/>
                    <a:stretch>
                      <a:fillRect/>
                    </a:stretch>
                  </pic:blipFill>
                  <pic:spPr>
                    <a:xfrm>
                      <a:off x="0" y="0"/>
                      <a:ext cx="5943600" cy="3286760"/>
                    </a:xfrm>
                    <a:prstGeom prst="rect">
                      <a:avLst/>
                    </a:prstGeom>
                  </pic:spPr>
                </pic:pic>
              </a:graphicData>
            </a:graphic>
          </wp:inline>
        </w:drawing>
      </w:r>
    </w:p>
    <w:p w14:paraId="4C0EE399" w14:textId="5D1D4143" w:rsidR="00B86914" w:rsidRDefault="002F0C5B" w:rsidP="00EC033A">
      <w:r>
        <w:rPr>
          <w:noProof/>
        </w:rPr>
        <w:drawing>
          <wp:inline distT="0" distB="0" distL="0" distR="0" wp14:anchorId="465D9629" wp14:editId="26F40D1F">
            <wp:extent cx="5943600" cy="3286760"/>
            <wp:effectExtent l="0" t="0" r="0" b="8890"/>
            <wp:docPr id="14756206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20675" name="Picture 1" descr="A screenshot of a computer&#10;&#10;AI-generated content may be incorrect."/>
                    <pic:cNvPicPr/>
                  </pic:nvPicPr>
                  <pic:blipFill>
                    <a:blip r:embed="rId23"/>
                    <a:stretch>
                      <a:fillRect/>
                    </a:stretch>
                  </pic:blipFill>
                  <pic:spPr>
                    <a:xfrm>
                      <a:off x="0" y="0"/>
                      <a:ext cx="5943600" cy="3286760"/>
                    </a:xfrm>
                    <a:prstGeom prst="rect">
                      <a:avLst/>
                    </a:prstGeom>
                  </pic:spPr>
                </pic:pic>
              </a:graphicData>
            </a:graphic>
          </wp:inline>
        </w:drawing>
      </w:r>
    </w:p>
    <w:p w14:paraId="1CD6C312" w14:textId="4C2402EF" w:rsidR="00792016" w:rsidRDefault="009F7378" w:rsidP="00EC033A">
      <w:r>
        <w:rPr>
          <w:noProof/>
        </w:rPr>
        <w:lastRenderedPageBreak/>
        <w:drawing>
          <wp:inline distT="0" distB="0" distL="0" distR="0" wp14:anchorId="1C91748D" wp14:editId="5064D18B">
            <wp:extent cx="5943600" cy="3286760"/>
            <wp:effectExtent l="0" t="0" r="0" b="8890"/>
            <wp:docPr id="14011288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28873" name="Picture 1" descr="A screenshot of a computer&#10;&#10;AI-generated content may be incorrect."/>
                    <pic:cNvPicPr/>
                  </pic:nvPicPr>
                  <pic:blipFill>
                    <a:blip r:embed="rId24"/>
                    <a:stretch>
                      <a:fillRect/>
                    </a:stretch>
                  </pic:blipFill>
                  <pic:spPr>
                    <a:xfrm>
                      <a:off x="0" y="0"/>
                      <a:ext cx="5943600" cy="3286760"/>
                    </a:xfrm>
                    <a:prstGeom prst="rect">
                      <a:avLst/>
                    </a:prstGeom>
                  </pic:spPr>
                </pic:pic>
              </a:graphicData>
            </a:graphic>
          </wp:inline>
        </w:drawing>
      </w:r>
    </w:p>
    <w:p w14:paraId="09D571EA" w14:textId="5B131F0B" w:rsidR="00975BDC" w:rsidRPr="004056E9" w:rsidRDefault="00975BDC" w:rsidP="00975BDC">
      <w:pPr>
        <w:pStyle w:val="ListParagraph"/>
        <w:numPr>
          <w:ilvl w:val="0"/>
          <w:numId w:val="3"/>
        </w:numPr>
      </w:pPr>
      <w:r w:rsidRPr="00A967BE">
        <w:rPr>
          <w:lang w:val="en-GB"/>
        </w:rPr>
        <w:t>I</w:t>
      </w:r>
      <w:r>
        <w:rPr>
          <w:lang w:val="en-GB"/>
        </w:rPr>
        <w:t>tems were received in stock</w:t>
      </w:r>
    </w:p>
    <w:p w14:paraId="793893B7" w14:textId="4543BC6F" w:rsidR="004056E9" w:rsidRDefault="009437D3" w:rsidP="004056E9">
      <w:r>
        <w:rPr>
          <w:noProof/>
        </w:rPr>
        <w:drawing>
          <wp:inline distT="0" distB="0" distL="0" distR="0" wp14:anchorId="52A0C52A" wp14:editId="47326F2B">
            <wp:extent cx="5032769" cy="3703064"/>
            <wp:effectExtent l="0" t="0" r="0" b="0"/>
            <wp:docPr id="9354887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88779" name="Picture 1" descr="A screenshot of a computer&#10;&#10;AI-generated content may be incorrect."/>
                    <pic:cNvPicPr/>
                  </pic:nvPicPr>
                  <pic:blipFill>
                    <a:blip r:embed="rId25"/>
                    <a:stretch>
                      <a:fillRect/>
                    </a:stretch>
                  </pic:blipFill>
                  <pic:spPr>
                    <a:xfrm>
                      <a:off x="0" y="0"/>
                      <a:ext cx="5041589" cy="3709554"/>
                    </a:xfrm>
                    <a:prstGeom prst="rect">
                      <a:avLst/>
                    </a:prstGeom>
                  </pic:spPr>
                </pic:pic>
              </a:graphicData>
            </a:graphic>
          </wp:inline>
        </w:drawing>
      </w:r>
    </w:p>
    <w:p w14:paraId="42B12D10" w14:textId="474EDDE0" w:rsidR="007C05DC" w:rsidRDefault="007C05DC" w:rsidP="004056E9">
      <w:r>
        <w:t>SPECIAL NOTE: All truck stock transactions will be created for the Quality Grade of type New with the highest priority as defined by the laundry.</w:t>
      </w:r>
    </w:p>
    <w:p w14:paraId="754441DE" w14:textId="327F3AAD" w:rsidR="00BC45D4" w:rsidRDefault="00646C81" w:rsidP="00646C81">
      <w:pPr>
        <w:pStyle w:val="ListParagraph"/>
        <w:numPr>
          <w:ilvl w:val="0"/>
          <w:numId w:val="3"/>
        </w:numPr>
      </w:pPr>
      <w:r>
        <w:lastRenderedPageBreak/>
        <w:t xml:space="preserve">To note, for use of the BPA, products need to be set as </w:t>
      </w:r>
      <w:proofErr w:type="spellStart"/>
      <w:r>
        <w:t>putup</w:t>
      </w:r>
      <w:proofErr w:type="spellEnd"/>
      <w:r>
        <w:t xml:space="preserve"> type Bulk Packing at the Product level.</w:t>
      </w:r>
    </w:p>
    <w:p w14:paraId="5CB168CE" w14:textId="069B0DFA" w:rsidR="00646C81" w:rsidRPr="00975BDC" w:rsidRDefault="00DE67E5" w:rsidP="00646C81">
      <w:r>
        <w:rPr>
          <w:noProof/>
        </w:rPr>
        <w:drawing>
          <wp:inline distT="0" distB="0" distL="0" distR="0" wp14:anchorId="0573F356" wp14:editId="213A98EB">
            <wp:extent cx="4958443" cy="2869116"/>
            <wp:effectExtent l="0" t="0" r="0" b="7620"/>
            <wp:docPr id="14585500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50079" name="Picture 1" descr="A screenshot of a computer&#10;&#10;AI-generated content may be incorrect."/>
                    <pic:cNvPicPr/>
                  </pic:nvPicPr>
                  <pic:blipFill>
                    <a:blip r:embed="rId26"/>
                    <a:stretch>
                      <a:fillRect/>
                    </a:stretch>
                  </pic:blipFill>
                  <pic:spPr>
                    <a:xfrm>
                      <a:off x="0" y="0"/>
                      <a:ext cx="4966691" cy="2873888"/>
                    </a:xfrm>
                    <a:prstGeom prst="rect">
                      <a:avLst/>
                    </a:prstGeom>
                  </pic:spPr>
                </pic:pic>
              </a:graphicData>
            </a:graphic>
          </wp:inline>
        </w:drawing>
      </w:r>
    </w:p>
    <w:p w14:paraId="4F3F60D2" w14:textId="77777777" w:rsidR="00B73CB3" w:rsidRDefault="00B73CB3" w:rsidP="00B73CB3">
      <w:pPr>
        <w:pStyle w:val="ListParagraph"/>
        <w:numPr>
          <w:ilvl w:val="0"/>
          <w:numId w:val="3"/>
        </w:numPr>
      </w:pPr>
      <w:r>
        <w:t xml:space="preserve">Next, a unique Customer needs to be created per truck that is set up as an </w:t>
      </w:r>
      <w:r w:rsidRPr="00B73CB3">
        <w:rPr>
          <w:i/>
          <w:iCs/>
        </w:rPr>
        <w:t>Internal Customer</w:t>
      </w:r>
      <w:r>
        <w:t xml:space="preserve">, linked to a </w:t>
      </w:r>
      <w:r w:rsidRPr="00B73CB3">
        <w:rPr>
          <w:i/>
          <w:iCs/>
        </w:rPr>
        <w:t>Truck Stockroom</w:t>
      </w:r>
      <w:r>
        <w:t>:</w:t>
      </w:r>
    </w:p>
    <w:p w14:paraId="04E16E26" w14:textId="1CD2C458" w:rsidR="00FF11CA" w:rsidRDefault="0070545B" w:rsidP="00FF11CA">
      <w:r>
        <w:rPr>
          <w:noProof/>
        </w:rPr>
        <w:drawing>
          <wp:inline distT="0" distB="0" distL="0" distR="0" wp14:anchorId="22229FAC" wp14:editId="440ED8F6">
            <wp:extent cx="5943600" cy="1163955"/>
            <wp:effectExtent l="0" t="0" r="0" b="0"/>
            <wp:docPr id="20735888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88853" name="Picture 1" descr="A screenshot of a computer&#10;&#10;AI-generated content may be incorrect."/>
                    <pic:cNvPicPr/>
                  </pic:nvPicPr>
                  <pic:blipFill>
                    <a:blip r:embed="rId27"/>
                    <a:stretch>
                      <a:fillRect/>
                    </a:stretch>
                  </pic:blipFill>
                  <pic:spPr>
                    <a:xfrm>
                      <a:off x="0" y="0"/>
                      <a:ext cx="5943600" cy="1163955"/>
                    </a:xfrm>
                    <a:prstGeom prst="rect">
                      <a:avLst/>
                    </a:prstGeom>
                  </pic:spPr>
                </pic:pic>
              </a:graphicData>
            </a:graphic>
          </wp:inline>
        </w:drawing>
      </w:r>
    </w:p>
    <w:p w14:paraId="11578E8D" w14:textId="7FBC5537" w:rsidR="00705309" w:rsidRDefault="00097725" w:rsidP="00FF11CA">
      <w:r>
        <w:rPr>
          <w:noProof/>
        </w:rPr>
        <w:drawing>
          <wp:inline distT="0" distB="0" distL="0" distR="0" wp14:anchorId="771E10CB" wp14:editId="24308142">
            <wp:extent cx="5943600" cy="1922145"/>
            <wp:effectExtent l="0" t="0" r="0" b="1905"/>
            <wp:docPr id="4038472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47288" name="Picture 1" descr="A screenshot of a computer&#10;&#10;AI-generated content may be incorrect."/>
                    <pic:cNvPicPr/>
                  </pic:nvPicPr>
                  <pic:blipFill>
                    <a:blip r:embed="rId28"/>
                    <a:stretch>
                      <a:fillRect/>
                    </a:stretch>
                  </pic:blipFill>
                  <pic:spPr>
                    <a:xfrm>
                      <a:off x="0" y="0"/>
                      <a:ext cx="5943600" cy="1922145"/>
                    </a:xfrm>
                    <a:prstGeom prst="rect">
                      <a:avLst/>
                    </a:prstGeom>
                  </pic:spPr>
                </pic:pic>
              </a:graphicData>
            </a:graphic>
          </wp:inline>
        </w:drawing>
      </w:r>
    </w:p>
    <w:p w14:paraId="24681CC5" w14:textId="77777777" w:rsidR="00FF11CA" w:rsidRPr="00FF11CA" w:rsidRDefault="00FF11CA" w:rsidP="00FF11CA">
      <w:pPr>
        <w:rPr>
          <w:lang w:val="en-GB"/>
        </w:rPr>
      </w:pPr>
      <w:r w:rsidRPr="00FF11CA">
        <w:rPr>
          <w:lang w:val="en-GB"/>
        </w:rPr>
        <w:t xml:space="preserve">This customer does not need to have any delivery schemes set </w:t>
      </w:r>
      <w:proofErr w:type="gramStart"/>
      <w:r w:rsidRPr="00FF11CA">
        <w:rPr>
          <w:lang w:val="en-GB"/>
        </w:rPr>
        <w:t>up, or</w:t>
      </w:r>
      <w:proofErr w:type="gramEnd"/>
      <w:r w:rsidRPr="00FF11CA">
        <w:rPr>
          <w:lang w:val="en-GB"/>
        </w:rPr>
        <w:t xml:space="preserve"> be linked to any routes at the Customer level.</w:t>
      </w:r>
    </w:p>
    <w:p w14:paraId="492477D9" w14:textId="77E72B9E" w:rsidR="00FF11CA" w:rsidRPr="00FF11CA" w:rsidRDefault="00FF11CA" w:rsidP="00FF11CA">
      <w:pPr>
        <w:pStyle w:val="ListParagraph"/>
        <w:numPr>
          <w:ilvl w:val="0"/>
          <w:numId w:val="3"/>
        </w:numPr>
        <w:rPr>
          <w:lang w:val="en-GB"/>
        </w:rPr>
      </w:pPr>
      <w:r w:rsidRPr="00FF11CA">
        <w:rPr>
          <w:lang w:val="en-GB"/>
        </w:rPr>
        <w:t xml:space="preserve">Finally, a Truck needs to be created and linked to the truck stockroom, and the </w:t>
      </w:r>
      <w:r w:rsidRPr="00FF11CA">
        <w:rPr>
          <w:i/>
          <w:iCs/>
          <w:lang w:val="en-GB"/>
        </w:rPr>
        <w:t>Internal Customer</w:t>
      </w:r>
      <w:r w:rsidRPr="00FF11CA">
        <w:rPr>
          <w:lang w:val="en-GB"/>
        </w:rPr>
        <w:t>:</w:t>
      </w:r>
    </w:p>
    <w:p w14:paraId="6678876F" w14:textId="3C70CAC6" w:rsidR="00FF11CA" w:rsidRDefault="006F4C24" w:rsidP="00FF11CA">
      <w:r>
        <w:rPr>
          <w:noProof/>
        </w:rPr>
        <w:lastRenderedPageBreak/>
        <w:drawing>
          <wp:inline distT="0" distB="0" distL="0" distR="0" wp14:anchorId="4E1FE9DE" wp14:editId="69A6D890">
            <wp:extent cx="4536831" cy="3009043"/>
            <wp:effectExtent l="0" t="0" r="0" b="1270"/>
            <wp:docPr id="3211233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23361" name="Picture 1" descr="A screenshot of a computer&#10;&#10;AI-generated content may be incorrect."/>
                    <pic:cNvPicPr/>
                  </pic:nvPicPr>
                  <pic:blipFill>
                    <a:blip r:embed="rId29"/>
                    <a:stretch>
                      <a:fillRect/>
                    </a:stretch>
                  </pic:blipFill>
                  <pic:spPr>
                    <a:xfrm>
                      <a:off x="0" y="0"/>
                      <a:ext cx="4542032" cy="3012492"/>
                    </a:xfrm>
                    <a:prstGeom prst="rect">
                      <a:avLst/>
                    </a:prstGeom>
                  </pic:spPr>
                </pic:pic>
              </a:graphicData>
            </a:graphic>
          </wp:inline>
        </w:drawing>
      </w:r>
    </w:p>
    <w:p w14:paraId="0B157249" w14:textId="77777777" w:rsidR="005938A1" w:rsidRPr="005938A1" w:rsidRDefault="005938A1" w:rsidP="005938A1">
      <w:pPr>
        <w:rPr>
          <w:lang w:val="en-GB"/>
        </w:rPr>
      </w:pPr>
      <w:r w:rsidRPr="005938A1">
        <w:rPr>
          <w:lang w:val="en-GB"/>
        </w:rPr>
        <w:t>This truck should be set at the Route level accordingly as well.</w:t>
      </w:r>
    </w:p>
    <w:p w14:paraId="19703723" w14:textId="5E1CA1A2" w:rsidR="00F8280E" w:rsidRDefault="00F8280E" w:rsidP="00FF11CA">
      <w:pPr>
        <w:rPr>
          <w:lang w:val="en-GB"/>
        </w:rPr>
      </w:pPr>
      <w:r>
        <w:rPr>
          <w:noProof/>
        </w:rPr>
        <w:drawing>
          <wp:inline distT="0" distB="0" distL="0" distR="0" wp14:anchorId="6131829E" wp14:editId="4B82817D">
            <wp:extent cx="5134708" cy="2959413"/>
            <wp:effectExtent l="0" t="0" r="8890" b="0"/>
            <wp:docPr id="17289045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04591" name="Picture 1" descr="A screenshot of a computer&#10;&#10;AI-generated content may be incorrect."/>
                    <pic:cNvPicPr/>
                  </pic:nvPicPr>
                  <pic:blipFill rotWithShape="1">
                    <a:blip r:embed="rId30"/>
                    <a:srcRect l="-1" r="-99" b="13015"/>
                    <a:stretch>
                      <a:fillRect/>
                    </a:stretch>
                  </pic:blipFill>
                  <pic:spPr bwMode="auto">
                    <a:xfrm>
                      <a:off x="0" y="0"/>
                      <a:ext cx="5140955" cy="2963013"/>
                    </a:xfrm>
                    <a:prstGeom prst="rect">
                      <a:avLst/>
                    </a:prstGeom>
                    <a:ln>
                      <a:noFill/>
                    </a:ln>
                    <a:extLst>
                      <a:ext uri="{53640926-AAD7-44D8-BBD7-CCE9431645EC}">
                        <a14:shadowObscured xmlns:a14="http://schemas.microsoft.com/office/drawing/2010/main"/>
                      </a:ext>
                    </a:extLst>
                  </pic:spPr>
                </pic:pic>
              </a:graphicData>
            </a:graphic>
          </wp:inline>
        </w:drawing>
      </w:r>
    </w:p>
    <w:p w14:paraId="36AE4429" w14:textId="3D8FF6F6" w:rsidR="00EA6CF5" w:rsidRPr="00EA6CF5" w:rsidRDefault="00EA6CF5" w:rsidP="00FF11CA">
      <w:r>
        <w:t>To properly set the starting inventory of a truck stockroom, manual stock transactions can be created, keeping in mind to use the correct quality grade as noted above.</w:t>
      </w:r>
    </w:p>
    <w:p w14:paraId="1FE374A5" w14:textId="2375DB5D" w:rsidR="007B2F5D" w:rsidRDefault="007B2F5D" w:rsidP="007B2F5D">
      <w:pPr>
        <w:pStyle w:val="ListParagraph"/>
        <w:numPr>
          <w:ilvl w:val="0"/>
          <w:numId w:val="3"/>
        </w:numPr>
      </w:pPr>
      <w:proofErr w:type="gramStart"/>
      <w:r>
        <w:t>In order for</w:t>
      </w:r>
      <w:proofErr w:type="gramEnd"/>
      <w:r>
        <w:t xml:space="preserve"> inventory to be properly tracked to truck stock, the stockroom supplying the truck must be set up with the products that the truck uses as well.  This would typically be the main stockroom or warehouse of the laundry. In the stockroom, the products that will be stocked to the truck stockroom must have a standard location set in a location of type PICK:</w:t>
      </w:r>
    </w:p>
    <w:p w14:paraId="532B1E53" w14:textId="34C5A5B6" w:rsidR="008C2583" w:rsidRDefault="008C2583" w:rsidP="008C2583">
      <w:r>
        <w:rPr>
          <w:noProof/>
        </w:rPr>
        <w:lastRenderedPageBreak/>
        <w:drawing>
          <wp:inline distT="0" distB="0" distL="0" distR="0" wp14:anchorId="1D73051F" wp14:editId="3E3F73AB">
            <wp:extent cx="5943600" cy="3594100"/>
            <wp:effectExtent l="0" t="0" r="0" b="6350"/>
            <wp:docPr id="145406248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2487" name="Picture 1" descr="A screenshot of a computer screen&#10;&#10;AI-generated content may be incorrect."/>
                    <pic:cNvPicPr/>
                  </pic:nvPicPr>
                  <pic:blipFill>
                    <a:blip r:embed="rId31"/>
                    <a:stretch>
                      <a:fillRect/>
                    </a:stretch>
                  </pic:blipFill>
                  <pic:spPr>
                    <a:xfrm>
                      <a:off x="0" y="0"/>
                      <a:ext cx="5943600" cy="3594100"/>
                    </a:xfrm>
                    <a:prstGeom prst="rect">
                      <a:avLst/>
                    </a:prstGeom>
                  </pic:spPr>
                </pic:pic>
              </a:graphicData>
            </a:graphic>
          </wp:inline>
        </w:drawing>
      </w:r>
    </w:p>
    <w:p w14:paraId="589D95D5" w14:textId="6D5B536E" w:rsidR="00276440" w:rsidRDefault="00276440" w:rsidP="00276440">
      <w:pPr>
        <w:pStyle w:val="ListParagraph"/>
        <w:numPr>
          <w:ilvl w:val="0"/>
          <w:numId w:val="3"/>
        </w:numPr>
      </w:pPr>
      <w:r>
        <w:t>Set an activity per customer</w:t>
      </w:r>
    </w:p>
    <w:p w14:paraId="00287DDA" w14:textId="16B0C927" w:rsidR="00856E46" w:rsidRDefault="00856E46" w:rsidP="00276440">
      <w:pPr>
        <w:pStyle w:val="ListParagraph"/>
        <w:numPr>
          <w:ilvl w:val="0"/>
          <w:numId w:val="3"/>
        </w:numPr>
      </w:pPr>
      <w:r>
        <w:t xml:space="preserve">Add a general </w:t>
      </w:r>
      <w:proofErr w:type="gramStart"/>
      <w:r>
        <w:t>price  lists</w:t>
      </w:r>
      <w:proofErr w:type="gramEnd"/>
    </w:p>
    <w:p w14:paraId="7EE78DE7" w14:textId="64F60482" w:rsidR="00856E46" w:rsidRDefault="00856E46" w:rsidP="00276440">
      <w:pPr>
        <w:pStyle w:val="ListParagraph"/>
        <w:numPr>
          <w:ilvl w:val="0"/>
          <w:numId w:val="3"/>
        </w:numPr>
      </w:pPr>
      <w:r>
        <w:t xml:space="preserve">In price lists per customer, add the general price list to </w:t>
      </w:r>
      <w:r w:rsidR="00821570">
        <w:t>customer</w:t>
      </w:r>
    </w:p>
    <w:p w14:paraId="67DDDE51" w14:textId="6D2ACF2C" w:rsidR="00DB6B61" w:rsidRDefault="00A73C3B" w:rsidP="00276440">
      <w:pPr>
        <w:pStyle w:val="ListParagraph"/>
        <w:numPr>
          <w:ilvl w:val="0"/>
          <w:numId w:val="3"/>
        </w:numPr>
      </w:pPr>
      <w:r>
        <w:t xml:space="preserve">In PLPC, for </w:t>
      </w:r>
      <w:r w:rsidR="00740DBE">
        <w:t>a different</w:t>
      </w:r>
      <w:r>
        <w:t xml:space="preserve"> customer</w:t>
      </w:r>
      <w:r w:rsidR="00740DBE">
        <w:t xml:space="preserve"> that is on the same route control</w:t>
      </w:r>
      <w:r>
        <w:t>, add the products</w:t>
      </w:r>
    </w:p>
    <w:p w14:paraId="7A38F11F" w14:textId="58A4CD57" w:rsidR="00123A4F" w:rsidRDefault="00E83273" w:rsidP="00123A4F">
      <w:r>
        <w:rPr>
          <w:noProof/>
        </w:rPr>
        <w:drawing>
          <wp:inline distT="0" distB="0" distL="0" distR="0" wp14:anchorId="4566643D" wp14:editId="141ED77C">
            <wp:extent cx="5943600" cy="1143000"/>
            <wp:effectExtent l="0" t="0" r="0" b="0"/>
            <wp:docPr id="4023116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11677" name="Picture 1" descr="A screenshot of a computer&#10;&#10;AI-generated content may be incorrect."/>
                    <pic:cNvPicPr/>
                  </pic:nvPicPr>
                  <pic:blipFill>
                    <a:blip r:embed="rId32"/>
                    <a:stretch>
                      <a:fillRect/>
                    </a:stretch>
                  </pic:blipFill>
                  <pic:spPr>
                    <a:xfrm>
                      <a:off x="0" y="0"/>
                      <a:ext cx="5943600" cy="1143000"/>
                    </a:xfrm>
                    <a:prstGeom prst="rect">
                      <a:avLst/>
                    </a:prstGeom>
                  </pic:spPr>
                </pic:pic>
              </a:graphicData>
            </a:graphic>
          </wp:inline>
        </w:drawing>
      </w:r>
    </w:p>
    <w:p w14:paraId="35FD2B4D" w14:textId="06D8F9EA" w:rsidR="001D5418" w:rsidRDefault="001D5418" w:rsidP="001D5418">
      <w:pPr>
        <w:pStyle w:val="ListParagraph"/>
        <w:numPr>
          <w:ilvl w:val="0"/>
          <w:numId w:val="3"/>
        </w:numPr>
      </w:pPr>
      <w:r>
        <w:t>Workstation settings</w:t>
      </w:r>
    </w:p>
    <w:p w14:paraId="6AE18EC9" w14:textId="089501B9" w:rsidR="001D5418" w:rsidRDefault="001D5418" w:rsidP="001D5418">
      <w:r>
        <w:rPr>
          <w:noProof/>
        </w:rPr>
        <w:lastRenderedPageBreak/>
        <w:drawing>
          <wp:inline distT="0" distB="0" distL="0" distR="0" wp14:anchorId="576FD020" wp14:editId="3808B529">
            <wp:extent cx="5333053" cy="4137104"/>
            <wp:effectExtent l="0" t="0" r="1270" b="0"/>
            <wp:docPr id="15282879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7978" name="Picture 1" descr="A screenshot of a computer&#10;&#10;AI-generated content may be incorrect."/>
                    <pic:cNvPicPr/>
                  </pic:nvPicPr>
                  <pic:blipFill>
                    <a:blip r:embed="rId33"/>
                    <a:stretch>
                      <a:fillRect/>
                    </a:stretch>
                  </pic:blipFill>
                  <pic:spPr>
                    <a:xfrm>
                      <a:off x="0" y="0"/>
                      <a:ext cx="5335295" cy="4138843"/>
                    </a:xfrm>
                    <a:prstGeom prst="rect">
                      <a:avLst/>
                    </a:prstGeom>
                  </pic:spPr>
                </pic:pic>
              </a:graphicData>
            </a:graphic>
          </wp:inline>
        </w:drawing>
      </w:r>
    </w:p>
    <w:p w14:paraId="55404C6C" w14:textId="25C02D7B" w:rsidR="004C54AA" w:rsidRDefault="00276440" w:rsidP="00276440">
      <w:pPr>
        <w:pStyle w:val="ListParagraph"/>
        <w:numPr>
          <w:ilvl w:val="0"/>
          <w:numId w:val="3"/>
        </w:numPr>
      </w:pPr>
      <w:r>
        <w:t xml:space="preserve">Consumption Point Product </w:t>
      </w:r>
      <w:proofErr w:type="gramStart"/>
      <w:r>
        <w:t>level,</w:t>
      </w:r>
      <w:proofErr w:type="gramEnd"/>
      <w:r>
        <w:t xml:space="preserve"> the Circulating Inventory can be set to indicate on the RA what the stock level of each given product should be:</w:t>
      </w:r>
    </w:p>
    <w:p w14:paraId="63832DCA" w14:textId="5B175B71" w:rsidR="004C54AA" w:rsidRDefault="00AE1184" w:rsidP="00893C56">
      <w:r>
        <w:rPr>
          <w:noProof/>
        </w:rPr>
        <w:drawing>
          <wp:inline distT="0" distB="0" distL="0" distR="0" wp14:anchorId="2A1BF1E4" wp14:editId="25287CCE">
            <wp:extent cx="5943600" cy="3434080"/>
            <wp:effectExtent l="0" t="0" r="0" b="0"/>
            <wp:docPr id="2081536436" name="Picture 1" descr="A screenshot of a logis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36436" name="Picture 1" descr="A screenshot of a logistic&#10;&#10;AI-generated content may be incorrect."/>
                    <pic:cNvPicPr/>
                  </pic:nvPicPr>
                  <pic:blipFill>
                    <a:blip r:embed="rId34"/>
                    <a:stretch>
                      <a:fillRect/>
                    </a:stretch>
                  </pic:blipFill>
                  <pic:spPr>
                    <a:xfrm>
                      <a:off x="0" y="0"/>
                      <a:ext cx="5943600" cy="3434080"/>
                    </a:xfrm>
                    <a:prstGeom prst="rect">
                      <a:avLst/>
                    </a:prstGeom>
                  </pic:spPr>
                </pic:pic>
              </a:graphicData>
            </a:graphic>
          </wp:inline>
        </w:drawing>
      </w:r>
    </w:p>
    <w:p w14:paraId="6EFA98C6" w14:textId="2BE5BE24" w:rsidR="00126DBC" w:rsidRDefault="00126DBC" w:rsidP="00126DBC">
      <w:pPr>
        <w:pStyle w:val="ListParagraph"/>
        <w:numPr>
          <w:ilvl w:val="0"/>
          <w:numId w:val="3"/>
        </w:numPr>
      </w:pPr>
      <w:r>
        <w:lastRenderedPageBreak/>
        <w:t xml:space="preserve">In Route Status Control </w:t>
      </w:r>
      <w:proofErr w:type="spellStart"/>
      <w:r>
        <w:t>dlg</w:t>
      </w:r>
      <w:proofErr w:type="spellEnd"/>
      <w:r>
        <w:t>, add a route control.</w:t>
      </w:r>
      <w:r w:rsidR="00681941">
        <w:t xml:space="preserve"> Keep only the internal customer and the customer that has products added in PLPC</w:t>
      </w:r>
      <w:r>
        <w:t xml:space="preserve"> </w:t>
      </w:r>
    </w:p>
    <w:p w14:paraId="1207CE34" w14:textId="77777777" w:rsidR="00126DBC" w:rsidRDefault="00126DBC" w:rsidP="00126DBC">
      <w:pPr>
        <w:pStyle w:val="ListParagraph"/>
        <w:numPr>
          <w:ilvl w:val="0"/>
          <w:numId w:val="3"/>
        </w:numPr>
      </w:pPr>
      <w:r>
        <w:t>Add an employee</w:t>
      </w:r>
    </w:p>
    <w:p w14:paraId="22671AD7" w14:textId="4B5C365C" w:rsidR="00126DBC" w:rsidRDefault="00126DBC" w:rsidP="00126DBC">
      <w:pPr>
        <w:pStyle w:val="ListParagraph"/>
        <w:numPr>
          <w:ilvl w:val="0"/>
          <w:numId w:val="3"/>
        </w:numPr>
      </w:pPr>
      <w:r>
        <w:t>Add a mobile device and attach the employee to mobile device</w:t>
      </w:r>
    </w:p>
    <w:p w14:paraId="316AAE8B" w14:textId="77777777" w:rsidR="00581BC5" w:rsidRDefault="00126DBC" w:rsidP="00126DBC">
      <w:pPr>
        <w:pStyle w:val="ListParagraph"/>
        <w:numPr>
          <w:ilvl w:val="0"/>
          <w:numId w:val="3"/>
        </w:numPr>
      </w:pPr>
      <w:r>
        <w:t>Add the driver to the specific route control</w:t>
      </w:r>
    </w:p>
    <w:p w14:paraId="0196DF99" w14:textId="77777777" w:rsidR="00581BC5" w:rsidRDefault="00126DBC" w:rsidP="00126DBC">
      <w:pPr>
        <w:pStyle w:val="ListParagraph"/>
        <w:numPr>
          <w:ilvl w:val="0"/>
          <w:numId w:val="3"/>
        </w:numPr>
      </w:pPr>
      <w:r>
        <w:t>Generate Packing Notes for the route</w:t>
      </w:r>
    </w:p>
    <w:p w14:paraId="1DD97A88" w14:textId="41D41E30" w:rsidR="00126DBC" w:rsidRDefault="00126DBC" w:rsidP="00126DBC">
      <w:pPr>
        <w:pStyle w:val="ListParagraph"/>
        <w:numPr>
          <w:ilvl w:val="0"/>
          <w:numId w:val="3"/>
        </w:numPr>
      </w:pPr>
      <w:r>
        <w:t>Generate Invoices for the route</w:t>
      </w:r>
    </w:p>
    <w:p w14:paraId="7B0011F7" w14:textId="798ABAE6" w:rsidR="00126DBC" w:rsidRDefault="00126DBC" w:rsidP="00126DBC">
      <w:pPr>
        <w:pStyle w:val="ListParagraph"/>
        <w:numPr>
          <w:ilvl w:val="0"/>
          <w:numId w:val="3"/>
        </w:numPr>
      </w:pPr>
      <w:r>
        <w:t>Mark the route control “Ready for transfer to PDA”</w:t>
      </w:r>
    </w:p>
    <w:p w14:paraId="497B66F1" w14:textId="1FEABD2F" w:rsidR="00FC75AB" w:rsidRDefault="005E658D" w:rsidP="00FC75AB">
      <w:r>
        <w:rPr>
          <w:noProof/>
        </w:rPr>
        <w:drawing>
          <wp:inline distT="0" distB="0" distL="0" distR="0" wp14:anchorId="0B6868C1" wp14:editId="7E03AF07">
            <wp:extent cx="5943600" cy="2066290"/>
            <wp:effectExtent l="0" t="0" r="0" b="0"/>
            <wp:docPr id="18744024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02422" name="Picture 1" descr="A screenshot of a computer&#10;&#10;AI-generated content may be incorrect."/>
                    <pic:cNvPicPr/>
                  </pic:nvPicPr>
                  <pic:blipFill>
                    <a:blip r:embed="rId35"/>
                    <a:stretch>
                      <a:fillRect/>
                    </a:stretch>
                  </pic:blipFill>
                  <pic:spPr>
                    <a:xfrm>
                      <a:off x="0" y="0"/>
                      <a:ext cx="5943600" cy="2066290"/>
                    </a:xfrm>
                    <a:prstGeom prst="rect">
                      <a:avLst/>
                    </a:prstGeom>
                  </pic:spPr>
                </pic:pic>
              </a:graphicData>
            </a:graphic>
          </wp:inline>
        </w:drawing>
      </w:r>
    </w:p>
    <w:p w14:paraId="5247EB52" w14:textId="78F58491" w:rsidR="00A71648" w:rsidRDefault="005E658D" w:rsidP="00FC75AB">
      <w:pPr>
        <w:pStyle w:val="ListParagraph"/>
        <w:numPr>
          <w:ilvl w:val="0"/>
          <w:numId w:val="3"/>
        </w:numPr>
      </w:pPr>
      <w:r>
        <w:t>D</w:t>
      </w:r>
      <w:r w:rsidR="00A71648">
        <w:t>ownload the route to PDA</w:t>
      </w:r>
    </w:p>
    <w:p w14:paraId="276853BB" w14:textId="7E3D5C1A" w:rsidR="00A71648" w:rsidRDefault="00A71648" w:rsidP="00A71648">
      <w:r w:rsidRPr="00A71648">
        <w:rPr>
          <w:noProof/>
        </w:rPr>
        <w:drawing>
          <wp:inline distT="0" distB="0" distL="0" distR="0" wp14:anchorId="70D7CAAB" wp14:editId="7782A0B0">
            <wp:extent cx="1234440" cy="2743200"/>
            <wp:effectExtent l="0" t="0" r="3810" b="0"/>
            <wp:docPr id="1833541305" name="Picture 1" descr="A screenshot of a log 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41305" name="Picture 1" descr="A screenshot of a log in&#10;&#10;AI-generated content may be incorrect."/>
                    <pic:cNvPicPr/>
                  </pic:nvPicPr>
                  <pic:blipFill>
                    <a:blip r:embed="rId36"/>
                    <a:stretch>
                      <a:fillRect/>
                    </a:stretch>
                  </pic:blipFill>
                  <pic:spPr>
                    <a:xfrm>
                      <a:off x="0" y="0"/>
                      <a:ext cx="1234440" cy="2743200"/>
                    </a:xfrm>
                    <a:prstGeom prst="rect">
                      <a:avLst/>
                    </a:prstGeom>
                  </pic:spPr>
                </pic:pic>
              </a:graphicData>
            </a:graphic>
          </wp:inline>
        </w:drawing>
      </w:r>
      <w:r w:rsidR="00D46ED1">
        <w:t xml:space="preserve">  </w:t>
      </w:r>
    </w:p>
    <w:p w14:paraId="5003B6F8" w14:textId="3705297B" w:rsidR="008670CE" w:rsidRDefault="008670CE" w:rsidP="00A71648">
      <w:r>
        <w:t>ORDERING</w:t>
      </w:r>
    </w:p>
    <w:p w14:paraId="301C2669" w14:textId="5973E788" w:rsidR="008670CE" w:rsidRDefault="008670CE" w:rsidP="00A71648">
      <w:r w:rsidRPr="008670CE">
        <w:rPr>
          <w:noProof/>
        </w:rPr>
        <w:lastRenderedPageBreak/>
        <w:drawing>
          <wp:inline distT="0" distB="0" distL="0" distR="0" wp14:anchorId="4E8628F1" wp14:editId="3F2A0E2D">
            <wp:extent cx="1234440" cy="2743200"/>
            <wp:effectExtent l="0" t="0" r="3810" b="0"/>
            <wp:docPr id="98862774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27743" name="Picture 1" descr="A screenshot of a phone&#10;&#10;AI-generated content may be incorrect."/>
                    <pic:cNvPicPr/>
                  </pic:nvPicPr>
                  <pic:blipFill>
                    <a:blip r:embed="rId37"/>
                    <a:stretch>
                      <a:fillRect/>
                    </a:stretch>
                  </pic:blipFill>
                  <pic:spPr>
                    <a:xfrm>
                      <a:off x="0" y="0"/>
                      <a:ext cx="1234440" cy="2743200"/>
                    </a:xfrm>
                    <a:prstGeom prst="rect">
                      <a:avLst/>
                    </a:prstGeom>
                  </pic:spPr>
                </pic:pic>
              </a:graphicData>
            </a:graphic>
          </wp:inline>
        </w:drawing>
      </w:r>
    </w:p>
    <w:p w14:paraId="733B2A6A" w14:textId="37321E8D" w:rsidR="008670CE" w:rsidRDefault="008670CE" w:rsidP="00A71648">
      <w:r>
        <w:t>SAVE</w:t>
      </w:r>
    </w:p>
    <w:p w14:paraId="36DBDA82" w14:textId="3CB1197C" w:rsidR="008670CE" w:rsidRDefault="00373954" w:rsidP="00A71648">
      <w:r>
        <w:t>ORDER DELIVERY</w:t>
      </w:r>
    </w:p>
    <w:p w14:paraId="2B3EE65B" w14:textId="61506ECF" w:rsidR="00373954" w:rsidRDefault="00373954" w:rsidP="00A71648">
      <w:r w:rsidRPr="00373954">
        <w:rPr>
          <w:noProof/>
        </w:rPr>
        <w:drawing>
          <wp:inline distT="0" distB="0" distL="0" distR="0" wp14:anchorId="65B7D569" wp14:editId="0A022853">
            <wp:extent cx="1234440" cy="2743200"/>
            <wp:effectExtent l="0" t="0" r="3810" b="0"/>
            <wp:docPr id="1896534656" name="Picture 1" descr="A screenshot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34656" name="Picture 1" descr="A screenshot of a receipt&#10;&#10;AI-generated content may be incorrect."/>
                    <pic:cNvPicPr/>
                  </pic:nvPicPr>
                  <pic:blipFill>
                    <a:blip r:embed="rId38"/>
                    <a:stretch>
                      <a:fillRect/>
                    </a:stretch>
                  </pic:blipFill>
                  <pic:spPr>
                    <a:xfrm>
                      <a:off x="0" y="0"/>
                      <a:ext cx="1234440" cy="2743200"/>
                    </a:xfrm>
                    <a:prstGeom prst="rect">
                      <a:avLst/>
                    </a:prstGeom>
                  </pic:spPr>
                </pic:pic>
              </a:graphicData>
            </a:graphic>
          </wp:inline>
        </w:drawing>
      </w:r>
    </w:p>
    <w:p w14:paraId="1026B954" w14:textId="1EFF7AA1" w:rsidR="00C8077D" w:rsidRDefault="00C8077D" w:rsidP="00A71648">
      <w:r>
        <w:t>SIGN IT</w:t>
      </w:r>
    </w:p>
    <w:p w14:paraId="6B6D254B" w14:textId="722424E9" w:rsidR="00C8077D" w:rsidRDefault="00C8077D" w:rsidP="00A71648">
      <w:r>
        <w:t>SETTLE THE ROUTE</w:t>
      </w:r>
    </w:p>
    <w:p w14:paraId="41FAB482" w14:textId="4550E224" w:rsidR="00C8077D" w:rsidRDefault="00C8077D" w:rsidP="00A71648">
      <w:r w:rsidRPr="00C8077D">
        <w:rPr>
          <w:noProof/>
        </w:rPr>
        <w:lastRenderedPageBreak/>
        <w:drawing>
          <wp:inline distT="0" distB="0" distL="0" distR="0" wp14:anchorId="4B005DCA" wp14:editId="72401231">
            <wp:extent cx="1234440" cy="2743200"/>
            <wp:effectExtent l="0" t="0" r="3810" b="0"/>
            <wp:docPr id="13461121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12164" name="Picture 1" descr="A screenshot of a computer&#10;&#10;AI-generated content may be incorrect."/>
                    <pic:cNvPicPr/>
                  </pic:nvPicPr>
                  <pic:blipFill>
                    <a:blip r:embed="rId39"/>
                    <a:stretch>
                      <a:fillRect/>
                    </a:stretch>
                  </pic:blipFill>
                  <pic:spPr>
                    <a:xfrm>
                      <a:off x="0" y="0"/>
                      <a:ext cx="1234440" cy="2743200"/>
                    </a:xfrm>
                    <a:prstGeom prst="rect">
                      <a:avLst/>
                    </a:prstGeom>
                  </pic:spPr>
                </pic:pic>
              </a:graphicData>
            </a:graphic>
          </wp:inline>
        </w:drawing>
      </w:r>
    </w:p>
    <w:p w14:paraId="02C8A07A" w14:textId="1C18A797" w:rsidR="000B4705" w:rsidRDefault="000B4705" w:rsidP="00A71648">
      <w:r>
        <w:t xml:space="preserve">Depart from route </w:t>
      </w:r>
    </w:p>
    <w:p w14:paraId="5D101BD0" w14:textId="09A83AB0" w:rsidR="00FC75AB" w:rsidRDefault="008F3703" w:rsidP="00FC75AB">
      <w:pPr>
        <w:pStyle w:val="ListParagraph"/>
        <w:numPr>
          <w:ilvl w:val="0"/>
          <w:numId w:val="3"/>
        </w:numPr>
      </w:pPr>
      <w:r>
        <w:t>In the client, in View process log, check the logs for current route control</w:t>
      </w:r>
    </w:p>
    <w:p w14:paraId="6D6D5A70" w14:textId="36F6A15C" w:rsidR="00A832CF" w:rsidRDefault="008F3703" w:rsidP="00A832CF">
      <w:r>
        <w:rPr>
          <w:noProof/>
        </w:rPr>
        <w:drawing>
          <wp:inline distT="0" distB="0" distL="0" distR="0" wp14:anchorId="2DFE838F" wp14:editId="37742E9C">
            <wp:extent cx="5943600" cy="3078480"/>
            <wp:effectExtent l="0" t="0" r="0" b="7620"/>
            <wp:docPr id="8584022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02220" name="Picture 1" descr="A screenshot of a computer&#10;&#10;AI-generated content may be incorrect."/>
                    <pic:cNvPicPr/>
                  </pic:nvPicPr>
                  <pic:blipFill>
                    <a:blip r:embed="rId40"/>
                    <a:stretch>
                      <a:fillRect/>
                    </a:stretch>
                  </pic:blipFill>
                  <pic:spPr>
                    <a:xfrm>
                      <a:off x="0" y="0"/>
                      <a:ext cx="5943600" cy="3078480"/>
                    </a:xfrm>
                    <a:prstGeom prst="rect">
                      <a:avLst/>
                    </a:prstGeom>
                  </pic:spPr>
                </pic:pic>
              </a:graphicData>
            </a:graphic>
          </wp:inline>
        </w:drawing>
      </w:r>
    </w:p>
    <w:p w14:paraId="0560BB4D" w14:textId="7EF2043C" w:rsidR="0052663F" w:rsidRDefault="0052663F" w:rsidP="009E6B9B">
      <w:r w:rsidRPr="0052663F">
        <w:rPr>
          <w:i/>
          <w:iCs/>
          <w:u w:val="single"/>
        </w:rPr>
        <w:t>Actual behavior</w:t>
      </w:r>
      <w:r>
        <w:t xml:space="preserve">: </w:t>
      </w:r>
      <w:r w:rsidRPr="0052663F">
        <w:t xml:space="preserve">After visiting all customers on RA and then trying to upload the route, it would not </w:t>
      </w:r>
      <w:proofErr w:type="gramStart"/>
      <w:r w:rsidRPr="0052663F">
        <w:t>upload</w:t>
      </w:r>
      <w:proofErr w:type="gramEnd"/>
      <w:r w:rsidRPr="0052663F">
        <w:t xml:space="preserve"> and there </w:t>
      </w:r>
      <w:r w:rsidR="00EA4A60">
        <w:t>is</w:t>
      </w:r>
      <w:r w:rsidRPr="0052663F">
        <w:t xml:space="preserve"> an unexpected error in the logs. This happens </w:t>
      </w:r>
      <w:proofErr w:type="gramStart"/>
      <w:r w:rsidRPr="0052663F">
        <w:t>for</w:t>
      </w:r>
      <w:proofErr w:type="gramEnd"/>
      <w:r w:rsidRPr="0052663F">
        <w:t xml:space="preserve"> </w:t>
      </w:r>
      <w:proofErr w:type="gramStart"/>
      <w:r w:rsidRPr="0052663F">
        <w:t>the stops</w:t>
      </w:r>
      <w:proofErr w:type="gramEnd"/>
      <w:r w:rsidRPr="0052663F">
        <w:t xml:space="preserve"> with </w:t>
      </w:r>
      <w:proofErr w:type="gramStart"/>
      <w:r w:rsidRPr="0052663F">
        <w:t>order</w:t>
      </w:r>
      <w:proofErr w:type="gramEnd"/>
      <w:r w:rsidRPr="0052663F">
        <w:t xml:space="preserve"> now/deliver now (incidental stops with sales note invoices).</w:t>
      </w:r>
    </w:p>
    <w:p w14:paraId="59DBD46C" w14:textId="7DAD88A9" w:rsidR="009E6B9B" w:rsidRPr="009E6B9B" w:rsidRDefault="009E6B9B" w:rsidP="009E6B9B">
      <w:pPr>
        <w:rPr>
          <w:b/>
        </w:rPr>
      </w:pPr>
      <w:r w:rsidRPr="00C31E2A">
        <w:rPr>
          <w:b/>
          <w:highlight w:val="magenta"/>
        </w:rPr>
        <w:t>REPRODUCED OK.</w:t>
      </w:r>
    </w:p>
    <w:p w14:paraId="61711158" w14:textId="77777777" w:rsidR="009E6B9B" w:rsidRDefault="009E6B9B" w:rsidP="009E6B9B"/>
    <w:bookmarkStart w:id="2" w:name="Retest"/>
    <w:p w14:paraId="7C196B8E" w14:textId="5882A42D" w:rsidR="00773F90" w:rsidRPr="00773F90" w:rsidRDefault="00773F90" w:rsidP="0085791D">
      <w:pPr>
        <w:pStyle w:val="Heading1"/>
        <w:pBdr>
          <w:bottom w:val="double" w:sz="6" w:space="1" w:color="auto"/>
        </w:pBdr>
      </w:pPr>
      <w:r>
        <w:lastRenderedPageBreak/>
        <w:fldChar w:fldCharType="begin"/>
      </w:r>
      <w:r>
        <w:instrText xml:space="preserve"> HYPERLINK  \l "Retest_TableContents" </w:instrText>
      </w:r>
      <w:r>
        <w:fldChar w:fldCharType="separate"/>
      </w:r>
      <w:bookmarkStart w:id="3" w:name="_Toc208236902"/>
      <w:r w:rsidR="009E6B9B" w:rsidRPr="00773F90">
        <w:rPr>
          <w:rStyle w:val="Hyperlink"/>
        </w:rPr>
        <w:t>Retest after fix</w:t>
      </w:r>
      <w:bookmarkEnd w:id="3"/>
      <w:r>
        <w:fldChar w:fldCharType="end"/>
      </w:r>
    </w:p>
    <w:bookmarkEnd w:id="2"/>
    <w:p w14:paraId="054D9FE5" w14:textId="35206A32" w:rsidR="00A62BDB" w:rsidRPr="002B2723" w:rsidRDefault="00A62BDB" w:rsidP="002B2723">
      <w:pPr>
        <w:rPr>
          <w:b/>
          <w:bCs/>
        </w:rPr>
      </w:pPr>
      <w:r w:rsidRPr="002B2723">
        <w:rPr>
          <w:b/>
          <w:bCs/>
        </w:rPr>
        <w:t xml:space="preserve">Hash: </w:t>
      </w:r>
      <w:r w:rsidR="00186B3A" w:rsidRPr="002B2723">
        <w:rPr>
          <w:b/>
          <w:bCs/>
        </w:rPr>
        <w:t>95b8888</w:t>
      </w:r>
    </w:p>
    <w:p w14:paraId="0DFBC798" w14:textId="77777777" w:rsidR="00A62BDB" w:rsidRDefault="00A62BDB" w:rsidP="00A62BDB">
      <w:pPr>
        <w:pStyle w:val="ListParagraph"/>
        <w:numPr>
          <w:ilvl w:val="0"/>
          <w:numId w:val="7"/>
        </w:numPr>
      </w:pPr>
      <w:r>
        <w:t>Keeping the same settings, add a route control same day, next 2 weeks in the future. On the route control, keep only the 2 stops of interest</w:t>
      </w:r>
    </w:p>
    <w:p w14:paraId="53B4A31F" w14:textId="0ED09C03" w:rsidR="00B1517B" w:rsidRDefault="00B1517B" w:rsidP="00B1517B">
      <w:r>
        <w:rPr>
          <w:noProof/>
        </w:rPr>
        <w:drawing>
          <wp:inline distT="0" distB="0" distL="0" distR="0" wp14:anchorId="73FDD6C2" wp14:editId="320D361D">
            <wp:extent cx="5943600" cy="2510790"/>
            <wp:effectExtent l="0" t="0" r="0" b="3810"/>
            <wp:docPr id="4488477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47753" name="Picture 1" descr="A screenshot of a computer&#10;&#10;AI-generated content may be incorrect."/>
                    <pic:cNvPicPr/>
                  </pic:nvPicPr>
                  <pic:blipFill>
                    <a:blip r:embed="rId41"/>
                    <a:stretch>
                      <a:fillRect/>
                    </a:stretch>
                  </pic:blipFill>
                  <pic:spPr>
                    <a:xfrm>
                      <a:off x="0" y="0"/>
                      <a:ext cx="5943600" cy="2510790"/>
                    </a:xfrm>
                    <a:prstGeom prst="rect">
                      <a:avLst/>
                    </a:prstGeom>
                  </pic:spPr>
                </pic:pic>
              </a:graphicData>
            </a:graphic>
          </wp:inline>
        </w:drawing>
      </w:r>
    </w:p>
    <w:p w14:paraId="0F24DCED" w14:textId="77777777" w:rsidR="00A62BDB" w:rsidRDefault="00A62BDB" w:rsidP="00A62BDB">
      <w:pPr>
        <w:pStyle w:val="ListParagraph"/>
        <w:numPr>
          <w:ilvl w:val="0"/>
          <w:numId w:val="7"/>
        </w:numPr>
      </w:pPr>
      <w:r>
        <w:t>Generate Packing Notes for the route</w:t>
      </w:r>
    </w:p>
    <w:p w14:paraId="143C273F" w14:textId="77777777" w:rsidR="00A62BDB" w:rsidRDefault="00A62BDB" w:rsidP="00A62BDB">
      <w:pPr>
        <w:pStyle w:val="ListParagraph"/>
        <w:numPr>
          <w:ilvl w:val="0"/>
          <w:numId w:val="7"/>
        </w:numPr>
      </w:pPr>
      <w:r>
        <w:t>Generate Invoices for the route</w:t>
      </w:r>
    </w:p>
    <w:p w14:paraId="62BA69BC" w14:textId="77777777" w:rsidR="00A62BDB" w:rsidRDefault="00A62BDB" w:rsidP="00A62BDB">
      <w:pPr>
        <w:pStyle w:val="ListParagraph"/>
        <w:numPr>
          <w:ilvl w:val="0"/>
          <w:numId w:val="7"/>
        </w:numPr>
      </w:pPr>
      <w:r>
        <w:t>Mark the route control “Ready for transfer to PDA”</w:t>
      </w:r>
    </w:p>
    <w:p w14:paraId="247746F0" w14:textId="77777777" w:rsidR="00A62BDB" w:rsidRDefault="00A62BDB" w:rsidP="00A62BDB">
      <w:pPr>
        <w:pStyle w:val="ListParagraph"/>
        <w:numPr>
          <w:ilvl w:val="0"/>
          <w:numId w:val="7"/>
        </w:numPr>
      </w:pPr>
      <w:r>
        <w:t>Download the route to PDA and start the route, visit stop</w:t>
      </w:r>
    </w:p>
    <w:p w14:paraId="39156843" w14:textId="0602F6D1" w:rsidR="00A62BDB" w:rsidRDefault="008751B6" w:rsidP="009E6B9B">
      <w:pPr>
        <w:rPr>
          <w:b/>
        </w:rPr>
      </w:pPr>
      <w:r w:rsidRPr="008751B6">
        <w:rPr>
          <w:b/>
          <w:noProof/>
        </w:rPr>
        <w:drawing>
          <wp:inline distT="0" distB="0" distL="0" distR="0" wp14:anchorId="024999C3" wp14:editId="2E6304AB">
            <wp:extent cx="1234440" cy="2743200"/>
            <wp:effectExtent l="0" t="0" r="3810" b="0"/>
            <wp:docPr id="839334734" name="Picture 1"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34734" name="Picture 1" descr="A screenshot of a login screen&#10;&#10;AI-generated content may be incorrect."/>
                    <pic:cNvPicPr/>
                  </pic:nvPicPr>
                  <pic:blipFill>
                    <a:blip r:embed="rId42"/>
                    <a:stretch>
                      <a:fillRect/>
                    </a:stretch>
                  </pic:blipFill>
                  <pic:spPr>
                    <a:xfrm>
                      <a:off x="0" y="0"/>
                      <a:ext cx="1234440" cy="2743200"/>
                    </a:xfrm>
                    <a:prstGeom prst="rect">
                      <a:avLst/>
                    </a:prstGeom>
                  </pic:spPr>
                </pic:pic>
              </a:graphicData>
            </a:graphic>
          </wp:inline>
        </w:drawing>
      </w:r>
      <w:r w:rsidR="002B5B34">
        <w:rPr>
          <w:b/>
        </w:rPr>
        <w:t xml:space="preserve"> </w:t>
      </w:r>
      <w:r w:rsidR="002B5B34" w:rsidRPr="002B5B34">
        <w:rPr>
          <w:b/>
          <w:noProof/>
        </w:rPr>
        <w:drawing>
          <wp:inline distT="0" distB="0" distL="0" distR="0" wp14:anchorId="3450DDF5" wp14:editId="4F105E4E">
            <wp:extent cx="1234440" cy="2743200"/>
            <wp:effectExtent l="0" t="0" r="3810" b="0"/>
            <wp:docPr id="1563168973"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68973" name="Picture 1" descr="A white rectangular object with black text&#10;&#10;AI-generated content may be incorrect."/>
                    <pic:cNvPicPr/>
                  </pic:nvPicPr>
                  <pic:blipFill>
                    <a:blip r:embed="rId43"/>
                    <a:stretch>
                      <a:fillRect/>
                    </a:stretch>
                  </pic:blipFill>
                  <pic:spPr>
                    <a:xfrm>
                      <a:off x="0" y="0"/>
                      <a:ext cx="1234440" cy="2743200"/>
                    </a:xfrm>
                    <a:prstGeom prst="rect">
                      <a:avLst/>
                    </a:prstGeom>
                  </pic:spPr>
                </pic:pic>
              </a:graphicData>
            </a:graphic>
          </wp:inline>
        </w:drawing>
      </w:r>
      <w:r w:rsidR="002B5B34">
        <w:rPr>
          <w:b/>
        </w:rPr>
        <w:t xml:space="preserve"> </w:t>
      </w:r>
      <w:r w:rsidR="002B5B34" w:rsidRPr="002B5B34">
        <w:rPr>
          <w:b/>
          <w:noProof/>
        </w:rPr>
        <w:drawing>
          <wp:inline distT="0" distB="0" distL="0" distR="0" wp14:anchorId="00AF5808" wp14:editId="023D556D">
            <wp:extent cx="1234440" cy="2743200"/>
            <wp:effectExtent l="0" t="0" r="3810" b="0"/>
            <wp:docPr id="94575644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56449" name="Picture 1" descr="A white background with black dots&#10;&#10;AI-generated content may be incorrect."/>
                    <pic:cNvPicPr/>
                  </pic:nvPicPr>
                  <pic:blipFill>
                    <a:blip r:embed="rId44"/>
                    <a:stretch>
                      <a:fillRect/>
                    </a:stretch>
                  </pic:blipFill>
                  <pic:spPr>
                    <a:xfrm>
                      <a:off x="0" y="0"/>
                      <a:ext cx="1234440" cy="2743200"/>
                    </a:xfrm>
                    <a:prstGeom prst="rect">
                      <a:avLst/>
                    </a:prstGeom>
                  </pic:spPr>
                </pic:pic>
              </a:graphicData>
            </a:graphic>
          </wp:inline>
        </w:drawing>
      </w:r>
      <w:r w:rsidR="002B5B34">
        <w:rPr>
          <w:b/>
        </w:rPr>
        <w:t xml:space="preserve"> </w:t>
      </w:r>
    </w:p>
    <w:p w14:paraId="3F5D5367" w14:textId="27C6D303" w:rsidR="00F46F8B" w:rsidRPr="00F46F8B" w:rsidRDefault="00F46F8B" w:rsidP="009E6B9B">
      <w:pPr>
        <w:rPr>
          <w:bCs/>
        </w:rPr>
      </w:pPr>
      <w:r w:rsidRPr="00F46F8B">
        <w:rPr>
          <w:bCs/>
        </w:rPr>
        <w:t>Ordering and delivery</w:t>
      </w:r>
    </w:p>
    <w:p w14:paraId="5949CD7A" w14:textId="346D068C" w:rsidR="00F46F8B" w:rsidRDefault="00F46F8B" w:rsidP="009E6B9B">
      <w:pPr>
        <w:rPr>
          <w:b/>
        </w:rPr>
      </w:pPr>
      <w:r w:rsidRPr="00F46F8B">
        <w:rPr>
          <w:b/>
          <w:noProof/>
        </w:rPr>
        <w:lastRenderedPageBreak/>
        <w:drawing>
          <wp:inline distT="0" distB="0" distL="0" distR="0" wp14:anchorId="6E9A50D5" wp14:editId="543E909A">
            <wp:extent cx="1234440" cy="2743200"/>
            <wp:effectExtent l="0" t="0" r="3810" b="0"/>
            <wp:docPr id="121860999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09994" name="Picture 1" descr="A screenshot of a phone&#10;&#10;AI-generated content may be incorrect."/>
                    <pic:cNvPicPr/>
                  </pic:nvPicPr>
                  <pic:blipFill>
                    <a:blip r:embed="rId45"/>
                    <a:stretch>
                      <a:fillRect/>
                    </a:stretch>
                  </pic:blipFill>
                  <pic:spPr>
                    <a:xfrm>
                      <a:off x="0" y="0"/>
                      <a:ext cx="1234440" cy="2743200"/>
                    </a:xfrm>
                    <a:prstGeom prst="rect">
                      <a:avLst/>
                    </a:prstGeom>
                  </pic:spPr>
                </pic:pic>
              </a:graphicData>
            </a:graphic>
          </wp:inline>
        </w:drawing>
      </w:r>
      <w:r>
        <w:rPr>
          <w:b/>
        </w:rPr>
        <w:t xml:space="preserve"> </w:t>
      </w:r>
      <w:r w:rsidRPr="00F46F8B">
        <w:rPr>
          <w:b/>
          <w:noProof/>
        </w:rPr>
        <w:drawing>
          <wp:inline distT="0" distB="0" distL="0" distR="0" wp14:anchorId="2F718C24" wp14:editId="665BFAE8">
            <wp:extent cx="1234440" cy="2743200"/>
            <wp:effectExtent l="0" t="0" r="3810" b="0"/>
            <wp:docPr id="1909067592" name="Picture 1" descr="A screenshot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67592" name="Picture 1" descr="A screenshot of a receipt&#10;&#10;AI-generated content may be incorrect."/>
                    <pic:cNvPicPr/>
                  </pic:nvPicPr>
                  <pic:blipFill>
                    <a:blip r:embed="rId46"/>
                    <a:stretch>
                      <a:fillRect/>
                    </a:stretch>
                  </pic:blipFill>
                  <pic:spPr>
                    <a:xfrm>
                      <a:off x="0" y="0"/>
                      <a:ext cx="1234440" cy="2743200"/>
                    </a:xfrm>
                    <a:prstGeom prst="rect">
                      <a:avLst/>
                    </a:prstGeom>
                  </pic:spPr>
                </pic:pic>
              </a:graphicData>
            </a:graphic>
          </wp:inline>
        </w:drawing>
      </w:r>
      <w:r w:rsidR="00140EA1">
        <w:rPr>
          <w:b/>
        </w:rPr>
        <w:t xml:space="preserve"> </w:t>
      </w:r>
      <w:r w:rsidR="00140EA1" w:rsidRPr="00140EA1">
        <w:rPr>
          <w:b/>
          <w:noProof/>
        </w:rPr>
        <w:drawing>
          <wp:inline distT="0" distB="0" distL="0" distR="0" wp14:anchorId="55A0FDFA" wp14:editId="43309C21">
            <wp:extent cx="1234440" cy="2743200"/>
            <wp:effectExtent l="0" t="0" r="3810" b="0"/>
            <wp:docPr id="192952774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27740" name="Picture 1" descr="A screenshot of a phone&#10;&#10;AI-generated content may be incorrect."/>
                    <pic:cNvPicPr/>
                  </pic:nvPicPr>
                  <pic:blipFill>
                    <a:blip r:embed="rId47"/>
                    <a:stretch>
                      <a:fillRect/>
                    </a:stretch>
                  </pic:blipFill>
                  <pic:spPr>
                    <a:xfrm>
                      <a:off x="0" y="0"/>
                      <a:ext cx="1234440" cy="2743200"/>
                    </a:xfrm>
                    <a:prstGeom prst="rect">
                      <a:avLst/>
                    </a:prstGeom>
                  </pic:spPr>
                </pic:pic>
              </a:graphicData>
            </a:graphic>
          </wp:inline>
        </w:drawing>
      </w:r>
    </w:p>
    <w:p w14:paraId="1AB78D3D" w14:textId="76CE1426" w:rsidR="00140EA1" w:rsidRPr="004A3E4B" w:rsidRDefault="00140EA1" w:rsidP="009E6B9B">
      <w:pPr>
        <w:rPr>
          <w:bCs/>
        </w:rPr>
      </w:pPr>
      <w:r w:rsidRPr="004A3E4B">
        <w:rPr>
          <w:bCs/>
        </w:rPr>
        <w:t>Settle and depart</w:t>
      </w:r>
    </w:p>
    <w:p w14:paraId="1014B9A2" w14:textId="007E2503" w:rsidR="00140EA1" w:rsidRDefault="00140EA1" w:rsidP="009E6B9B">
      <w:pPr>
        <w:rPr>
          <w:b/>
        </w:rPr>
      </w:pPr>
      <w:r w:rsidRPr="00140EA1">
        <w:rPr>
          <w:b/>
          <w:noProof/>
        </w:rPr>
        <w:drawing>
          <wp:inline distT="0" distB="0" distL="0" distR="0" wp14:anchorId="55C08A57" wp14:editId="75A96C04">
            <wp:extent cx="1234440" cy="2743200"/>
            <wp:effectExtent l="0" t="0" r="3810" b="0"/>
            <wp:docPr id="18781563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56352" name="Picture 1" descr="A screenshot of a computer&#10;&#10;AI-generated content may be incorrect."/>
                    <pic:cNvPicPr/>
                  </pic:nvPicPr>
                  <pic:blipFill>
                    <a:blip r:embed="rId48"/>
                    <a:stretch>
                      <a:fillRect/>
                    </a:stretch>
                  </pic:blipFill>
                  <pic:spPr>
                    <a:xfrm>
                      <a:off x="0" y="0"/>
                      <a:ext cx="1234440" cy="2743200"/>
                    </a:xfrm>
                    <a:prstGeom prst="rect">
                      <a:avLst/>
                    </a:prstGeom>
                  </pic:spPr>
                </pic:pic>
              </a:graphicData>
            </a:graphic>
          </wp:inline>
        </w:drawing>
      </w:r>
      <w:r w:rsidR="004A3E4B">
        <w:rPr>
          <w:b/>
        </w:rPr>
        <w:t xml:space="preserve"> </w:t>
      </w:r>
      <w:r w:rsidR="004A3E4B" w:rsidRPr="004A3E4B">
        <w:rPr>
          <w:b/>
          <w:noProof/>
        </w:rPr>
        <w:drawing>
          <wp:inline distT="0" distB="0" distL="0" distR="0" wp14:anchorId="025E82E4" wp14:editId="379657BB">
            <wp:extent cx="1234440" cy="2743200"/>
            <wp:effectExtent l="0" t="0" r="3810" b="0"/>
            <wp:docPr id="206200552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05523" name="Picture 1" descr="A screenshot of a phone&#10;&#10;AI-generated content may be incorrect."/>
                    <pic:cNvPicPr/>
                  </pic:nvPicPr>
                  <pic:blipFill>
                    <a:blip r:embed="rId49"/>
                    <a:stretch>
                      <a:fillRect/>
                    </a:stretch>
                  </pic:blipFill>
                  <pic:spPr>
                    <a:xfrm>
                      <a:off x="0" y="0"/>
                      <a:ext cx="1234440" cy="2743200"/>
                    </a:xfrm>
                    <a:prstGeom prst="rect">
                      <a:avLst/>
                    </a:prstGeom>
                  </pic:spPr>
                </pic:pic>
              </a:graphicData>
            </a:graphic>
          </wp:inline>
        </w:drawing>
      </w:r>
    </w:p>
    <w:p w14:paraId="76638E17" w14:textId="77777777" w:rsidR="004A3E4B" w:rsidRDefault="004A3E4B" w:rsidP="004A3E4B">
      <w:pPr>
        <w:pStyle w:val="ListParagraph"/>
        <w:numPr>
          <w:ilvl w:val="0"/>
          <w:numId w:val="7"/>
        </w:numPr>
      </w:pPr>
      <w:r>
        <w:t>In the client, in View process log, check the logs for current route control</w:t>
      </w:r>
    </w:p>
    <w:p w14:paraId="202C78A1" w14:textId="14239451" w:rsidR="004A3E4B" w:rsidRDefault="00143E73" w:rsidP="009E6B9B">
      <w:pPr>
        <w:rPr>
          <w:b/>
        </w:rPr>
      </w:pPr>
      <w:r>
        <w:rPr>
          <w:noProof/>
        </w:rPr>
        <w:lastRenderedPageBreak/>
        <w:drawing>
          <wp:inline distT="0" distB="0" distL="0" distR="0" wp14:anchorId="33FD9ECD" wp14:editId="771E27AF">
            <wp:extent cx="5943600" cy="2802890"/>
            <wp:effectExtent l="0" t="0" r="0" b="0"/>
            <wp:docPr id="7860161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16177" name="Picture 1" descr="A screenshot of a computer&#10;&#10;AI-generated content may be incorrect."/>
                    <pic:cNvPicPr/>
                  </pic:nvPicPr>
                  <pic:blipFill>
                    <a:blip r:embed="rId50"/>
                    <a:stretch>
                      <a:fillRect/>
                    </a:stretch>
                  </pic:blipFill>
                  <pic:spPr>
                    <a:xfrm>
                      <a:off x="0" y="0"/>
                      <a:ext cx="5943600" cy="2802890"/>
                    </a:xfrm>
                    <a:prstGeom prst="rect">
                      <a:avLst/>
                    </a:prstGeom>
                  </pic:spPr>
                </pic:pic>
              </a:graphicData>
            </a:graphic>
          </wp:inline>
        </w:drawing>
      </w:r>
    </w:p>
    <w:p w14:paraId="1B5A6D41" w14:textId="1062B0AF" w:rsidR="00143E73" w:rsidRDefault="00143E73" w:rsidP="009E6B9B">
      <w:pPr>
        <w:rPr>
          <w:bCs/>
        </w:rPr>
      </w:pPr>
      <w:r w:rsidRPr="00AE1FC9">
        <w:rPr>
          <w:bCs/>
        </w:rPr>
        <w:t xml:space="preserve">No </w:t>
      </w:r>
      <w:r w:rsidR="00AE1FC9" w:rsidRPr="00AE1FC9">
        <w:rPr>
          <w:bCs/>
        </w:rPr>
        <w:t>error is shown after departing the route</w:t>
      </w:r>
      <w:r w:rsidR="00A852AC">
        <w:rPr>
          <w:bCs/>
        </w:rPr>
        <w:t xml:space="preserve">, </w:t>
      </w:r>
      <w:r w:rsidR="00A852AC">
        <w:t>in View process log, for the selected route c</w:t>
      </w:r>
      <w:r w:rsidR="00C73067">
        <w:t>ontrol</w:t>
      </w:r>
      <w:r w:rsidR="00AE1FC9" w:rsidRPr="00AE1FC9">
        <w:rPr>
          <w:bCs/>
        </w:rPr>
        <w:t>.</w:t>
      </w:r>
    </w:p>
    <w:p w14:paraId="09585336" w14:textId="4202DA5E" w:rsidR="002B2723" w:rsidRPr="00AE1FC9" w:rsidRDefault="002B2723" w:rsidP="009E6B9B">
      <w:pPr>
        <w:rPr>
          <w:bCs/>
        </w:rPr>
      </w:pPr>
      <w:r w:rsidRPr="002B2723">
        <w:rPr>
          <w:bCs/>
          <w:highlight w:val="green"/>
        </w:rPr>
        <w:t>Test OK</w:t>
      </w:r>
    </w:p>
    <w:sectPr w:rsidR="002B2723" w:rsidRPr="00AE1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54A2D"/>
    <w:multiLevelType w:val="multilevel"/>
    <w:tmpl w:val="E8BE7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A91BD8"/>
    <w:multiLevelType w:val="hybridMultilevel"/>
    <w:tmpl w:val="33F0ED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A8A343E"/>
    <w:multiLevelType w:val="hybridMultilevel"/>
    <w:tmpl w:val="83EC9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152EE9"/>
    <w:multiLevelType w:val="hybridMultilevel"/>
    <w:tmpl w:val="83EC9E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6322403"/>
    <w:multiLevelType w:val="hybridMultilevel"/>
    <w:tmpl w:val="33F0E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A37BC4"/>
    <w:multiLevelType w:val="hybridMultilevel"/>
    <w:tmpl w:val="A7027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980EDE"/>
    <w:multiLevelType w:val="hybridMultilevel"/>
    <w:tmpl w:val="765E78E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3653122">
    <w:abstractNumId w:val="6"/>
  </w:num>
  <w:num w:numId="2" w16cid:durableId="1916478226">
    <w:abstractNumId w:val="0"/>
  </w:num>
  <w:num w:numId="3" w16cid:durableId="390547235">
    <w:abstractNumId w:val="2"/>
  </w:num>
  <w:num w:numId="4" w16cid:durableId="233511461">
    <w:abstractNumId w:val="7"/>
  </w:num>
  <w:num w:numId="5" w16cid:durableId="740641986">
    <w:abstractNumId w:val="4"/>
  </w:num>
  <w:num w:numId="6" w16cid:durableId="1871068167">
    <w:abstractNumId w:val="3"/>
  </w:num>
  <w:num w:numId="7" w16cid:durableId="1455292610">
    <w:abstractNumId w:val="5"/>
  </w:num>
  <w:num w:numId="8" w16cid:durableId="1486556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1B"/>
    <w:rsid w:val="00033E06"/>
    <w:rsid w:val="00053DE5"/>
    <w:rsid w:val="00097725"/>
    <w:rsid w:val="000B4705"/>
    <w:rsid w:val="000B5721"/>
    <w:rsid w:val="000D7F40"/>
    <w:rsid w:val="00104334"/>
    <w:rsid w:val="00104993"/>
    <w:rsid w:val="001208C0"/>
    <w:rsid w:val="00123A4F"/>
    <w:rsid w:val="00126DBC"/>
    <w:rsid w:val="001371C0"/>
    <w:rsid w:val="00140EA1"/>
    <w:rsid w:val="001428CB"/>
    <w:rsid w:val="00143E73"/>
    <w:rsid w:val="00180CC7"/>
    <w:rsid w:val="00186B3A"/>
    <w:rsid w:val="00193571"/>
    <w:rsid w:val="001B7759"/>
    <w:rsid w:val="001B7A02"/>
    <w:rsid w:val="001D5418"/>
    <w:rsid w:val="001D7E50"/>
    <w:rsid w:val="001F727A"/>
    <w:rsid w:val="00222380"/>
    <w:rsid w:val="00224474"/>
    <w:rsid w:val="00225A67"/>
    <w:rsid w:val="002276AB"/>
    <w:rsid w:val="00266969"/>
    <w:rsid w:val="00276440"/>
    <w:rsid w:val="0029167F"/>
    <w:rsid w:val="002A3816"/>
    <w:rsid w:val="002A72BA"/>
    <w:rsid w:val="002B2723"/>
    <w:rsid w:val="002B5B34"/>
    <w:rsid w:val="002D792E"/>
    <w:rsid w:val="002F0C5B"/>
    <w:rsid w:val="0032650F"/>
    <w:rsid w:val="00341378"/>
    <w:rsid w:val="003617B5"/>
    <w:rsid w:val="00373954"/>
    <w:rsid w:val="003F570C"/>
    <w:rsid w:val="004056E9"/>
    <w:rsid w:val="0044203D"/>
    <w:rsid w:val="004441D7"/>
    <w:rsid w:val="00466D4A"/>
    <w:rsid w:val="0048677D"/>
    <w:rsid w:val="004A3E4B"/>
    <w:rsid w:val="004A631B"/>
    <w:rsid w:val="004C54AA"/>
    <w:rsid w:val="004C5C3D"/>
    <w:rsid w:val="00500320"/>
    <w:rsid w:val="00505564"/>
    <w:rsid w:val="00510E33"/>
    <w:rsid w:val="0052663F"/>
    <w:rsid w:val="00536CA3"/>
    <w:rsid w:val="0054404B"/>
    <w:rsid w:val="0055748C"/>
    <w:rsid w:val="00581BC5"/>
    <w:rsid w:val="00592D8A"/>
    <w:rsid w:val="005938A1"/>
    <w:rsid w:val="005E2FEF"/>
    <w:rsid w:val="005E4A0F"/>
    <w:rsid w:val="005E658D"/>
    <w:rsid w:val="005F6192"/>
    <w:rsid w:val="0060617E"/>
    <w:rsid w:val="00632A7D"/>
    <w:rsid w:val="00646C3B"/>
    <w:rsid w:val="00646C81"/>
    <w:rsid w:val="00681941"/>
    <w:rsid w:val="006A11FB"/>
    <w:rsid w:val="006B3D2D"/>
    <w:rsid w:val="006C1CEB"/>
    <w:rsid w:val="006D1DDB"/>
    <w:rsid w:val="006F4C24"/>
    <w:rsid w:val="00705309"/>
    <w:rsid w:val="0070545B"/>
    <w:rsid w:val="007246B3"/>
    <w:rsid w:val="00730AB4"/>
    <w:rsid w:val="0073405B"/>
    <w:rsid w:val="00740DBE"/>
    <w:rsid w:val="00745779"/>
    <w:rsid w:val="007575D6"/>
    <w:rsid w:val="00773F90"/>
    <w:rsid w:val="00792016"/>
    <w:rsid w:val="007B1D75"/>
    <w:rsid w:val="007B2F5D"/>
    <w:rsid w:val="007C05DC"/>
    <w:rsid w:val="007F63A7"/>
    <w:rsid w:val="008037E1"/>
    <w:rsid w:val="00807602"/>
    <w:rsid w:val="0081409B"/>
    <w:rsid w:val="00821570"/>
    <w:rsid w:val="008219CE"/>
    <w:rsid w:val="00826B8B"/>
    <w:rsid w:val="00843252"/>
    <w:rsid w:val="00856E46"/>
    <w:rsid w:val="00857374"/>
    <w:rsid w:val="0085791D"/>
    <w:rsid w:val="0086006E"/>
    <w:rsid w:val="00866B82"/>
    <w:rsid w:val="008670CE"/>
    <w:rsid w:val="008751B6"/>
    <w:rsid w:val="00881A5E"/>
    <w:rsid w:val="00890345"/>
    <w:rsid w:val="00893C56"/>
    <w:rsid w:val="008A2175"/>
    <w:rsid w:val="008B103F"/>
    <w:rsid w:val="008C2583"/>
    <w:rsid w:val="008C2E6E"/>
    <w:rsid w:val="008C66C8"/>
    <w:rsid w:val="008E1D69"/>
    <w:rsid w:val="008E65BD"/>
    <w:rsid w:val="008F3703"/>
    <w:rsid w:val="009437D3"/>
    <w:rsid w:val="00975BDC"/>
    <w:rsid w:val="00997222"/>
    <w:rsid w:val="009B3D87"/>
    <w:rsid w:val="009B43C2"/>
    <w:rsid w:val="009B7911"/>
    <w:rsid w:val="009E6B9B"/>
    <w:rsid w:val="009F7378"/>
    <w:rsid w:val="00A12111"/>
    <w:rsid w:val="00A227B2"/>
    <w:rsid w:val="00A4700E"/>
    <w:rsid w:val="00A62BDB"/>
    <w:rsid w:val="00A71648"/>
    <w:rsid w:val="00A73C3B"/>
    <w:rsid w:val="00A832CF"/>
    <w:rsid w:val="00A852AC"/>
    <w:rsid w:val="00A967BE"/>
    <w:rsid w:val="00AB0F3E"/>
    <w:rsid w:val="00AB24DB"/>
    <w:rsid w:val="00AB7304"/>
    <w:rsid w:val="00AC7592"/>
    <w:rsid w:val="00AD728B"/>
    <w:rsid w:val="00AE1184"/>
    <w:rsid w:val="00AE1FC9"/>
    <w:rsid w:val="00AE3CCA"/>
    <w:rsid w:val="00B05B4A"/>
    <w:rsid w:val="00B1261B"/>
    <w:rsid w:val="00B1517B"/>
    <w:rsid w:val="00B23609"/>
    <w:rsid w:val="00B501A6"/>
    <w:rsid w:val="00B70B1E"/>
    <w:rsid w:val="00B73CB3"/>
    <w:rsid w:val="00B752C5"/>
    <w:rsid w:val="00B80DBA"/>
    <w:rsid w:val="00B80E0B"/>
    <w:rsid w:val="00B86914"/>
    <w:rsid w:val="00BB1CEC"/>
    <w:rsid w:val="00BC45D4"/>
    <w:rsid w:val="00BF6E85"/>
    <w:rsid w:val="00C2244E"/>
    <w:rsid w:val="00C310EC"/>
    <w:rsid w:val="00C31A5A"/>
    <w:rsid w:val="00C31E2A"/>
    <w:rsid w:val="00C47D85"/>
    <w:rsid w:val="00C64FF4"/>
    <w:rsid w:val="00C71CD6"/>
    <w:rsid w:val="00C73067"/>
    <w:rsid w:val="00C8077D"/>
    <w:rsid w:val="00C81832"/>
    <w:rsid w:val="00C9209A"/>
    <w:rsid w:val="00CB5B32"/>
    <w:rsid w:val="00CB7611"/>
    <w:rsid w:val="00CC1B09"/>
    <w:rsid w:val="00CC353C"/>
    <w:rsid w:val="00CE1A8D"/>
    <w:rsid w:val="00CF3DFA"/>
    <w:rsid w:val="00D11C17"/>
    <w:rsid w:val="00D20FBB"/>
    <w:rsid w:val="00D22F18"/>
    <w:rsid w:val="00D41022"/>
    <w:rsid w:val="00D46ED1"/>
    <w:rsid w:val="00D524C6"/>
    <w:rsid w:val="00DA46BE"/>
    <w:rsid w:val="00DB512E"/>
    <w:rsid w:val="00DB6B61"/>
    <w:rsid w:val="00DB7EF2"/>
    <w:rsid w:val="00DE67E5"/>
    <w:rsid w:val="00DF5669"/>
    <w:rsid w:val="00E271B9"/>
    <w:rsid w:val="00E33AE6"/>
    <w:rsid w:val="00E50EF8"/>
    <w:rsid w:val="00E539D3"/>
    <w:rsid w:val="00E61996"/>
    <w:rsid w:val="00E71873"/>
    <w:rsid w:val="00E75D57"/>
    <w:rsid w:val="00E83273"/>
    <w:rsid w:val="00E86C38"/>
    <w:rsid w:val="00E95911"/>
    <w:rsid w:val="00EA4A60"/>
    <w:rsid w:val="00EA6CF5"/>
    <w:rsid w:val="00EC033A"/>
    <w:rsid w:val="00EC32EE"/>
    <w:rsid w:val="00EE7B30"/>
    <w:rsid w:val="00EE7E04"/>
    <w:rsid w:val="00F26BFD"/>
    <w:rsid w:val="00F34A86"/>
    <w:rsid w:val="00F374B0"/>
    <w:rsid w:val="00F46F8B"/>
    <w:rsid w:val="00F720F0"/>
    <w:rsid w:val="00F81963"/>
    <w:rsid w:val="00F824F0"/>
    <w:rsid w:val="00F8280E"/>
    <w:rsid w:val="00F90D5F"/>
    <w:rsid w:val="00FA1200"/>
    <w:rsid w:val="00FB3077"/>
    <w:rsid w:val="00FC75AB"/>
    <w:rsid w:val="00FE072C"/>
    <w:rsid w:val="00FF1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A3E50"/>
  <w15:chartTrackingRefBased/>
  <w15:docId w15:val="{03C6646A-954D-45C4-8C05-C891F225D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FEF"/>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paragraph" w:styleId="NoSpacing">
    <w:name w:val="No Spacing"/>
    <w:uiPriority w:val="1"/>
    <w:qFormat/>
    <w:rsid w:val="00126DBC"/>
    <w:pPr>
      <w:spacing w:after="0" w:line="240" w:lineRule="auto"/>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https://bitbucket.internal.abslbs.com/projects/ABS/repos/abssolute/commits?until=refs%2Fheads%2Fbugfix%2FABSN-8518-stops-with-order-now-and-deliver-now-are-not-uploading-90800_A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stafie\OneDrive%20-%20ABS\Documents\Custom%20Office%20Templates\Maintenanc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1B2E8-D5D6-4FD7-A3CD-D8E0EF6EF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Maintenance template.dotx</Template>
  <TotalTime>1930</TotalTime>
  <Pages>20</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Stafie</dc:creator>
  <cp:keywords/>
  <dc:description/>
  <cp:lastModifiedBy>Claudia Stafie</cp:lastModifiedBy>
  <cp:revision>183</cp:revision>
  <dcterms:created xsi:type="dcterms:W3CDTF">2025-08-01T07:33:00Z</dcterms:created>
  <dcterms:modified xsi:type="dcterms:W3CDTF">2025-09-09T09:14:00Z</dcterms:modified>
</cp:coreProperties>
</file>