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0AB7F" w14:textId="77777777" w:rsidR="007A6761" w:rsidRPr="0001431D" w:rsidRDefault="007A6761" w:rsidP="007A6761">
      <w:pPr>
        <w:pBdr>
          <w:bottom w:val="double" w:sz="6" w:space="1" w:color="auto"/>
        </w:pBdr>
        <w:tabs>
          <w:tab w:val="num" w:pos="720"/>
        </w:tabs>
        <w:rPr>
          <w:bCs/>
          <w:sz w:val="28"/>
        </w:rPr>
      </w:pPr>
      <w:hyperlink r:id="rId6" w:history="1">
        <w:r w:rsidRPr="0001431D">
          <w:rPr>
            <w:bCs/>
            <w:sz w:val="28"/>
          </w:rPr>
          <w:t xml:space="preserve">ABSN-2238 </w:t>
        </w:r>
      </w:hyperlink>
      <w:r w:rsidRPr="0001431D">
        <w:rPr>
          <w:bCs/>
          <w:sz w:val="28"/>
        </w:rPr>
        <w:t>Downgrade to 9.08.00.RELEASE.p21_AUS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265B8" w14:paraId="42EBAA28" w14:textId="77777777" w:rsidTr="00A265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41DE2AA" w14:textId="77777777" w:rsidR="00A265B8" w:rsidRDefault="00A265B8" w:rsidP="005B5867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798D75C3" w14:textId="77777777" w:rsidR="00A265B8" w:rsidRDefault="00A265B8" w:rsidP="005B58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A265B8" w14:paraId="1BDC7144" w14:textId="77777777" w:rsidTr="00A265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65EBA528" w14:textId="65806A15" w:rsidR="00A265B8" w:rsidRDefault="00A265B8" w:rsidP="005B5867">
            <w:pPr>
              <w:rPr>
                <w:sz w:val="20"/>
              </w:rPr>
            </w:pPr>
            <w:r>
              <w:rPr>
                <w:sz w:val="20"/>
              </w:rPr>
              <w:t>Version: 9.08.00.RELEASE.p2</w:t>
            </w:r>
            <w:r w:rsidR="002C0FA2">
              <w:rPr>
                <w:sz w:val="20"/>
              </w:rPr>
              <w:t>0</w:t>
            </w:r>
          </w:p>
          <w:p w14:paraId="1C2BED90" w14:textId="77777777" w:rsidR="00A265B8" w:rsidRPr="002F7345" w:rsidRDefault="00A265B8" w:rsidP="005B5867">
            <w:pPr>
              <w:rPr>
                <w:b w:val="0"/>
                <w:bCs w:val="0"/>
                <w:sz w:val="20"/>
              </w:rPr>
            </w:pPr>
            <w:r w:rsidRPr="002F7345">
              <w:rPr>
                <w:b w:val="0"/>
                <w:bCs w:val="0"/>
                <w:sz w:val="20"/>
              </w:rPr>
              <w:t>DBServerName=abs-srv17.internal.abslbs.com</w:t>
            </w:r>
          </w:p>
          <w:p w14:paraId="5C4574B8" w14:textId="77777777" w:rsidR="00A265B8" w:rsidRPr="002F7345" w:rsidRDefault="00A265B8" w:rsidP="005B5867">
            <w:pPr>
              <w:rPr>
                <w:b w:val="0"/>
                <w:bCs w:val="0"/>
                <w:sz w:val="20"/>
              </w:rPr>
            </w:pPr>
            <w:r w:rsidRPr="002F7345">
              <w:rPr>
                <w:b w:val="0"/>
                <w:bCs w:val="0"/>
                <w:sz w:val="20"/>
              </w:rPr>
              <w:t>DBSID=CUST23</w:t>
            </w:r>
          </w:p>
          <w:p w14:paraId="6F9B94A7" w14:textId="77777777" w:rsidR="00A265B8" w:rsidRPr="002F7345" w:rsidRDefault="00A265B8" w:rsidP="005B5867">
            <w:pPr>
              <w:rPr>
                <w:b w:val="0"/>
                <w:bCs w:val="0"/>
                <w:sz w:val="20"/>
              </w:rPr>
            </w:pPr>
            <w:r w:rsidRPr="002F7345">
              <w:rPr>
                <w:b w:val="0"/>
                <w:bCs w:val="0"/>
                <w:sz w:val="20"/>
              </w:rPr>
              <w:t>DBUser=AUS_MNT90800</w:t>
            </w:r>
          </w:p>
          <w:p w14:paraId="3EA2B464" w14:textId="77777777" w:rsidR="00A265B8" w:rsidRPr="002F7345" w:rsidRDefault="00A265B8" w:rsidP="005B5867">
            <w:pPr>
              <w:rPr>
                <w:b w:val="0"/>
                <w:bCs w:val="0"/>
                <w:sz w:val="20"/>
              </w:rPr>
            </w:pPr>
            <w:r w:rsidRPr="002F7345">
              <w:rPr>
                <w:b w:val="0"/>
                <w:bCs w:val="0"/>
                <w:sz w:val="20"/>
              </w:rPr>
              <w:t>DBPassword=</w:t>
            </w:r>
            <w:r w:rsidRPr="00964C20">
              <w:rPr>
                <w:b w:val="0"/>
                <w:bCs w:val="0"/>
                <w:sz w:val="20"/>
              </w:rPr>
              <w:t xml:space="preserve"> </w:t>
            </w:r>
            <w:r w:rsidRPr="002F7345">
              <w:rPr>
                <w:b w:val="0"/>
                <w:bCs w:val="0"/>
                <w:sz w:val="20"/>
              </w:rPr>
              <w:t>AUS_MNT90800</w:t>
            </w:r>
          </w:p>
          <w:p w14:paraId="00481FD3" w14:textId="77777777" w:rsidR="00A265B8" w:rsidRDefault="00A265B8" w:rsidP="005B5867">
            <w:pPr>
              <w:rPr>
                <w:sz w:val="20"/>
              </w:rPr>
            </w:pPr>
            <w:r w:rsidRPr="00964C20">
              <w:rPr>
                <w:b w:val="0"/>
                <w:bCs w:val="0"/>
                <w:sz w:val="20"/>
              </w:rPr>
              <w:t>Environment=Production</w:t>
            </w:r>
          </w:p>
          <w:p w14:paraId="02EF458F" w14:textId="2283C111" w:rsidR="00A265B8" w:rsidRPr="000D7F40" w:rsidRDefault="00A265B8" w:rsidP="005B5867">
            <w:pPr>
              <w:rPr>
                <w:sz w:val="20"/>
              </w:rPr>
            </w:pPr>
            <w:r>
              <w:rPr>
                <w:sz w:val="20"/>
              </w:rPr>
              <w:t xml:space="preserve">Hash: </w:t>
            </w:r>
            <w:r w:rsidRPr="00A265B8">
              <w:rPr>
                <w:sz w:val="20"/>
              </w:rPr>
              <w:t>4f83edb</w:t>
            </w:r>
          </w:p>
        </w:tc>
        <w:tc>
          <w:tcPr>
            <w:tcW w:w="4675" w:type="dxa"/>
          </w:tcPr>
          <w:p w14:paraId="304C41A3" w14:textId="77777777" w:rsidR="00A265B8" w:rsidRPr="000D7F40" w:rsidRDefault="00A265B8" w:rsidP="005B586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>
              <w:rPr>
                <w:sz w:val="20"/>
              </w:rPr>
              <w:t xml:space="preserve"> AUSCUSTOM</w:t>
            </w:r>
          </w:p>
          <w:p w14:paraId="787ED704" w14:textId="77777777" w:rsidR="00A265B8" w:rsidRPr="000D7F40" w:rsidRDefault="00A265B8" w:rsidP="005B5867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  <w:r>
              <w:rPr>
                <w:sz w:val="20"/>
              </w:rPr>
              <w:t>: -</w:t>
            </w:r>
          </w:p>
          <w:p w14:paraId="0E6345FB" w14:textId="77777777" w:rsidR="00660B60" w:rsidRDefault="00660B60" w:rsidP="00660B60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Others</w:t>
            </w:r>
            <w:r>
              <w:rPr>
                <w:sz w:val="20"/>
              </w:rPr>
              <w:t>: BU 509, 549, 529</w:t>
            </w:r>
          </w:p>
          <w:p w14:paraId="350BAC44" w14:textId="593C8ABA" w:rsidR="00A265B8" w:rsidRPr="000D7F40" w:rsidRDefault="00660B60" w:rsidP="00660B60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RA 13.2</w:t>
            </w:r>
            <w:r w:rsidR="003774E3">
              <w:rPr>
                <w:sz w:val="20"/>
              </w:rPr>
              <w:t>4</w:t>
            </w:r>
          </w:p>
        </w:tc>
      </w:tr>
    </w:tbl>
    <w:p w14:paraId="288C703D" w14:textId="77777777" w:rsidR="003F570C" w:rsidRDefault="003F570C" w:rsidP="009E6B9B"/>
    <w:p w14:paraId="06DADD49" w14:textId="77777777" w:rsidR="0001431D" w:rsidRPr="0001431D" w:rsidRDefault="0001431D" w:rsidP="009E6B9B">
      <w:pPr>
        <w:rPr>
          <w:b/>
          <w:bCs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BAABAE" w14:textId="77777777" w:rsidR="00773F90" w:rsidRDefault="00773F90">
          <w:pPr>
            <w:pStyle w:val="TOCHeading"/>
          </w:pPr>
          <w:r>
            <w:t>Contents</w:t>
          </w:r>
        </w:p>
        <w:p w14:paraId="317D1CE4" w14:textId="50E66206" w:rsidR="007A676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0024495" w:history="1">
            <w:r w:rsidR="007A6761" w:rsidRPr="00445A53">
              <w:rPr>
                <w:rStyle w:val="Hyperlink"/>
                <w:noProof/>
              </w:rPr>
              <w:t>Retest after fix</w:t>
            </w:r>
            <w:r w:rsidR="007A6761">
              <w:rPr>
                <w:noProof/>
                <w:webHidden/>
              </w:rPr>
              <w:tab/>
            </w:r>
            <w:r w:rsidR="007A6761">
              <w:rPr>
                <w:noProof/>
                <w:webHidden/>
              </w:rPr>
              <w:fldChar w:fldCharType="begin"/>
            </w:r>
            <w:r w:rsidR="007A6761">
              <w:rPr>
                <w:noProof/>
                <w:webHidden/>
              </w:rPr>
              <w:instrText xml:space="preserve"> PAGEREF _Toc200024495 \h </w:instrText>
            </w:r>
            <w:r w:rsidR="007A6761">
              <w:rPr>
                <w:noProof/>
                <w:webHidden/>
              </w:rPr>
            </w:r>
            <w:r w:rsidR="007A6761">
              <w:rPr>
                <w:noProof/>
                <w:webHidden/>
              </w:rPr>
              <w:fldChar w:fldCharType="separate"/>
            </w:r>
            <w:r w:rsidR="007A6761">
              <w:rPr>
                <w:noProof/>
                <w:webHidden/>
              </w:rPr>
              <w:t>1</w:t>
            </w:r>
            <w:r w:rsidR="007A6761">
              <w:rPr>
                <w:noProof/>
                <w:webHidden/>
              </w:rPr>
              <w:fldChar w:fldCharType="end"/>
            </w:r>
          </w:hyperlink>
        </w:p>
        <w:p w14:paraId="1B84EB51" w14:textId="27CA1F83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55444842" w14:textId="77777777" w:rsidR="00773F90" w:rsidRDefault="00773F90" w:rsidP="009E6B9B"/>
    <w:p w14:paraId="292B8060" w14:textId="77777777" w:rsidR="00A265B8" w:rsidRDefault="00A265B8" w:rsidP="00A265B8">
      <w:pPr>
        <w:pStyle w:val="Heading1"/>
        <w:pBdr>
          <w:bottom w:val="double" w:sz="6" w:space="1" w:color="auto"/>
        </w:pBdr>
      </w:pPr>
      <w:hyperlink w:anchor="Retest_TableContents" w:history="1">
        <w:bookmarkStart w:id="0" w:name="_Toc195621990"/>
        <w:bookmarkStart w:id="1" w:name="_Toc200024495"/>
        <w:r w:rsidRPr="00773F90">
          <w:rPr>
            <w:rStyle w:val="Hyperlink"/>
          </w:rPr>
          <w:t>Retest after fix</w:t>
        </w:r>
        <w:bookmarkEnd w:id="0"/>
        <w:bookmarkEnd w:id="1"/>
      </w:hyperlink>
    </w:p>
    <w:p w14:paraId="725FA035" w14:textId="5FE9CB99" w:rsidR="00A265B8" w:rsidRDefault="00A265B8" w:rsidP="00A265B8">
      <w:r>
        <w:t xml:space="preserve">Customer: </w:t>
      </w:r>
      <w:r w:rsidRPr="00A265B8">
        <w:t>792096311</w:t>
      </w:r>
    </w:p>
    <w:p w14:paraId="6CBCAB42" w14:textId="3B61AADF" w:rsidR="00A265B8" w:rsidRDefault="00A265B8" w:rsidP="00A265B8">
      <w:pPr>
        <w:pStyle w:val="ListParagraph"/>
        <w:numPr>
          <w:ilvl w:val="0"/>
          <w:numId w:val="2"/>
        </w:numPr>
      </w:pPr>
      <w:r w:rsidRPr="00D83E74">
        <w:t>Generate next</w:t>
      </w:r>
      <w:r>
        <w:t xml:space="preserve"> </w:t>
      </w:r>
      <w:r w:rsidRPr="00D83E74">
        <w:t>week’s route</w:t>
      </w:r>
      <w:r>
        <w:t xml:space="preserve"> on BU 509 (</w:t>
      </w:r>
      <w:r w:rsidRPr="00D83E74">
        <w:t xml:space="preserve">Tested on </w:t>
      </w:r>
      <w:r>
        <w:t>4</w:t>
      </w:r>
      <w:r w:rsidRPr="00D83E74">
        <w:t>/</w:t>
      </w:r>
      <w:r>
        <w:t>15</w:t>
      </w:r>
      <w:r w:rsidRPr="00D83E74">
        <w:t>/25</w:t>
      </w:r>
      <w:r>
        <w:t xml:space="preserve">) – route 393, stop </w:t>
      </w:r>
      <w:r w:rsidR="00472CBA">
        <w:t>500</w:t>
      </w:r>
      <w:r>
        <w:t xml:space="preserve">0 from </w:t>
      </w:r>
      <w:r w:rsidR="00472CBA">
        <w:t>June</w:t>
      </w:r>
      <w:r>
        <w:t xml:space="preserve"> 1</w:t>
      </w:r>
      <w:r w:rsidR="00472CBA">
        <w:t>0</w:t>
      </w:r>
      <w:r w:rsidRPr="007E4BD7">
        <w:rPr>
          <w:vertAlign w:val="superscript"/>
        </w:rPr>
        <w:t>th</w:t>
      </w:r>
      <w:r>
        <w:t>, 2025</w:t>
      </w:r>
    </w:p>
    <w:p w14:paraId="1D02EF8D" w14:textId="01F281B5" w:rsidR="00A265B8" w:rsidRPr="00D83E74" w:rsidRDefault="00BF740E" w:rsidP="00A265B8">
      <w:r>
        <w:rPr>
          <w:noProof/>
        </w:rPr>
        <w:lastRenderedPageBreak/>
        <w:drawing>
          <wp:inline distT="0" distB="0" distL="0" distR="0" wp14:anchorId="4F66AA76" wp14:editId="4A2E0CE8">
            <wp:extent cx="5943600" cy="3853815"/>
            <wp:effectExtent l="0" t="0" r="0" b="0"/>
            <wp:docPr id="9110992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9923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CAF58" w14:textId="77777777" w:rsidR="00A265B8" w:rsidRDefault="00A265B8" w:rsidP="00A265B8">
      <w:pPr>
        <w:numPr>
          <w:ilvl w:val="0"/>
          <w:numId w:val="2"/>
        </w:numPr>
      </w:pPr>
      <w:r>
        <w:t xml:space="preserve">On RA, select </w:t>
      </w:r>
      <w:r w:rsidRPr="00D83E74">
        <w:t>Scan</w:t>
      </w:r>
      <w:r>
        <w:t xml:space="preserve"> Garments -&gt; Replacement and Scan</w:t>
      </w:r>
      <w:r w:rsidRPr="00D83E74">
        <w:t xml:space="preserve"> Items as</w:t>
      </w:r>
      <w:r w:rsidRPr="00D83E74">
        <w:rPr>
          <w:b/>
          <w:bCs/>
        </w:rPr>
        <w:t xml:space="preserve"> Replacement-Ruin</w:t>
      </w:r>
      <w:r w:rsidRPr="00F52F4C">
        <w:rPr>
          <w:b/>
          <w:bCs/>
        </w:rPr>
        <w:t xml:space="preserve"> </w:t>
      </w:r>
      <w:r>
        <w:t>on RA</w:t>
      </w:r>
    </w:p>
    <w:p w14:paraId="3FCF8282" w14:textId="5C92D9B4" w:rsidR="00A265B8" w:rsidRDefault="003847F2" w:rsidP="00A265B8">
      <w:r w:rsidRPr="003847F2">
        <w:rPr>
          <w:noProof/>
        </w:rPr>
        <w:drawing>
          <wp:inline distT="0" distB="0" distL="0" distR="0" wp14:anchorId="56F97C92" wp14:editId="30496EE3">
            <wp:extent cx="1234440" cy="2743200"/>
            <wp:effectExtent l="0" t="0" r="3810" b="0"/>
            <wp:docPr id="1660226780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26780" name="Picture 1" descr="A white background with black do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5B8">
        <w:t xml:space="preserve"> </w:t>
      </w:r>
      <w:r w:rsidR="00A265B8" w:rsidRPr="00D573C9">
        <w:rPr>
          <w:noProof/>
        </w:rPr>
        <w:drawing>
          <wp:inline distT="0" distB="0" distL="0" distR="0" wp14:anchorId="35CDCE4E" wp14:editId="33704713">
            <wp:extent cx="1234440" cy="2743200"/>
            <wp:effectExtent l="0" t="0" r="3810" b="0"/>
            <wp:docPr id="1853998100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8100" name="Picture 1" descr="A white background with black dot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5B8">
        <w:t xml:space="preserve"> </w:t>
      </w:r>
      <w:r w:rsidR="00CB09D2">
        <w:rPr>
          <w:noProof/>
        </w:rPr>
        <w:drawing>
          <wp:inline distT="0" distB="0" distL="0" distR="0" wp14:anchorId="08B6C468" wp14:editId="1C53F985">
            <wp:extent cx="1278759" cy="2743200"/>
            <wp:effectExtent l="0" t="0" r="0" b="0"/>
            <wp:docPr id="14397985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9859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875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dTable2-Accent2"/>
        <w:tblW w:w="5000" w:type="pct"/>
        <w:tblLook w:val="04A0" w:firstRow="1" w:lastRow="0" w:firstColumn="1" w:lastColumn="0" w:noHBand="0" w:noVBand="1"/>
      </w:tblPr>
      <w:tblGrid>
        <w:gridCol w:w="1107"/>
        <w:gridCol w:w="1403"/>
        <w:gridCol w:w="1525"/>
        <w:gridCol w:w="818"/>
        <w:gridCol w:w="2784"/>
        <w:gridCol w:w="1723"/>
      </w:tblGrid>
      <w:tr w:rsidR="00A265B8" w:rsidRPr="005B2782" w14:paraId="4B5DD360" w14:textId="77777777" w:rsidTr="005B5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CE9044" w14:textId="77777777" w:rsidR="00A265B8" w:rsidRPr="005B2782" w:rsidRDefault="00A265B8" w:rsidP="005B5867">
            <w:pPr>
              <w:jc w:val="center"/>
            </w:pPr>
            <w:r w:rsidRPr="005B2782">
              <w:t>Wearer</w:t>
            </w:r>
          </w:p>
        </w:tc>
        <w:tc>
          <w:tcPr>
            <w:tcW w:w="0" w:type="auto"/>
          </w:tcPr>
          <w:p w14:paraId="0D814EC8" w14:textId="77777777" w:rsidR="00A265B8" w:rsidRPr="005B2782" w:rsidRDefault="00A265B8" w:rsidP="005B58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2782">
              <w:rPr>
                <w:rFonts w:ascii="Arial" w:hAnsi="Arial" w:cs="Arial"/>
                <w:color w:val="000000"/>
                <w:sz w:val="20"/>
                <w:szCs w:val="20"/>
              </w:rPr>
              <w:t>ID Code</w:t>
            </w:r>
          </w:p>
        </w:tc>
        <w:tc>
          <w:tcPr>
            <w:tcW w:w="0" w:type="auto"/>
          </w:tcPr>
          <w:p w14:paraId="34B80C79" w14:textId="77777777" w:rsidR="00A265B8" w:rsidRPr="005B2782" w:rsidRDefault="00A265B8" w:rsidP="005B58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2782">
              <w:rPr>
                <w:rFonts w:ascii="Arial" w:hAnsi="Arial" w:cs="Arial"/>
                <w:color w:val="000000"/>
                <w:sz w:val="20"/>
                <w:szCs w:val="20"/>
              </w:rPr>
              <w:t>Product</w:t>
            </w:r>
          </w:p>
        </w:tc>
        <w:tc>
          <w:tcPr>
            <w:tcW w:w="0" w:type="auto"/>
          </w:tcPr>
          <w:p w14:paraId="13C3522E" w14:textId="77777777" w:rsidR="00A265B8" w:rsidRPr="005B2782" w:rsidRDefault="00A265B8" w:rsidP="005B58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2782">
              <w:rPr>
                <w:rFonts w:ascii="Arial" w:hAnsi="Arial" w:cs="Arial"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0" w:type="auto"/>
          </w:tcPr>
          <w:p w14:paraId="4734687B" w14:textId="77777777" w:rsidR="00A265B8" w:rsidRPr="005B2782" w:rsidRDefault="00A265B8" w:rsidP="005B58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2782">
              <w:rPr>
                <w:rFonts w:ascii="Arial" w:hAnsi="Arial" w:cs="Arial"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0" w:type="auto"/>
          </w:tcPr>
          <w:p w14:paraId="4099123F" w14:textId="77777777" w:rsidR="00A265B8" w:rsidRPr="005B2782" w:rsidRDefault="00A265B8" w:rsidP="005B58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B2782">
              <w:t>Where to scan?</w:t>
            </w:r>
          </w:p>
        </w:tc>
      </w:tr>
      <w:tr w:rsidR="00A265B8" w:rsidRPr="005B2782" w14:paraId="4B7447F0" w14:textId="77777777" w:rsidTr="005B5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82F791" w14:textId="2856F7B8" w:rsidR="00A265B8" w:rsidRPr="005B2782" w:rsidRDefault="00A265B8" w:rsidP="005B5867">
            <w:pPr>
              <w:jc w:val="center"/>
              <w:rPr>
                <w:b w:val="0"/>
                <w:bCs w:val="0"/>
              </w:rPr>
            </w:pPr>
            <w:r w:rsidRPr="005B2782">
              <w:rPr>
                <w:b w:val="0"/>
                <w:bCs w:val="0"/>
              </w:rPr>
              <w:t xml:space="preserve">Wearer </w:t>
            </w:r>
            <w:r w:rsidR="00E2656F">
              <w:rPr>
                <w:b w:val="0"/>
                <w:bCs w:val="0"/>
              </w:rPr>
              <w:t>1</w:t>
            </w:r>
          </w:p>
        </w:tc>
        <w:tc>
          <w:tcPr>
            <w:tcW w:w="0" w:type="auto"/>
            <w:vAlign w:val="center"/>
          </w:tcPr>
          <w:p w14:paraId="606072E1" w14:textId="40C351A4" w:rsidR="00A265B8" w:rsidRPr="004E4F8B" w:rsidRDefault="00E2656F" w:rsidP="005B5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3F9A">
              <w:t>5090319585</w:t>
            </w:r>
          </w:p>
        </w:tc>
        <w:tc>
          <w:tcPr>
            <w:tcW w:w="0" w:type="auto"/>
            <w:vAlign w:val="center"/>
          </w:tcPr>
          <w:p w14:paraId="6F240F95" w14:textId="5BFD6F79" w:rsidR="00A265B8" w:rsidRPr="004E4F8B" w:rsidRDefault="00E2656F" w:rsidP="005B5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3F9A">
              <w:t>GO0809INDG</w:t>
            </w:r>
          </w:p>
        </w:tc>
        <w:tc>
          <w:tcPr>
            <w:tcW w:w="0" w:type="auto"/>
            <w:vAlign w:val="center"/>
          </w:tcPr>
          <w:p w14:paraId="5576ABE8" w14:textId="071C38C8" w:rsidR="00A265B8" w:rsidRPr="004E4F8B" w:rsidRDefault="00E2656F" w:rsidP="005B5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3F9A">
              <w:t>38X34</w:t>
            </w:r>
          </w:p>
        </w:tc>
        <w:tc>
          <w:tcPr>
            <w:tcW w:w="0" w:type="auto"/>
            <w:vAlign w:val="center"/>
          </w:tcPr>
          <w:p w14:paraId="44ADC8F5" w14:textId="77FB5AFB" w:rsidR="00A265B8" w:rsidRPr="004E4F8B" w:rsidRDefault="00E2656F" w:rsidP="005B5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3F9A">
              <w:t>OVERALL BIB DENIM</w:t>
            </w:r>
          </w:p>
        </w:tc>
        <w:tc>
          <w:tcPr>
            <w:tcW w:w="0" w:type="auto"/>
          </w:tcPr>
          <w:p w14:paraId="5A034B80" w14:textId="77777777" w:rsidR="00A265B8" w:rsidRPr="005B2782" w:rsidRDefault="00A265B8" w:rsidP="005B58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782">
              <w:t>BU</w:t>
            </w:r>
            <w:r>
              <w:t xml:space="preserve"> 549</w:t>
            </w:r>
          </w:p>
        </w:tc>
      </w:tr>
      <w:tr w:rsidR="00EE411A" w:rsidRPr="005B2782" w14:paraId="5F8107BE" w14:textId="77777777" w:rsidTr="005B5867">
        <w:trPr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6F8A53E" w14:textId="179C325A" w:rsidR="00EE411A" w:rsidRPr="005B2782" w:rsidRDefault="00EE411A" w:rsidP="00EE411A">
            <w:pPr>
              <w:jc w:val="center"/>
              <w:rPr>
                <w:b w:val="0"/>
                <w:bCs w:val="0"/>
              </w:rPr>
            </w:pPr>
            <w:r w:rsidRPr="005B2782">
              <w:rPr>
                <w:b w:val="0"/>
                <w:bCs w:val="0"/>
              </w:rPr>
              <w:t xml:space="preserve">Wearer </w:t>
            </w:r>
            <w:r>
              <w:rPr>
                <w:b w:val="0"/>
                <w:bCs w:val="0"/>
              </w:rPr>
              <w:t>4</w:t>
            </w:r>
          </w:p>
        </w:tc>
        <w:tc>
          <w:tcPr>
            <w:tcW w:w="0" w:type="auto"/>
            <w:vAlign w:val="center"/>
          </w:tcPr>
          <w:p w14:paraId="4BE81A4F" w14:textId="545EF2B1" w:rsidR="00EE411A" w:rsidRPr="005B2782" w:rsidRDefault="00EE411A" w:rsidP="00EE4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21F0">
              <w:t>5090301940</w:t>
            </w:r>
          </w:p>
        </w:tc>
        <w:tc>
          <w:tcPr>
            <w:tcW w:w="0" w:type="auto"/>
            <w:vAlign w:val="center"/>
          </w:tcPr>
          <w:p w14:paraId="224619EC" w14:textId="57B1A985" w:rsidR="00EE411A" w:rsidRPr="005B2782" w:rsidRDefault="00EE411A" w:rsidP="00EE4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411A">
              <w:t>GO0218NAVY</w:t>
            </w:r>
          </w:p>
        </w:tc>
        <w:tc>
          <w:tcPr>
            <w:tcW w:w="0" w:type="auto"/>
            <w:vAlign w:val="center"/>
          </w:tcPr>
          <w:p w14:paraId="765D48AD" w14:textId="0E7CFF36" w:rsidR="00EE411A" w:rsidRPr="005B2782" w:rsidRDefault="00EE411A" w:rsidP="00EE4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21F0">
              <w:t>3XLR</w:t>
            </w:r>
          </w:p>
        </w:tc>
        <w:tc>
          <w:tcPr>
            <w:tcW w:w="0" w:type="auto"/>
            <w:vAlign w:val="center"/>
          </w:tcPr>
          <w:p w14:paraId="73B9FBCC" w14:textId="764EDEAD" w:rsidR="00EE411A" w:rsidRPr="005B2782" w:rsidRDefault="00EE411A" w:rsidP="00EE4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B21F0">
              <w:t>JACKET HIP 65/35</w:t>
            </w:r>
          </w:p>
        </w:tc>
        <w:tc>
          <w:tcPr>
            <w:tcW w:w="0" w:type="auto"/>
          </w:tcPr>
          <w:p w14:paraId="40FDB121" w14:textId="77777777" w:rsidR="00EE411A" w:rsidRPr="005B2782" w:rsidRDefault="00EE411A" w:rsidP="00EE4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2782">
              <w:t>BU</w:t>
            </w:r>
            <w:r>
              <w:t xml:space="preserve"> 529 </w:t>
            </w:r>
          </w:p>
        </w:tc>
      </w:tr>
      <w:tr w:rsidR="00EE411A" w:rsidRPr="005B2782" w14:paraId="10DB77B3" w14:textId="77777777" w:rsidTr="005B5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412EC2C" w14:textId="5FC1F6DA" w:rsidR="00EE411A" w:rsidRPr="005B2782" w:rsidRDefault="00EE411A" w:rsidP="00EE411A">
            <w:pPr>
              <w:jc w:val="center"/>
              <w:rPr>
                <w:b w:val="0"/>
                <w:bCs w:val="0"/>
              </w:rPr>
            </w:pPr>
            <w:r w:rsidRPr="005B2782">
              <w:rPr>
                <w:b w:val="0"/>
                <w:bCs w:val="0"/>
              </w:rPr>
              <w:t>Wearer</w:t>
            </w:r>
            <w:r w:rsidR="000B1337">
              <w:rPr>
                <w:b w:val="0"/>
                <w:bCs w:val="0"/>
              </w:rPr>
              <w:t xml:space="preserve"> 5</w:t>
            </w:r>
            <w:r w:rsidRPr="005B2782">
              <w:rPr>
                <w:b w:val="0"/>
                <w:bCs w:val="0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14FB4042" w14:textId="5299EAB4" w:rsidR="00EE411A" w:rsidRPr="005B2782" w:rsidRDefault="000B1337" w:rsidP="00EE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1337">
              <w:t>7585596928</w:t>
            </w:r>
          </w:p>
        </w:tc>
        <w:tc>
          <w:tcPr>
            <w:tcW w:w="0" w:type="auto"/>
            <w:vAlign w:val="center"/>
          </w:tcPr>
          <w:p w14:paraId="05DCE997" w14:textId="54FDECC3" w:rsidR="00EE411A" w:rsidRPr="005B2782" w:rsidRDefault="000B1337" w:rsidP="00EE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1337">
              <w:t>GS0652LTBL</w:t>
            </w:r>
          </w:p>
        </w:tc>
        <w:tc>
          <w:tcPr>
            <w:tcW w:w="0" w:type="auto"/>
            <w:vAlign w:val="center"/>
          </w:tcPr>
          <w:p w14:paraId="06F9EF85" w14:textId="50403846" w:rsidR="00EE411A" w:rsidRPr="005B2782" w:rsidRDefault="000B1337" w:rsidP="00EE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1XLL</w:t>
            </w:r>
          </w:p>
        </w:tc>
        <w:tc>
          <w:tcPr>
            <w:tcW w:w="0" w:type="auto"/>
            <w:vAlign w:val="center"/>
          </w:tcPr>
          <w:p w14:paraId="3D66747E" w14:textId="54662A29" w:rsidR="00EE411A" w:rsidRPr="005B2782" w:rsidRDefault="000B1337" w:rsidP="00EE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1337">
              <w:t>SHIRT FR LS BUTTON 88/12</w:t>
            </w:r>
          </w:p>
        </w:tc>
        <w:tc>
          <w:tcPr>
            <w:tcW w:w="0" w:type="auto"/>
          </w:tcPr>
          <w:p w14:paraId="1E8FE1F0" w14:textId="77777777" w:rsidR="00EE411A" w:rsidRPr="005B2782" w:rsidRDefault="00EE411A" w:rsidP="00EE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782">
              <w:t>BU</w:t>
            </w:r>
            <w:r>
              <w:t xml:space="preserve"> 509</w:t>
            </w:r>
          </w:p>
        </w:tc>
      </w:tr>
    </w:tbl>
    <w:p w14:paraId="4E8BDAC1" w14:textId="77777777" w:rsidR="00A265B8" w:rsidRDefault="00A265B8" w:rsidP="00A265B8"/>
    <w:p w14:paraId="23E8E72B" w14:textId="77777777" w:rsidR="00AB21F0" w:rsidRDefault="00AB21F0" w:rsidP="00A265B8"/>
    <w:p w14:paraId="6653F7F3" w14:textId="1F185AFB" w:rsidR="00A265B8" w:rsidRDefault="00A265B8" w:rsidP="00A265B8">
      <w:r>
        <w:t xml:space="preserve"> </w:t>
      </w:r>
      <w:r w:rsidR="000652A4" w:rsidRPr="000652A4">
        <w:rPr>
          <w:noProof/>
        </w:rPr>
        <w:drawing>
          <wp:inline distT="0" distB="0" distL="0" distR="0" wp14:anchorId="0466FFBE" wp14:editId="2F338137">
            <wp:extent cx="1234440" cy="2743200"/>
            <wp:effectExtent l="0" t="0" r="3810" b="0"/>
            <wp:docPr id="4532399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3995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1D50" w14:textId="77777777" w:rsidR="00A265B8" w:rsidRDefault="00A265B8" w:rsidP="00A265B8">
      <w:pPr>
        <w:numPr>
          <w:ilvl w:val="0"/>
          <w:numId w:val="2"/>
        </w:numPr>
      </w:pPr>
      <w:r w:rsidRPr="00D83E74">
        <w:t xml:space="preserve">Upload Route. </w:t>
      </w:r>
    </w:p>
    <w:p w14:paraId="6EDD5F73" w14:textId="3133E5E5" w:rsidR="00A265B8" w:rsidRDefault="001B3267" w:rsidP="00A265B8">
      <w:r w:rsidRPr="001B3267">
        <w:rPr>
          <w:noProof/>
        </w:rPr>
        <w:drawing>
          <wp:inline distT="0" distB="0" distL="0" distR="0" wp14:anchorId="2F075810" wp14:editId="59348F41">
            <wp:extent cx="1234440" cy="2743200"/>
            <wp:effectExtent l="0" t="0" r="3810" b="0"/>
            <wp:docPr id="9492530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5309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B35E" w14:textId="77777777" w:rsidR="00A265B8" w:rsidRDefault="00A265B8" w:rsidP="00A265B8">
      <w:pPr>
        <w:numPr>
          <w:ilvl w:val="0"/>
          <w:numId w:val="2"/>
        </w:numPr>
      </w:pPr>
      <w:r>
        <w:t>Verify in db what are the scanned id codes</w:t>
      </w:r>
    </w:p>
    <w:p w14:paraId="35889281" w14:textId="572F587E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OCH.OUTOFCIRCULATIONHISTORY_ID,</w:t>
      </w:r>
      <w:r w:rsidR="0027148D"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 w:rsidR="0027148D" w:rsidRPr="0027148D">
        <w:rPr>
          <w:rFonts w:ascii="Courier New" w:hAnsi="Courier New" w:cs="Courier New"/>
          <w:color w:val="000080"/>
          <w:sz w:val="20"/>
          <w:szCs w:val="20"/>
          <w:highlight w:val="white"/>
        </w:rPr>
        <w:t>och.primaryid,</w:t>
      </w:r>
    </w:p>
    <w:p w14:paraId="53692C57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OCH.DISTRIBUTIONPOINT_LINK_ID,</w:t>
      </w:r>
    </w:p>
    <w:p w14:paraId="04D6D868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DIP.COSTCENTER_ID,</w:t>
      </w:r>
    </w:p>
    <w:p w14:paraId="4138B63E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OCH.PRODUCT_LINK_ID,</w:t>
      </w:r>
    </w:p>
    <w:p w14:paraId="37B445A9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PR.TYPEOFMERCHANDISE,</w:t>
      </w:r>
    </w:p>
    <w:p w14:paraId="19E135C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OCH.SIZEDEFINITION_LINK_ID,</w:t>
      </w:r>
    </w:p>
    <w:p w14:paraId="6FD88414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OCH.TOBECHARGEDPERCENTAGE,</w:t>
      </w:r>
    </w:p>
    <w:p w14:paraId="604FF856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OCH.QUANTITY,</w:t>
      </w:r>
    </w:p>
    <w:p w14:paraId="76F6EBDB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OCH.STATUS,</w:t>
      </w:r>
    </w:p>
    <w:p w14:paraId="79C330FC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OCH.OUTOFCIRCDATE,</w:t>
      </w:r>
    </w:p>
    <w:p w14:paraId="503B1A46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OCH.RESIDUALVALUE,</w:t>
      </w:r>
    </w:p>
    <w:p w14:paraId="066BCA79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lastRenderedPageBreak/>
        <w:t xml:space="preserve">       OCH.CHARGETYPE,</w:t>
      </w:r>
    </w:p>
    <w:p w14:paraId="70432BAB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OCH.AMOUNT,</w:t>
      </w:r>
    </w:p>
    <w:p w14:paraId="5BEF234D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OCH.WEAREREMPLOYMENT_LINK_ID,</w:t>
      </w:r>
    </w:p>
    <w:p w14:paraId="002A154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OCH.REASONCODE_ID,</w:t>
      </w:r>
    </w:p>
    <w:p w14:paraId="697EB8CD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RC.INVOICECATEGORY,</w:t>
      </w:r>
    </w:p>
    <w:p w14:paraId="3D848E47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OCH.PROCESSBUSINESSUNIT_ID,</w:t>
      </w:r>
    </w:p>
    <w:p w14:paraId="2153210C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WI.FINISHINGMETHOD_ID,</w:t>
      </w:r>
    </w:p>
    <w:p w14:paraId="0D278861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RC.CHARGERESIDUALINSURANCE,</w:t>
      </w:r>
    </w:p>
    <w:p w14:paraId="40A79B80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OCH.RAGREASON_ID,</w:t>
      </w:r>
    </w:p>
    <w:p w14:paraId="7905420E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RR.CHARGERESIDUALINSURANCE,</w:t>
      </w:r>
    </w:p>
    <w:p w14:paraId="59C41B01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RR.BYPASSCUSTOMERINSURANCE,</w:t>
      </w:r>
    </w:p>
    <w:p w14:paraId="534CE262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null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4795AE74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ILSUBTYPE.INVOICELINESUBTYPE_ID,</w:t>
      </w:r>
    </w:p>
    <w:p w14:paraId="545284B6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OCH.FORBUSINESSUNIT_ID</w:t>
      </w:r>
    </w:p>
    <w:p w14:paraId="7CBA1B8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OUTOFCIRCULATIONHISTORY OCH</w:t>
      </w:r>
    </w:p>
    <w:p w14:paraId="0ABEC29E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PRODUCT PR</w:t>
      </w:r>
    </w:p>
    <w:p w14:paraId="533CE04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OCH.PRODUCT_LINK_ID = PR.PRODUCT_ID</w:t>
      </w:r>
    </w:p>
    <w:p w14:paraId="61748BBC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RAGREASON RR</w:t>
      </w:r>
    </w:p>
    <w:p w14:paraId="4F218EE0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OCH.RAGREASON_ID = RR.RAGREASON_ID</w:t>
      </w:r>
    </w:p>
    <w:p w14:paraId="55731093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left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outer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RAGREASONILSUBTYPE ILSUBTYPE</w:t>
      </w:r>
    </w:p>
    <w:p w14:paraId="3A4FB224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RR.RAGREASON_ID = ILSUBTYPE.RAGREASON_ID, DISTRIBUTIONPOINT DIP,</w:t>
      </w:r>
    </w:p>
    <w:p w14:paraId="1E71E7A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REASONCODE RC, WEARERINVENTORY WI</w:t>
      </w:r>
    </w:p>
    <w:p w14:paraId="12D0733F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OCH.INVOICEBUSINESSUNIT_ID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162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i/>
          <w:iCs/>
          <w:color w:val="FF0000"/>
          <w:sz w:val="20"/>
          <w:szCs w:val="20"/>
          <w:highlight w:val="white"/>
        </w:rPr>
        <w:t>-- Eugene</w:t>
      </w:r>
    </w:p>
    <w:p w14:paraId="61E1E43E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OCH.CUSTOMER_LINK_ID = (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ct.customer_id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customer ct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ct.customernumber=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792096311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31FE0CBE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TRUNC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(OCH.OUTOFCIRCDATE) &lt;= TO_DATE(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'2025-06-06'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'YYYY-MM-DD'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7A3BB647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NVL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(OCH.INVOICEHEADER_ID,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0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) =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0</w:t>
      </w:r>
    </w:p>
    <w:p w14:paraId="5FCCB927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OCH.DISTRIBUTIONPOINT_LINK_ID = DIP.DISTRIBUTIONPOINT_ID</w:t>
      </w:r>
    </w:p>
    <w:p w14:paraId="4BE7F4A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OCH.REASONCODE_ID = RC.REASONCODE_ID</w:t>
      </w:r>
    </w:p>
    <w:p w14:paraId="1CA131DD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OCH.WEAREREMPLOYMENT_LINK_ID = WI.WEAREREMPLOYMENT_ID</w:t>
      </w:r>
    </w:p>
    <w:p w14:paraId="6F02AF8B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OCH.PRODUCT_LINK_ID = WI.PRODUCT_ID</w:t>
      </w:r>
    </w:p>
    <w:p w14:paraId="5515538B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OCH.SIZEDEFINITION_LINK_ID = WI.SIZEDEFINITION_ID</w:t>
      </w:r>
    </w:p>
    <w:p w14:paraId="2E32D2A4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OCH.CHARGETYPE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(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1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4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3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)</w:t>
      </w:r>
    </w:p>
    <w:p w14:paraId="7A81A755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order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OCH.WEAREREMPLOYMENT_LINK_ID,</w:t>
      </w:r>
    </w:p>
    <w:p w14:paraId="5AFD4F0E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OCH.PRODUCT_LINK_ID,</w:t>
      </w:r>
    </w:p>
    <w:p w14:paraId="42CEAA92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OCH.SIZEDEFINITION_LINK_ID,</w:t>
      </w:r>
    </w:p>
    <w:p w14:paraId="0D727EC1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ILSUBTYPE.INVOICELINESUBTYPE_ID,</w:t>
      </w:r>
    </w:p>
    <w:p w14:paraId="7C75722C" w14:textId="77777777" w:rsidR="00D843EB" w:rsidRDefault="00D843EB" w:rsidP="00D843EB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OCH.STATUS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desc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FFF502E" w14:textId="40AA0DCD" w:rsidR="00D843EB" w:rsidRDefault="00D843EB" w:rsidP="00D843EB">
      <w:pPr>
        <w:rPr>
          <w:rFonts w:ascii="Courier New" w:hAnsi="Courier New" w:cs="Courier New"/>
          <w:color w:val="000080"/>
          <w:sz w:val="20"/>
          <w:szCs w:val="20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   RR.BYPASSCUSTOMERINSURANCE</w:t>
      </w:r>
    </w:p>
    <w:p w14:paraId="392280F5" w14:textId="6A6EE854" w:rsidR="0027148D" w:rsidRDefault="00AC4872" w:rsidP="00D843EB">
      <w:r>
        <w:rPr>
          <w:noProof/>
        </w:rPr>
        <w:drawing>
          <wp:inline distT="0" distB="0" distL="0" distR="0" wp14:anchorId="3BD3BB94" wp14:editId="70923CB6">
            <wp:extent cx="5943600" cy="410845"/>
            <wp:effectExtent l="0" t="0" r="0" b="8255"/>
            <wp:docPr id="1801789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8973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B1E5" w14:textId="77777777" w:rsidR="00A265B8" w:rsidRDefault="00A265B8" w:rsidP="00A265B8">
      <w:pPr>
        <w:numPr>
          <w:ilvl w:val="0"/>
          <w:numId w:val="2"/>
        </w:numPr>
      </w:pPr>
      <w:r w:rsidRPr="00D83E74">
        <w:t xml:space="preserve">Settle Route. </w:t>
      </w:r>
    </w:p>
    <w:p w14:paraId="25407F13" w14:textId="68124CD2" w:rsidR="00A265B8" w:rsidRDefault="006E0DDF" w:rsidP="00A265B8">
      <w:r>
        <w:rPr>
          <w:noProof/>
        </w:rPr>
        <w:drawing>
          <wp:inline distT="0" distB="0" distL="0" distR="0" wp14:anchorId="2119F89F" wp14:editId="36D91428">
            <wp:extent cx="5943600" cy="661670"/>
            <wp:effectExtent l="0" t="0" r="0" b="5080"/>
            <wp:docPr id="7038138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1381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D06C" w14:textId="77777777" w:rsidR="00A265B8" w:rsidRDefault="00A265B8" w:rsidP="00A265B8">
      <w:pPr>
        <w:numPr>
          <w:ilvl w:val="0"/>
          <w:numId w:val="2"/>
        </w:numPr>
      </w:pPr>
      <w:r w:rsidRPr="00D83E74">
        <w:t>Create new User under 549-Production Stockroom (Access to BU’s 549, 529, and 509)</w:t>
      </w:r>
    </w:p>
    <w:p w14:paraId="61E394E0" w14:textId="77777777" w:rsidR="00A265B8" w:rsidRDefault="00A265B8" w:rsidP="00A265B8">
      <w:pPr>
        <w:pStyle w:val="ListParagraph"/>
        <w:numPr>
          <w:ilvl w:val="0"/>
          <w:numId w:val="1"/>
        </w:numPr>
      </w:pPr>
      <w:r w:rsidRPr="00D83E74">
        <w:t>Stockroom</w:t>
      </w:r>
      <w:r>
        <w:t xml:space="preserve"> 549</w:t>
      </w:r>
    </w:p>
    <w:p w14:paraId="72D346D0" w14:textId="0CC0402B" w:rsidR="00A265B8" w:rsidRDefault="00FD359C" w:rsidP="00A265B8">
      <w:r>
        <w:rPr>
          <w:noProof/>
        </w:rPr>
        <w:lastRenderedPageBreak/>
        <w:drawing>
          <wp:inline distT="0" distB="0" distL="0" distR="0" wp14:anchorId="466A5942" wp14:editId="2E86A107">
            <wp:extent cx="5943600" cy="3300095"/>
            <wp:effectExtent l="0" t="0" r="0" b="0"/>
            <wp:docPr id="684457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578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99EB" w14:textId="77777777" w:rsidR="00A265B8" w:rsidRDefault="00A265B8" w:rsidP="00A265B8">
      <w:pPr>
        <w:pStyle w:val="ListParagraph"/>
        <w:numPr>
          <w:ilvl w:val="0"/>
          <w:numId w:val="1"/>
        </w:numPr>
      </w:pPr>
      <w:r w:rsidRPr="00D83E74">
        <w:t>new User</w:t>
      </w:r>
    </w:p>
    <w:p w14:paraId="652D85B0" w14:textId="79F76DA9" w:rsidR="00A265B8" w:rsidRDefault="0057300B" w:rsidP="00A265B8">
      <w:r>
        <w:rPr>
          <w:noProof/>
        </w:rPr>
        <w:drawing>
          <wp:inline distT="0" distB="0" distL="0" distR="0" wp14:anchorId="2436EDB9" wp14:editId="78BF4834">
            <wp:extent cx="5943600" cy="3300095"/>
            <wp:effectExtent l="0" t="0" r="0" b="0"/>
            <wp:docPr id="4714693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469395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AF6B" w14:textId="77777777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>Login as new test user.</w:t>
      </w:r>
    </w:p>
    <w:p w14:paraId="174C66BA" w14:textId="49D1630B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>Rag Item under BU 549 (Plant BU</w:t>
      </w:r>
      <w:r w:rsidR="00564DB3">
        <w:t xml:space="preserve"> Portland Plant</w:t>
      </w:r>
      <w:r>
        <w:t>).</w:t>
      </w:r>
    </w:p>
    <w:p w14:paraId="690DB2A7" w14:textId="65DA4FE9" w:rsidR="00A265B8" w:rsidRDefault="00A30638" w:rsidP="00A265B8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03387BE9" wp14:editId="79FE61AE">
            <wp:extent cx="5943600" cy="3177540"/>
            <wp:effectExtent l="0" t="0" r="0" b="3810"/>
            <wp:docPr id="14653657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65705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9CA4" w14:textId="5DEFAADD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>Rag Item under BU 529 (Another BU this plant services</w:t>
      </w:r>
      <w:r w:rsidR="00082AA1">
        <w:t xml:space="preserve"> - Plant BU Portland Sattelite</w:t>
      </w:r>
      <w:r>
        <w:t>).</w:t>
      </w:r>
    </w:p>
    <w:p w14:paraId="00050F9B" w14:textId="1FCF90A6" w:rsidR="00A265B8" w:rsidRDefault="00353E0F" w:rsidP="00A265B8">
      <w:pPr>
        <w:spacing w:line="276" w:lineRule="auto"/>
      </w:pPr>
      <w:r>
        <w:rPr>
          <w:noProof/>
        </w:rPr>
        <w:drawing>
          <wp:inline distT="0" distB="0" distL="0" distR="0" wp14:anchorId="78ED03FF" wp14:editId="3663B376">
            <wp:extent cx="5943600" cy="3177540"/>
            <wp:effectExtent l="0" t="0" r="0" b="3810"/>
            <wp:docPr id="18211728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7283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4607C" w14:textId="77777777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>Rag Item under BU 509 (Invoicing BU for Customer).</w:t>
      </w:r>
    </w:p>
    <w:p w14:paraId="3D665136" w14:textId="09D79CFB" w:rsidR="00A265B8" w:rsidRDefault="00375A55" w:rsidP="00A265B8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2FAE0EDE" wp14:editId="3115C4C5">
            <wp:extent cx="5943600" cy="3177540"/>
            <wp:effectExtent l="0" t="0" r="0" b="3810"/>
            <wp:docPr id="12792985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9853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55FE" w14:textId="77777777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>Check in db the ID codes -&gt; in database, there are 3 records scanned, because 3 id codes were scanned on PDA</w:t>
      </w:r>
    </w:p>
    <w:p w14:paraId="3A5DAECA" w14:textId="0525443D" w:rsidR="00A265B8" w:rsidRDefault="00FE7DD7" w:rsidP="00A265B8">
      <w:pPr>
        <w:spacing w:line="276" w:lineRule="auto"/>
      </w:pPr>
      <w:r>
        <w:rPr>
          <w:noProof/>
        </w:rPr>
        <w:drawing>
          <wp:inline distT="0" distB="0" distL="0" distR="0" wp14:anchorId="01B78AD1" wp14:editId="10BAD40C">
            <wp:extent cx="5943600" cy="393700"/>
            <wp:effectExtent l="0" t="0" r="0" b="6350"/>
            <wp:docPr id="1646562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6264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75A18" w14:textId="77777777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>Generate Put Ups and Invoices for the next week in BU 509.</w:t>
      </w:r>
    </w:p>
    <w:p w14:paraId="301814F9" w14:textId="165FA54D" w:rsidR="00A265B8" w:rsidRDefault="008E3522" w:rsidP="00A265B8">
      <w:pPr>
        <w:spacing w:line="276" w:lineRule="auto"/>
      </w:pPr>
      <w:r>
        <w:rPr>
          <w:noProof/>
        </w:rPr>
        <w:drawing>
          <wp:inline distT="0" distB="0" distL="0" distR="0" wp14:anchorId="6E553E41" wp14:editId="62615022">
            <wp:extent cx="5943600" cy="770255"/>
            <wp:effectExtent l="0" t="0" r="0" b="0"/>
            <wp:docPr id="14677353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3534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96E86" w14:textId="77777777" w:rsidR="00A265B8" w:rsidRDefault="00A265B8" w:rsidP="00A265B8">
      <w:pPr>
        <w:pStyle w:val="ListParagraph"/>
        <w:numPr>
          <w:ilvl w:val="0"/>
          <w:numId w:val="2"/>
        </w:numPr>
        <w:spacing w:line="276" w:lineRule="auto"/>
      </w:pPr>
      <w:r>
        <w:t xml:space="preserve">Review Invoice. </w:t>
      </w:r>
    </w:p>
    <w:p w14:paraId="6441CAE4" w14:textId="33CCEA92" w:rsidR="00A265B8" w:rsidRDefault="00A265B8" w:rsidP="00A265B8">
      <w:r>
        <w:t xml:space="preserve">RESULT: Wearer 1 and </w:t>
      </w:r>
      <w:r w:rsidR="00EF2431">
        <w:t>wearer 4</w:t>
      </w:r>
      <w:r>
        <w:t xml:space="preserve"> have 1 billed Ruin Charge. </w:t>
      </w:r>
    </w:p>
    <w:p w14:paraId="4B118038" w14:textId="76FFCCE2" w:rsidR="00A265B8" w:rsidRDefault="001E0DE1" w:rsidP="00A265B8">
      <w:r>
        <w:rPr>
          <w:noProof/>
        </w:rPr>
        <w:drawing>
          <wp:inline distT="0" distB="0" distL="0" distR="0" wp14:anchorId="4E63E181" wp14:editId="032F6DF5">
            <wp:extent cx="5943600" cy="2084705"/>
            <wp:effectExtent l="0" t="0" r="0" b="0"/>
            <wp:docPr id="1806457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5720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0B3B1" w14:textId="77777777" w:rsidR="00A265B8" w:rsidRDefault="00A265B8" w:rsidP="00A265B8">
      <w:r>
        <w:lastRenderedPageBreak/>
        <w:t>Every ID Code that was ragged out under BU 549 and 529 appears only once, which is correct.</w:t>
      </w:r>
    </w:p>
    <w:p w14:paraId="73AA74D9" w14:textId="684235EE" w:rsidR="00A265B8" w:rsidRDefault="008912E7" w:rsidP="00A265B8">
      <w:r>
        <w:rPr>
          <w:noProof/>
        </w:rPr>
        <w:drawing>
          <wp:inline distT="0" distB="0" distL="0" distR="0" wp14:anchorId="4F1BE5E5" wp14:editId="2E06AB68">
            <wp:extent cx="5943600" cy="3152775"/>
            <wp:effectExtent l="0" t="0" r="0" b="9525"/>
            <wp:docPr id="2075398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98501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AA3B" w14:textId="77777777" w:rsidR="00A265B8" w:rsidRPr="00CB5B32" w:rsidRDefault="00A265B8" w:rsidP="00A265B8">
      <w:pPr>
        <w:rPr>
          <w:b/>
        </w:rPr>
      </w:pPr>
      <w:r w:rsidRPr="0004093D">
        <w:rPr>
          <w:b/>
          <w:highlight w:val="green"/>
        </w:rPr>
        <w:t>RETEST OK</w:t>
      </w:r>
    </w:p>
    <w:p w14:paraId="5DC265DD" w14:textId="77777777" w:rsidR="00A265B8" w:rsidRPr="00CB5B32" w:rsidRDefault="00A265B8" w:rsidP="009E6B9B">
      <w:pPr>
        <w:rPr>
          <w:b/>
        </w:rPr>
      </w:pPr>
    </w:p>
    <w:sectPr w:rsidR="00A265B8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341F4"/>
    <w:multiLevelType w:val="multilevel"/>
    <w:tmpl w:val="004CB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2795C"/>
    <w:multiLevelType w:val="hybridMultilevel"/>
    <w:tmpl w:val="2A00C2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3653122">
    <w:abstractNumId w:val="1"/>
  </w:num>
  <w:num w:numId="2" w16cid:durableId="1345404762">
    <w:abstractNumId w:val="2"/>
  </w:num>
  <w:num w:numId="3" w16cid:durableId="1374816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5B8"/>
    <w:rsid w:val="0001431D"/>
    <w:rsid w:val="00033E06"/>
    <w:rsid w:val="00057C53"/>
    <w:rsid w:val="000652A4"/>
    <w:rsid w:val="00082AA1"/>
    <w:rsid w:val="000B1337"/>
    <w:rsid w:val="000D7F40"/>
    <w:rsid w:val="00124C91"/>
    <w:rsid w:val="001B3267"/>
    <w:rsid w:val="001E0DE1"/>
    <w:rsid w:val="0024562F"/>
    <w:rsid w:val="0027148D"/>
    <w:rsid w:val="00291B46"/>
    <w:rsid w:val="002C0FA2"/>
    <w:rsid w:val="00304492"/>
    <w:rsid w:val="00353E0F"/>
    <w:rsid w:val="00366756"/>
    <w:rsid w:val="00375A55"/>
    <w:rsid w:val="003774E3"/>
    <w:rsid w:val="00383F9A"/>
    <w:rsid w:val="003847F2"/>
    <w:rsid w:val="003F570C"/>
    <w:rsid w:val="004558C2"/>
    <w:rsid w:val="00472CBA"/>
    <w:rsid w:val="004C5C3D"/>
    <w:rsid w:val="00500320"/>
    <w:rsid w:val="00564DB3"/>
    <w:rsid w:val="0057300B"/>
    <w:rsid w:val="005E1F38"/>
    <w:rsid w:val="00660B60"/>
    <w:rsid w:val="006B23A6"/>
    <w:rsid w:val="006B3D2D"/>
    <w:rsid w:val="006E0DDF"/>
    <w:rsid w:val="006F44FF"/>
    <w:rsid w:val="00770800"/>
    <w:rsid w:val="00773F90"/>
    <w:rsid w:val="007A6761"/>
    <w:rsid w:val="0084609B"/>
    <w:rsid w:val="008912E7"/>
    <w:rsid w:val="008E3522"/>
    <w:rsid w:val="009C1805"/>
    <w:rsid w:val="009E6B9B"/>
    <w:rsid w:val="00A265B8"/>
    <w:rsid w:val="00A30638"/>
    <w:rsid w:val="00A51A18"/>
    <w:rsid w:val="00AB21F0"/>
    <w:rsid w:val="00AC4872"/>
    <w:rsid w:val="00B07485"/>
    <w:rsid w:val="00BF740E"/>
    <w:rsid w:val="00C2244E"/>
    <w:rsid w:val="00C365EB"/>
    <w:rsid w:val="00CB09D2"/>
    <w:rsid w:val="00CB5B32"/>
    <w:rsid w:val="00D20FBB"/>
    <w:rsid w:val="00D843EB"/>
    <w:rsid w:val="00DB7EF2"/>
    <w:rsid w:val="00E2656F"/>
    <w:rsid w:val="00E271B9"/>
    <w:rsid w:val="00E836CC"/>
    <w:rsid w:val="00EE411A"/>
    <w:rsid w:val="00EF2431"/>
    <w:rsid w:val="00F34A86"/>
    <w:rsid w:val="00FD359C"/>
    <w:rsid w:val="00FE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1E610"/>
  <w15:chartTrackingRefBased/>
  <w15:docId w15:val="{81C1A8F3-0045-4285-9109-BE1A39C8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5B8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table" w:styleId="GridTable2-Accent2">
    <w:name w:val="Grid Table 2 Accent 2"/>
    <w:basedOn w:val="TableNormal"/>
    <w:uiPriority w:val="47"/>
    <w:rsid w:val="00A265B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jira.abslbs.com/browse/ABSN-2238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252</TotalTime>
  <Pages>8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46</cp:revision>
  <dcterms:created xsi:type="dcterms:W3CDTF">2025-06-04T13:27:00Z</dcterms:created>
  <dcterms:modified xsi:type="dcterms:W3CDTF">2025-06-05T11:02:00Z</dcterms:modified>
</cp:coreProperties>
</file>