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09F02" w14:textId="77B778E8" w:rsidR="002F7345" w:rsidRPr="002F7345" w:rsidRDefault="002F7345" w:rsidP="002F7345">
      <w:pPr>
        <w:pBdr>
          <w:bottom w:val="double" w:sz="6" w:space="1" w:color="auto"/>
        </w:pBdr>
        <w:rPr>
          <w:b/>
          <w:sz w:val="28"/>
        </w:rPr>
      </w:pPr>
      <w:r>
        <w:fldChar w:fldCharType="begin"/>
      </w:r>
      <w:r>
        <w:instrText>HYPERLINK "https://jira.abslbs.com/browse/ABSN-223"</w:instrText>
      </w:r>
      <w:r>
        <w:fldChar w:fldCharType="separate"/>
      </w:r>
      <w:r w:rsidRPr="002F7345">
        <w:rPr>
          <w:b/>
          <w:sz w:val="28"/>
        </w:rPr>
        <w:t xml:space="preserve">ABSN-223 </w:t>
      </w:r>
      <w:r>
        <w:fldChar w:fldCharType="end"/>
      </w:r>
      <w:r w:rsidRPr="002F7345">
        <w:rPr>
          <w:b/>
          <w:sz w:val="28"/>
        </w:rPr>
        <w:t>Downgrade to 9.08.</w:t>
      </w:r>
      <w:proofErr w:type="gramStart"/>
      <w:r w:rsidRPr="002F7345">
        <w:rPr>
          <w:b/>
          <w:sz w:val="28"/>
        </w:rPr>
        <w:t>00.RELEASE.p</w:t>
      </w:r>
      <w:proofErr w:type="gramEnd"/>
      <w:r w:rsidRPr="002F7345">
        <w:rPr>
          <w:b/>
          <w:sz w:val="28"/>
        </w:rPr>
        <w:t>21_AUS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65375FE0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EF2105F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76ABF3D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296C8A54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678808A" w14:textId="6AED9ACB" w:rsidR="00964C20" w:rsidRDefault="00964C20" w:rsidP="002F7345">
            <w:pPr>
              <w:rPr>
                <w:sz w:val="20"/>
              </w:rPr>
            </w:pPr>
            <w:r>
              <w:rPr>
                <w:sz w:val="20"/>
              </w:rPr>
              <w:t>Version: 9.08.</w:t>
            </w:r>
            <w:proofErr w:type="gramStart"/>
            <w:r>
              <w:rPr>
                <w:sz w:val="20"/>
              </w:rPr>
              <w:t>00.RELEASE.p</w:t>
            </w:r>
            <w:proofErr w:type="gramEnd"/>
            <w:r>
              <w:rPr>
                <w:sz w:val="20"/>
              </w:rPr>
              <w:t>21</w:t>
            </w:r>
          </w:p>
          <w:p w14:paraId="3C027AF6" w14:textId="089EFDBA" w:rsidR="002F7345" w:rsidRPr="002F7345" w:rsidRDefault="002F7345" w:rsidP="002F7345">
            <w:pPr>
              <w:rPr>
                <w:b w:val="0"/>
                <w:bCs w:val="0"/>
                <w:sz w:val="20"/>
              </w:rPr>
            </w:pPr>
            <w:r w:rsidRPr="002F7345">
              <w:rPr>
                <w:b w:val="0"/>
                <w:bCs w:val="0"/>
                <w:sz w:val="20"/>
              </w:rPr>
              <w:t>DBServerName=abs-srv17.internal.abslbs.com</w:t>
            </w:r>
          </w:p>
          <w:p w14:paraId="4633F07B" w14:textId="77777777" w:rsidR="002F7345" w:rsidRPr="002F7345" w:rsidRDefault="002F7345" w:rsidP="002F7345">
            <w:pPr>
              <w:rPr>
                <w:b w:val="0"/>
                <w:bCs w:val="0"/>
                <w:sz w:val="20"/>
              </w:rPr>
            </w:pPr>
            <w:r w:rsidRPr="002F7345">
              <w:rPr>
                <w:b w:val="0"/>
                <w:bCs w:val="0"/>
                <w:sz w:val="20"/>
              </w:rPr>
              <w:t>DBSID=CUST23</w:t>
            </w:r>
          </w:p>
          <w:p w14:paraId="519D729A" w14:textId="77777777" w:rsidR="002F7345" w:rsidRPr="002F7345" w:rsidRDefault="002F7345" w:rsidP="002F7345">
            <w:pPr>
              <w:rPr>
                <w:b w:val="0"/>
                <w:bCs w:val="0"/>
                <w:sz w:val="20"/>
              </w:rPr>
            </w:pPr>
            <w:proofErr w:type="spellStart"/>
            <w:r w:rsidRPr="002F7345">
              <w:rPr>
                <w:b w:val="0"/>
                <w:bCs w:val="0"/>
                <w:sz w:val="20"/>
              </w:rPr>
              <w:t>DBUser</w:t>
            </w:r>
            <w:proofErr w:type="spellEnd"/>
            <w:r w:rsidRPr="002F7345">
              <w:rPr>
                <w:b w:val="0"/>
                <w:bCs w:val="0"/>
                <w:sz w:val="20"/>
              </w:rPr>
              <w:t>=AUS_MNT90800</w:t>
            </w:r>
          </w:p>
          <w:p w14:paraId="20426892" w14:textId="6FBEEB7C" w:rsidR="002F7345" w:rsidRPr="002F7345" w:rsidRDefault="002F7345" w:rsidP="002F7345">
            <w:pPr>
              <w:rPr>
                <w:b w:val="0"/>
                <w:bCs w:val="0"/>
                <w:sz w:val="20"/>
              </w:rPr>
            </w:pPr>
            <w:proofErr w:type="spellStart"/>
            <w:r w:rsidRPr="002F7345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2F7345">
              <w:rPr>
                <w:b w:val="0"/>
                <w:bCs w:val="0"/>
                <w:sz w:val="20"/>
              </w:rPr>
              <w:t>=</w:t>
            </w:r>
            <w:r w:rsidRPr="00964C20">
              <w:rPr>
                <w:b w:val="0"/>
                <w:bCs w:val="0"/>
                <w:sz w:val="20"/>
              </w:rPr>
              <w:t xml:space="preserve"> </w:t>
            </w:r>
            <w:r w:rsidRPr="002F7345">
              <w:rPr>
                <w:b w:val="0"/>
                <w:bCs w:val="0"/>
                <w:sz w:val="20"/>
              </w:rPr>
              <w:t>AUS_MNT90800</w:t>
            </w:r>
          </w:p>
          <w:p w14:paraId="180EFD9E" w14:textId="77777777" w:rsidR="00E271B9" w:rsidRDefault="00E271B9" w:rsidP="00E271B9">
            <w:pPr>
              <w:rPr>
                <w:sz w:val="20"/>
              </w:rPr>
            </w:pPr>
            <w:r w:rsidRPr="00964C20">
              <w:rPr>
                <w:b w:val="0"/>
                <w:bCs w:val="0"/>
                <w:sz w:val="20"/>
              </w:rPr>
              <w:t>Environment=</w:t>
            </w:r>
            <w:r w:rsidR="002F7345" w:rsidRPr="00964C20">
              <w:rPr>
                <w:b w:val="0"/>
                <w:bCs w:val="0"/>
                <w:sz w:val="20"/>
              </w:rPr>
              <w:t>Production</w:t>
            </w:r>
          </w:p>
          <w:p w14:paraId="6CDED668" w14:textId="4D340038" w:rsidR="000079E2" w:rsidRPr="000079E2" w:rsidRDefault="000079E2" w:rsidP="00E271B9">
            <w:pPr>
              <w:rPr>
                <w:b w:val="0"/>
                <w:bCs w:val="0"/>
              </w:rPr>
            </w:pPr>
            <w:r w:rsidRPr="000079E2">
              <w:rPr>
                <w:b w:val="0"/>
                <w:bCs w:val="0"/>
              </w:rPr>
              <w:t>Hash: b364700</w:t>
            </w:r>
          </w:p>
        </w:tc>
        <w:tc>
          <w:tcPr>
            <w:tcW w:w="4675" w:type="dxa"/>
          </w:tcPr>
          <w:p w14:paraId="3BD43EEE" w14:textId="34079FCF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2F7345">
              <w:rPr>
                <w:sz w:val="20"/>
              </w:rPr>
              <w:t xml:space="preserve"> AUSCUSTOM</w:t>
            </w:r>
          </w:p>
          <w:p w14:paraId="587F00B5" w14:textId="1F281D9D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2F7345">
              <w:rPr>
                <w:sz w:val="20"/>
              </w:rPr>
              <w:t>: -</w:t>
            </w:r>
          </w:p>
          <w:p w14:paraId="1B4B0E33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 xml:space="preserve">Others… </w:t>
            </w:r>
          </w:p>
        </w:tc>
      </w:tr>
    </w:tbl>
    <w:p w14:paraId="44037D26" w14:textId="77777777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4E50354" w14:textId="77777777" w:rsidR="00773F90" w:rsidRDefault="00773F90">
          <w:pPr>
            <w:pStyle w:val="TOCHeading"/>
          </w:pPr>
          <w:r>
            <w:t>Contents</w:t>
          </w:r>
        </w:p>
        <w:p w14:paraId="14EE5B80" w14:textId="1BB490AD" w:rsidR="0033606A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1741304" w:history="1">
            <w:r w:rsidR="0033606A" w:rsidRPr="00B829FB">
              <w:rPr>
                <w:rStyle w:val="Hyperlink"/>
                <w:noProof/>
              </w:rPr>
              <w:t>Retest after fix</w:t>
            </w:r>
            <w:r w:rsidR="0033606A">
              <w:rPr>
                <w:noProof/>
                <w:webHidden/>
              </w:rPr>
              <w:tab/>
            </w:r>
            <w:r w:rsidR="0033606A">
              <w:rPr>
                <w:noProof/>
                <w:webHidden/>
              </w:rPr>
              <w:fldChar w:fldCharType="begin"/>
            </w:r>
            <w:r w:rsidR="0033606A">
              <w:rPr>
                <w:noProof/>
                <w:webHidden/>
              </w:rPr>
              <w:instrText xml:space="preserve"> PAGEREF _Toc201741304 \h </w:instrText>
            </w:r>
            <w:r w:rsidR="0033606A">
              <w:rPr>
                <w:noProof/>
                <w:webHidden/>
              </w:rPr>
            </w:r>
            <w:r w:rsidR="0033606A">
              <w:rPr>
                <w:noProof/>
                <w:webHidden/>
              </w:rPr>
              <w:fldChar w:fldCharType="separate"/>
            </w:r>
            <w:r w:rsidR="0033606A">
              <w:rPr>
                <w:noProof/>
                <w:webHidden/>
              </w:rPr>
              <w:t>1</w:t>
            </w:r>
            <w:r w:rsidR="0033606A">
              <w:rPr>
                <w:noProof/>
                <w:webHidden/>
              </w:rPr>
              <w:fldChar w:fldCharType="end"/>
            </w:r>
          </w:hyperlink>
        </w:p>
        <w:p w14:paraId="1738EE95" w14:textId="32B734AC" w:rsidR="0033606A" w:rsidRDefault="0033606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741305" w:history="1">
            <w:r w:rsidRPr="00B829FB">
              <w:rPr>
                <w:rStyle w:val="Hyperlink"/>
                <w:noProof/>
              </w:rPr>
              <w:t>1. Active BM6 product -&gt; to be end dated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_Toc201741305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57CA1" w14:textId="0F62E0C3" w:rsidR="0033606A" w:rsidRDefault="0033606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741306" w:history="1">
            <w:r w:rsidRPr="00B829FB">
              <w:rPr>
                <w:rStyle w:val="Hyperlink"/>
                <w:noProof/>
              </w:rPr>
              <w:t>2. Already Inactive BM6 product -&gt; modify weekly usage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_Toc201741306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B16A8" w14:textId="6A1DA5E7" w:rsidR="0033606A" w:rsidRDefault="0033606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741307" w:history="1">
            <w:r w:rsidRPr="00B829FB">
              <w:rPr>
                <w:rStyle w:val="Hyperlink"/>
                <w:noProof/>
              </w:rPr>
              <w:t>3. Customer without delivery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_Toc201741307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352A4" w14:textId="33113A12" w:rsidR="00773F90" w:rsidRDefault="00773F90">
          <w:r>
            <w:rPr>
              <w:b/>
              <w:bCs/>
              <w:noProof/>
            </w:rPr>
            <w:fldChar w:fldCharType="end"/>
          </w:r>
        </w:p>
      </w:sdtContent>
    </w:sdt>
    <w:p w14:paraId="7FF63098" w14:textId="77777777" w:rsidR="00773F90" w:rsidRDefault="00773F90" w:rsidP="009E6B9B"/>
    <w:bookmarkStart w:id="0" w:name="Retest"/>
    <w:p w14:paraId="2B05E996" w14:textId="7777777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1741304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bookmarkEnd w:id="0"/>
    <w:p w14:paraId="2C363B6C" w14:textId="3BDDA22F" w:rsidR="00C2244E" w:rsidRDefault="00C2244E" w:rsidP="009E6B9B">
      <w:r w:rsidRPr="00C2244E">
        <w:rPr>
          <w:b/>
        </w:rPr>
        <w:t>Hash</w:t>
      </w:r>
      <w:r>
        <w:t xml:space="preserve">: </w:t>
      </w:r>
      <w:r w:rsidR="00C9132B" w:rsidRPr="00C9132B">
        <w:t>b364700</w:t>
      </w:r>
    </w:p>
    <w:p w14:paraId="362D1F00" w14:textId="78CAB746" w:rsidR="006A7718" w:rsidRDefault="006A7718" w:rsidP="009E6B9B">
      <w:r>
        <w:t xml:space="preserve">BU: </w:t>
      </w:r>
      <w:r w:rsidR="00D55A41">
        <w:t>632 La Crosse</w:t>
      </w:r>
    </w:p>
    <w:p w14:paraId="2BECA498" w14:textId="77777777" w:rsidR="002F7345" w:rsidRDefault="002F7345" w:rsidP="002F7345">
      <w:pPr>
        <w:pStyle w:val="Heading2"/>
      </w:pPr>
      <w:bookmarkStart w:id="2" w:name="_Toc190957400"/>
      <w:bookmarkStart w:id="3" w:name="_Toc201741305"/>
      <w:r>
        <w:t>1. Active BM6 product -&gt; to be end dated</w:t>
      </w:r>
      <w:bookmarkEnd w:id="2"/>
      <w:bookmarkEnd w:id="3"/>
    </w:p>
    <w:p w14:paraId="307322ED" w14:textId="77777777" w:rsidR="002F7345" w:rsidRDefault="002F7345" w:rsidP="002F7345">
      <w:pPr>
        <w:pStyle w:val="ListParagraph"/>
        <w:numPr>
          <w:ilvl w:val="0"/>
          <w:numId w:val="3"/>
        </w:numPr>
      </w:pPr>
      <w:r>
        <w:t xml:space="preserve">In Product List per Customers </w:t>
      </w:r>
      <w:proofErr w:type="spellStart"/>
      <w:r>
        <w:t>dlg</w:t>
      </w:r>
      <w:proofErr w:type="spellEnd"/>
      <w:r>
        <w:t>, open a customer that has BM6 products</w:t>
      </w:r>
    </w:p>
    <w:p w14:paraId="4C0FB16B" w14:textId="77777777" w:rsidR="002F7345" w:rsidRDefault="002F7345" w:rsidP="002F7345">
      <w:pPr>
        <w:pStyle w:val="ListParagraph"/>
        <w:numPr>
          <w:ilvl w:val="0"/>
          <w:numId w:val="3"/>
        </w:numPr>
      </w:pPr>
      <w:r>
        <w:t>Select a BM6 product and modify it</w:t>
      </w:r>
    </w:p>
    <w:p w14:paraId="11162F1D" w14:textId="43C3CB5B" w:rsidR="002F7345" w:rsidRDefault="00295D4E" w:rsidP="002F7345">
      <w:r>
        <w:rPr>
          <w:noProof/>
        </w:rPr>
        <w:lastRenderedPageBreak/>
        <w:drawing>
          <wp:inline distT="0" distB="0" distL="0" distR="0" wp14:anchorId="495D3468" wp14:editId="1869EEC4">
            <wp:extent cx="5943600" cy="2910205"/>
            <wp:effectExtent l="0" t="0" r="0" b="4445"/>
            <wp:docPr id="15293715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7155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C15C" w14:textId="42A0FA30" w:rsidR="006A7718" w:rsidRDefault="002F7345" w:rsidP="002F7345">
      <w:pPr>
        <w:pStyle w:val="ListParagraph"/>
        <w:numPr>
          <w:ilvl w:val="0"/>
          <w:numId w:val="3"/>
        </w:numPr>
      </w:pPr>
      <w:r>
        <w:t>End date the product and press button “Save and Exit”</w:t>
      </w:r>
    </w:p>
    <w:p w14:paraId="12F3FEA1" w14:textId="7D06E1D3" w:rsidR="00720DCF" w:rsidRDefault="008C1B43" w:rsidP="002F7345">
      <w:r>
        <w:rPr>
          <w:noProof/>
        </w:rPr>
        <w:drawing>
          <wp:inline distT="0" distB="0" distL="0" distR="0" wp14:anchorId="0C126406" wp14:editId="67758F7B">
            <wp:extent cx="5943600" cy="2910205"/>
            <wp:effectExtent l="0" t="0" r="0" b="4445"/>
            <wp:docPr id="9569436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4362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7099" w14:textId="72E9E08F" w:rsidR="00732826" w:rsidRDefault="00732826" w:rsidP="002F7345">
      <w:r>
        <w:t>Press Yes</w:t>
      </w:r>
    </w:p>
    <w:p w14:paraId="4181D888" w14:textId="77777777" w:rsidR="002F7345" w:rsidRDefault="002F7345" w:rsidP="002F7345">
      <w:r>
        <w:t xml:space="preserve">The PLPC is </w:t>
      </w:r>
      <w:proofErr w:type="gramStart"/>
      <w:r>
        <w:t>end dated</w:t>
      </w:r>
      <w:proofErr w:type="gramEnd"/>
      <w:r>
        <w:t>.</w:t>
      </w:r>
    </w:p>
    <w:p w14:paraId="5381CC3C" w14:textId="1B3E70A2" w:rsidR="001C755B" w:rsidRDefault="00DD39C2" w:rsidP="002F7345">
      <w:r>
        <w:rPr>
          <w:noProof/>
        </w:rPr>
        <w:drawing>
          <wp:inline distT="0" distB="0" distL="0" distR="0" wp14:anchorId="4573BE42" wp14:editId="7044436C">
            <wp:extent cx="5943600" cy="1029335"/>
            <wp:effectExtent l="0" t="0" r="0" b="0"/>
            <wp:docPr id="9005875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8755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1B13E" w14:textId="77777777" w:rsidR="002F7345" w:rsidRDefault="002F7345" w:rsidP="002F7345">
      <w:pPr>
        <w:pStyle w:val="ListParagraph"/>
        <w:numPr>
          <w:ilvl w:val="0"/>
          <w:numId w:val="3"/>
        </w:numPr>
      </w:pPr>
      <w:r>
        <w:lastRenderedPageBreak/>
        <w:t xml:space="preserve">Reopen product </w:t>
      </w:r>
    </w:p>
    <w:p w14:paraId="56A98FC8" w14:textId="176650EA" w:rsidR="002F7345" w:rsidRDefault="00CE4F4A" w:rsidP="002F7345">
      <w:r>
        <w:rPr>
          <w:noProof/>
        </w:rPr>
        <w:drawing>
          <wp:inline distT="0" distB="0" distL="0" distR="0" wp14:anchorId="4B3ACF17" wp14:editId="713CB4EB">
            <wp:extent cx="5943600" cy="2994025"/>
            <wp:effectExtent l="0" t="0" r="0" b="0"/>
            <wp:docPr id="11938622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6229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D9F3" w14:textId="77777777" w:rsidR="002F7345" w:rsidRDefault="002F7345" w:rsidP="002F7345">
      <w:r>
        <w:t>The PLPC has an end date. N</w:t>
      </w:r>
      <w:r w:rsidRPr="000A1E39">
        <w:t>ote, all the values 0 are as the SDL lines are also ended</w:t>
      </w:r>
      <w:r>
        <w:t>.</w:t>
      </w:r>
    </w:p>
    <w:p w14:paraId="429F2781" w14:textId="77777777" w:rsidR="002F7345" w:rsidRDefault="002F7345" w:rsidP="002F7345">
      <w:pPr>
        <w:pStyle w:val="ListParagraph"/>
        <w:numPr>
          <w:ilvl w:val="0"/>
          <w:numId w:val="3"/>
        </w:numPr>
      </w:pPr>
      <w:r>
        <w:t>Change weekly usage and save the new value</w:t>
      </w:r>
    </w:p>
    <w:p w14:paraId="6EBB4CBD" w14:textId="5A320BD5" w:rsidR="002F7345" w:rsidRDefault="00FF38CA" w:rsidP="002F7345">
      <w:r>
        <w:rPr>
          <w:noProof/>
        </w:rPr>
        <w:drawing>
          <wp:inline distT="0" distB="0" distL="0" distR="0" wp14:anchorId="4CFCC172" wp14:editId="79F3D742">
            <wp:extent cx="5943600" cy="2994025"/>
            <wp:effectExtent l="0" t="0" r="0" b="0"/>
            <wp:docPr id="13788589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5893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8D8C" w14:textId="6C24650F" w:rsidR="00FC6259" w:rsidRDefault="00FC6259" w:rsidP="002F7345">
      <w:r>
        <w:t>Save</w:t>
      </w:r>
    </w:p>
    <w:p w14:paraId="33440C7E" w14:textId="06CBAC32" w:rsidR="00720DCF" w:rsidRDefault="00FF38CA" w:rsidP="002F7345">
      <w:r>
        <w:rPr>
          <w:noProof/>
        </w:rPr>
        <w:lastRenderedPageBreak/>
        <w:drawing>
          <wp:inline distT="0" distB="0" distL="0" distR="0" wp14:anchorId="4E999CEE" wp14:editId="104A1633">
            <wp:extent cx="5943600" cy="2994025"/>
            <wp:effectExtent l="0" t="0" r="0" b="0"/>
            <wp:docPr id="18070590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5909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D670" w14:textId="77777777" w:rsidR="002F7345" w:rsidRDefault="002F7345" w:rsidP="002F7345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03DE5032" w14:textId="77777777" w:rsidR="002F7345" w:rsidRDefault="002F7345" w:rsidP="002F7345">
      <w:r>
        <w:t>Actual behavior: as expected</w:t>
      </w:r>
    </w:p>
    <w:p w14:paraId="2D5DDFD2" w14:textId="0F1978A9" w:rsidR="006E5E47" w:rsidRDefault="006E5E47" w:rsidP="006E5E47">
      <w:pPr>
        <w:pStyle w:val="ListParagraph"/>
        <w:numPr>
          <w:ilvl w:val="0"/>
          <w:numId w:val="3"/>
        </w:numPr>
      </w:pPr>
      <w:r>
        <w:t>Press Cancel and Yes</w:t>
      </w:r>
    </w:p>
    <w:p w14:paraId="5A8C0A6A" w14:textId="0318B230" w:rsidR="001C1FF9" w:rsidRDefault="009845FE" w:rsidP="001C1FF9">
      <w:r>
        <w:rPr>
          <w:noProof/>
        </w:rPr>
        <w:drawing>
          <wp:inline distT="0" distB="0" distL="0" distR="0" wp14:anchorId="65789A9A" wp14:editId="7ADE7973">
            <wp:extent cx="5943600" cy="2994025"/>
            <wp:effectExtent l="0" t="0" r="0" b="0"/>
            <wp:docPr id="8780051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05136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BB32" w14:textId="55017D1F" w:rsidR="00E80D0C" w:rsidRDefault="00E80D0C" w:rsidP="001C1FF9">
      <w:r>
        <w:rPr>
          <w:noProof/>
        </w:rPr>
        <w:lastRenderedPageBreak/>
        <w:drawing>
          <wp:inline distT="0" distB="0" distL="0" distR="0" wp14:anchorId="352A0014" wp14:editId="27634C25">
            <wp:extent cx="5943600" cy="2994025"/>
            <wp:effectExtent l="0" t="0" r="0" b="0"/>
            <wp:docPr id="4937483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4832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0D0C1" w14:textId="77777777" w:rsidR="001C1FF9" w:rsidRDefault="001C1FF9" w:rsidP="001C1FF9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1EF6301F" w14:textId="3B067513" w:rsidR="001C1FF9" w:rsidRDefault="001C1FF9" w:rsidP="001C1FF9">
      <w:r>
        <w:t>Actual behavior: as expected</w:t>
      </w:r>
    </w:p>
    <w:p w14:paraId="4C48F064" w14:textId="70158121" w:rsidR="006E5E47" w:rsidRDefault="006E5E47" w:rsidP="006E5E47">
      <w:pPr>
        <w:pStyle w:val="ListParagraph"/>
        <w:numPr>
          <w:ilvl w:val="0"/>
          <w:numId w:val="3"/>
        </w:numPr>
      </w:pPr>
      <w:r>
        <w:t>Press Close and Yes</w:t>
      </w:r>
    </w:p>
    <w:p w14:paraId="3CED1669" w14:textId="480851F9" w:rsidR="00356805" w:rsidRDefault="00E80D0C" w:rsidP="002F7345">
      <w:pPr>
        <w:rPr>
          <w:highlight w:val="green"/>
        </w:rPr>
      </w:pPr>
      <w:r>
        <w:rPr>
          <w:noProof/>
        </w:rPr>
        <w:drawing>
          <wp:inline distT="0" distB="0" distL="0" distR="0" wp14:anchorId="023D96DA" wp14:editId="088AC336">
            <wp:extent cx="5943600" cy="2994025"/>
            <wp:effectExtent l="0" t="0" r="0" b="0"/>
            <wp:docPr id="14141425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4254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C9B9" w14:textId="75306423" w:rsidR="00E80D0C" w:rsidRDefault="00E80D0C" w:rsidP="002F7345">
      <w:pPr>
        <w:rPr>
          <w:highlight w:val="green"/>
        </w:rPr>
      </w:pPr>
      <w:r>
        <w:rPr>
          <w:noProof/>
        </w:rPr>
        <w:lastRenderedPageBreak/>
        <w:drawing>
          <wp:inline distT="0" distB="0" distL="0" distR="0" wp14:anchorId="5C7E7731" wp14:editId="355B3232">
            <wp:extent cx="5943600" cy="2994025"/>
            <wp:effectExtent l="0" t="0" r="0" b="0"/>
            <wp:docPr id="8034699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6994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662B" w14:textId="77777777" w:rsidR="001C1FF9" w:rsidRDefault="001C1FF9" w:rsidP="001C1FF9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009BA1A2" w14:textId="0E982096" w:rsidR="001C1FF9" w:rsidRPr="00356805" w:rsidRDefault="001C1FF9" w:rsidP="002F7345">
      <w:r>
        <w:t>Actual behavior: as expected</w:t>
      </w:r>
    </w:p>
    <w:p w14:paraId="02B748E9" w14:textId="01C6268F" w:rsidR="002F7345" w:rsidRDefault="002F7345" w:rsidP="002F7345">
      <w:r w:rsidRPr="00A32BD7">
        <w:rPr>
          <w:highlight w:val="green"/>
        </w:rPr>
        <w:t>Test OK</w:t>
      </w:r>
    </w:p>
    <w:p w14:paraId="4C74D5B4" w14:textId="77777777" w:rsidR="002F7345" w:rsidRDefault="002F7345" w:rsidP="002F7345"/>
    <w:p w14:paraId="39374A09" w14:textId="44BA1CF9" w:rsidR="002F7345" w:rsidRDefault="002F7345" w:rsidP="002F7345">
      <w:pPr>
        <w:pStyle w:val="Heading2"/>
      </w:pPr>
      <w:bookmarkStart w:id="4" w:name="_Toc190957401"/>
      <w:bookmarkStart w:id="5" w:name="_Toc201741306"/>
      <w:r>
        <w:t>2. Already Inactive BM6 product -&gt; modify weekly usage</w:t>
      </w:r>
      <w:bookmarkEnd w:id="4"/>
      <w:bookmarkEnd w:id="5"/>
      <w:r w:rsidR="00810CE0">
        <w:t xml:space="preserve">  </w:t>
      </w:r>
    </w:p>
    <w:p w14:paraId="19201E7A" w14:textId="77777777" w:rsidR="002F7345" w:rsidRDefault="002F7345" w:rsidP="002F7345">
      <w:pPr>
        <w:pStyle w:val="ListParagraph"/>
        <w:numPr>
          <w:ilvl w:val="0"/>
          <w:numId w:val="4"/>
        </w:numPr>
      </w:pPr>
      <w:r>
        <w:t xml:space="preserve">Load a customer in PLPC and select an inactive </w:t>
      </w:r>
      <w:proofErr w:type="spellStart"/>
      <w:r>
        <w:t>plpc</w:t>
      </w:r>
      <w:proofErr w:type="spellEnd"/>
      <w:r>
        <w:t xml:space="preserve"> record with BM6</w:t>
      </w:r>
    </w:p>
    <w:p w14:paraId="003DF4AF" w14:textId="77777777" w:rsidR="002F7345" w:rsidRDefault="002F7345" w:rsidP="002F7345">
      <w:pPr>
        <w:pStyle w:val="ListParagraph"/>
        <w:numPr>
          <w:ilvl w:val="0"/>
          <w:numId w:val="4"/>
        </w:numPr>
      </w:pPr>
      <w:r>
        <w:t>Modify product</w:t>
      </w:r>
    </w:p>
    <w:p w14:paraId="63E08030" w14:textId="10F3E7D1" w:rsidR="002F7345" w:rsidRDefault="00CC37CE" w:rsidP="002F7345">
      <w:r>
        <w:rPr>
          <w:noProof/>
        </w:rPr>
        <w:drawing>
          <wp:inline distT="0" distB="0" distL="0" distR="0" wp14:anchorId="7810FFE9" wp14:editId="2F0FB3AC">
            <wp:extent cx="5943600" cy="2994025"/>
            <wp:effectExtent l="0" t="0" r="0" b="0"/>
            <wp:docPr id="20818800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80063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AE7F" w14:textId="77777777" w:rsidR="002F7345" w:rsidRDefault="002F7345" w:rsidP="002F7345">
      <w:pPr>
        <w:pStyle w:val="ListParagraph"/>
        <w:numPr>
          <w:ilvl w:val="0"/>
          <w:numId w:val="4"/>
        </w:numPr>
      </w:pPr>
      <w:r>
        <w:lastRenderedPageBreak/>
        <w:t>Modify weekly usage and save it</w:t>
      </w:r>
    </w:p>
    <w:p w14:paraId="1A0D0612" w14:textId="1CC86CB9" w:rsidR="002F7345" w:rsidRDefault="00E36421" w:rsidP="002F7345">
      <w:r>
        <w:rPr>
          <w:noProof/>
        </w:rPr>
        <w:drawing>
          <wp:inline distT="0" distB="0" distL="0" distR="0" wp14:anchorId="4FFFC1EF" wp14:editId="6FDCF2E8">
            <wp:extent cx="5943600" cy="2994025"/>
            <wp:effectExtent l="0" t="0" r="0" b="0"/>
            <wp:docPr id="3895346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3467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A268" w14:textId="77777777" w:rsidR="002F7345" w:rsidRDefault="002F7345" w:rsidP="002F7345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4699164B" w14:textId="77777777" w:rsidR="002F7345" w:rsidRDefault="002F7345" w:rsidP="002F7345">
      <w:r>
        <w:t>Actual behavior: as expected</w:t>
      </w:r>
    </w:p>
    <w:p w14:paraId="79F92305" w14:textId="77777777" w:rsidR="002F7345" w:rsidRPr="00A32BD7" w:rsidRDefault="002F7345" w:rsidP="002F7345">
      <w:r w:rsidRPr="00A32BD7">
        <w:rPr>
          <w:highlight w:val="green"/>
        </w:rPr>
        <w:t>Test OK</w:t>
      </w:r>
    </w:p>
    <w:p w14:paraId="65C17212" w14:textId="77777777" w:rsidR="002F7345" w:rsidRDefault="002F7345" w:rsidP="002F7345">
      <w:pPr>
        <w:pStyle w:val="ListParagraph"/>
        <w:numPr>
          <w:ilvl w:val="0"/>
          <w:numId w:val="4"/>
        </w:numPr>
      </w:pPr>
      <w:r>
        <w:t>Click on Cancel and select Yes</w:t>
      </w:r>
    </w:p>
    <w:p w14:paraId="49421519" w14:textId="3C474E79" w:rsidR="002F7345" w:rsidRDefault="00865EA7" w:rsidP="002F7345">
      <w:r>
        <w:rPr>
          <w:noProof/>
        </w:rPr>
        <w:drawing>
          <wp:inline distT="0" distB="0" distL="0" distR="0" wp14:anchorId="169A4AFB" wp14:editId="150221E9">
            <wp:extent cx="5943600" cy="2994025"/>
            <wp:effectExtent l="0" t="0" r="0" b="0"/>
            <wp:docPr id="654015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159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43E4" w14:textId="1AB4B382" w:rsidR="002F7345" w:rsidRDefault="00865EA7" w:rsidP="002F7345">
      <w:r>
        <w:rPr>
          <w:noProof/>
        </w:rPr>
        <w:lastRenderedPageBreak/>
        <w:drawing>
          <wp:inline distT="0" distB="0" distL="0" distR="0" wp14:anchorId="1312B7D9" wp14:editId="32F62EFF">
            <wp:extent cx="5943600" cy="2994025"/>
            <wp:effectExtent l="0" t="0" r="0" b="0"/>
            <wp:docPr id="17860120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1200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3334" w14:textId="77777777" w:rsidR="002F7345" w:rsidRDefault="002F7345" w:rsidP="002F7345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331E46A1" w14:textId="77777777" w:rsidR="002F7345" w:rsidRDefault="002F7345" w:rsidP="002F7345">
      <w:r>
        <w:t>Actual behavior: as expected</w:t>
      </w:r>
    </w:p>
    <w:p w14:paraId="2B88682E" w14:textId="77777777" w:rsidR="002F7345" w:rsidRDefault="002F7345" w:rsidP="002F7345">
      <w:r w:rsidRPr="00A32BD7">
        <w:rPr>
          <w:highlight w:val="green"/>
        </w:rPr>
        <w:t>Test OK</w:t>
      </w:r>
    </w:p>
    <w:p w14:paraId="2B117073" w14:textId="77777777" w:rsidR="002F7345" w:rsidRDefault="002F7345" w:rsidP="002F7345">
      <w:pPr>
        <w:pStyle w:val="ListParagraph"/>
        <w:numPr>
          <w:ilvl w:val="0"/>
          <w:numId w:val="4"/>
        </w:numPr>
      </w:pPr>
      <w:r>
        <w:t>Click on Cancel and select No</w:t>
      </w:r>
    </w:p>
    <w:p w14:paraId="27FC44D6" w14:textId="0DC124F0" w:rsidR="002F7345" w:rsidRDefault="00050EDE" w:rsidP="002F7345">
      <w:r>
        <w:rPr>
          <w:noProof/>
        </w:rPr>
        <w:drawing>
          <wp:inline distT="0" distB="0" distL="0" distR="0" wp14:anchorId="45B2CA6D" wp14:editId="3BC8B8AE">
            <wp:extent cx="5943600" cy="1167130"/>
            <wp:effectExtent l="0" t="0" r="0" b="0"/>
            <wp:docPr id="3202433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4330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988A" w14:textId="77777777" w:rsidR="002F7345" w:rsidRDefault="002F7345" w:rsidP="002F7345">
      <w:r>
        <w:t>Value remained unchanged</w:t>
      </w:r>
    </w:p>
    <w:p w14:paraId="038DB4F6" w14:textId="77777777" w:rsidR="002F7345" w:rsidRDefault="002F7345" w:rsidP="002F7345">
      <w:pPr>
        <w:pStyle w:val="ListParagraph"/>
        <w:numPr>
          <w:ilvl w:val="0"/>
          <w:numId w:val="4"/>
        </w:numPr>
      </w:pPr>
      <w:r>
        <w:t>Click on Close and select Yes</w:t>
      </w:r>
    </w:p>
    <w:p w14:paraId="0C334E74" w14:textId="2BF7F544" w:rsidR="002F7345" w:rsidRDefault="00FF4C48" w:rsidP="002F7345">
      <w:r>
        <w:rPr>
          <w:noProof/>
        </w:rPr>
        <w:lastRenderedPageBreak/>
        <w:drawing>
          <wp:inline distT="0" distB="0" distL="0" distR="0" wp14:anchorId="6288F6EF" wp14:editId="12A05D52">
            <wp:extent cx="5943600" cy="2795270"/>
            <wp:effectExtent l="0" t="0" r="0" b="5080"/>
            <wp:docPr id="8626799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7991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75CF" w14:textId="2FD6F952" w:rsidR="002F7345" w:rsidRDefault="00FF4C48" w:rsidP="002F7345">
      <w:r>
        <w:rPr>
          <w:noProof/>
        </w:rPr>
        <w:drawing>
          <wp:inline distT="0" distB="0" distL="0" distR="0" wp14:anchorId="6527975A" wp14:editId="718DAFEF">
            <wp:extent cx="5943600" cy="2795270"/>
            <wp:effectExtent l="0" t="0" r="0" b="5080"/>
            <wp:docPr id="1393685032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85032" name="Picture 1" descr="A computer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4C7C" w14:textId="77777777" w:rsidR="002F7345" w:rsidRDefault="002F7345" w:rsidP="002F7345">
      <w:pPr>
        <w:pStyle w:val="ListParagraph"/>
        <w:numPr>
          <w:ilvl w:val="0"/>
          <w:numId w:val="4"/>
        </w:numPr>
      </w:pPr>
      <w:proofErr w:type="gramStart"/>
      <w:r>
        <w:t>Click on</w:t>
      </w:r>
      <w:proofErr w:type="gramEnd"/>
      <w:r>
        <w:t xml:space="preserve"> Next and select Yes</w:t>
      </w:r>
    </w:p>
    <w:p w14:paraId="32B06143" w14:textId="54C89579" w:rsidR="002F7345" w:rsidRDefault="0023438E" w:rsidP="002F7345">
      <w:r>
        <w:rPr>
          <w:noProof/>
        </w:rPr>
        <w:lastRenderedPageBreak/>
        <w:drawing>
          <wp:inline distT="0" distB="0" distL="0" distR="0" wp14:anchorId="2E1B29E9" wp14:editId="3E52FEAD">
            <wp:extent cx="5943600" cy="2795270"/>
            <wp:effectExtent l="0" t="0" r="0" b="5080"/>
            <wp:docPr id="10692129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12987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90B6" w14:textId="4C6CEA3D" w:rsidR="0023438E" w:rsidRDefault="0023438E" w:rsidP="002F7345">
      <w:r>
        <w:rPr>
          <w:noProof/>
        </w:rPr>
        <w:drawing>
          <wp:inline distT="0" distB="0" distL="0" distR="0" wp14:anchorId="096312E2" wp14:editId="1553CDA2">
            <wp:extent cx="5943600" cy="2795270"/>
            <wp:effectExtent l="0" t="0" r="0" b="5080"/>
            <wp:docPr id="12687364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3644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26E0" w14:textId="77777777" w:rsidR="002F7345" w:rsidRDefault="002F7345" w:rsidP="002F7345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3C30298E" w14:textId="77777777" w:rsidR="002F7345" w:rsidRDefault="002F7345" w:rsidP="002F7345">
      <w:r>
        <w:t>Actual behavior: as expected</w:t>
      </w:r>
    </w:p>
    <w:p w14:paraId="1EB6FFAF" w14:textId="77777777" w:rsidR="002F7345" w:rsidRDefault="002F7345" w:rsidP="002F7345">
      <w:r w:rsidRPr="00A32BD7">
        <w:rPr>
          <w:highlight w:val="green"/>
        </w:rPr>
        <w:t>Test OK</w:t>
      </w:r>
    </w:p>
    <w:p w14:paraId="6D7BA0E8" w14:textId="77777777" w:rsidR="002F7345" w:rsidRDefault="002F7345" w:rsidP="002F7345">
      <w:pPr>
        <w:pStyle w:val="ListParagraph"/>
        <w:numPr>
          <w:ilvl w:val="0"/>
          <w:numId w:val="4"/>
        </w:numPr>
      </w:pPr>
      <w:r>
        <w:t>Click on Previous and select Yes</w:t>
      </w:r>
    </w:p>
    <w:p w14:paraId="2BC8518E" w14:textId="49466CD9" w:rsidR="002F7345" w:rsidRDefault="00A412B7" w:rsidP="002F7345">
      <w:r>
        <w:rPr>
          <w:noProof/>
        </w:rPr>
        <w:lastRenderedPageBreak/>
        <w:drawing>
          <wp:inline distT="0" distB="0" distL="0" distR="0" wp14:anchorId="2DCAA7A3" wp14:editId="1A7B2DC1">
            <wp:extent cx="5943600" cy="2795270"/>
            <wp:effectExtent l="0" t="0" r="0" b="5080"/>
            <wp:docPr id="17299093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0935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F456" w14:textId="2B5E996C" w:rsidR="00A412B7" w:rsidRDefault="00A412B7" w:rsidP="002F7345">
      <w:r>
        <w:rPr>
          <w:noProof/>
        </w:rPr>
        <w:drawing>
          <wp:inline distT="0" distB="0" distL="0" distR="0" wp14:anchorId="673091EF" wp14:editId="4789EAA3">
            <wp:extent cx="5943600" cy="2795270"/>
            <wp:effectExtent l="0" t="0" r="0" b="5080"/>
            <wp:docPr id="267482411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82411" name="Picture 1" descr="A computer screen 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9159" w14:textId="77777777" w:rsidR="002F7345" w:rsidRDefault="002F7345" w:rsidP="002F7345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3AEDD83A" w14:textId="77777777" w:rsidR="002F7345" w:rsidRDefault="002F7345" w:rsidP="002F7345">
      <w:r>
        <w:t>Actual behavior: as expected</w:t>
      </w:r>
    </w:p>
    <w:p w14:paraId="518CFB31" w14:textId="77777777" w:rsidR="002F7345" w:rsidRDefault="002F7345" w:rsidP="002F7345">
      <w:r w:rsidRPr="00A32BD7">
        <w:rPr>
          <w:highlight w:val="green"/>
        </w:rPr>
        <w:t>Test OK</w:t>
      </w:r>
    </w:p>
    <w:p w14:paraId="288D63A4" w14:textId="77777777" w:rsidR="002F7345" w:rsidRDefault="002F7345" w:rsidP="002F7345">
      <w:pPr>
        <w:pStyle w:val="ListParagraph"/>
        <w:numPr>
          <w:ilvl w:val="0"/>
          <w:numId w:val="4"/>
        </w:numPr>
      </w:pPr>
      <w:r>
        <w:t xml:space="preserve">Click on Last and </w:t>
      </w:r>
      <w:proofErr w:type="gramStart"/>
      <w:r>
        <w:t>select</w:t>
      </w:r>
      <w:proofErr w:type="gramEnd"/>
      <w:r>
        <w:t xml:space="preserve"> Yes</w:t>
      </w:r>
    </w:p>
    <w:p w14:paraId="168B0D45" w14:textId="29715C5C" w:rsidR="002F7345" w:rsidRDefault="00897191" w:rsidP="002F7345">
      <w:r>
        <w:rPr>
          <w:noProof/>
        </w:rPr>
        <w:lastRenderedPageBreak/>
        <w:drawing>
          <wp:inline distT="0" distB="0" distL="0" distR="0" wp14:anchorId="7CF10C1C" wp14:editId="32D0A18D">
            <wp:extent cx="5943600" cy="2795270"/>
            <wp:effectExtent l="0" t="0" r="0" b="5080"/>
            <wp:docPr id="4450259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25934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C62D" w14:textId="26736354" w:rsidR="00897191" w:rsidRDefault="00897191" w:rsidP="002F7345">
      <w:r>
        <w:rPr>
          <w:noProof/>
        </w:rPr>
        <w:drawing>
          <wp:inline distT="0" distB="0" distL="0" distR="0" wp14:anchorId="33B6427E" wp14:editId="7CC3FCA9">
            <wp:extent cx="5943600" cy="2795270"/>
            <wp:effectExtent l="0" t="0" r="0" b="5080"/>
            <wp:docPr id="1430851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5118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C6E9" w14:textId="77777777" w:rsidR="002F7345" w:rsidRDefault="002F7345" w:rsidP="002F7345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6D43D759" w14:textId="77777777" w:rsidR="002F7345" w:rsidRDefault="002F7345" w:rsidP="002F7345">
      <w:r>
        <w:t>Actual behavior: as expected</w:t>
      </w:r>
    </w:p>
    <w:p w14:paraId="5EA9512A" w14:textId="77777777" w:rsidR="002F7345" w:rsidRDefault="002F7345" w:rsidP="002F7345">
      <w:r w:rsidRPr="00A32BD7">
        <w:rPr>
          <w:highlight w:val="green"/>
        </w:rPr>
        <w:t>Test OK</w:t>
      </w:r>
    </w:p>
    <w:p w14:paraId="0D18058C" w14:textId="1260DD70" w:rsidR="002F7345" w:rsidRDefault="002F7345" w:rsidP="002F7345">
      <w:pPr>
        <w:pStyle w:val="ListParagraph"/>
        <w:numPr>
          <w:ilvl w:val="0"/>
          <w:numId w:val="4"/>
        </w:numPr>
      </w:pPr>
      <w:r>
        <w:t xml:space="preserve">Click on </w:t>
      </w:r>
      <w:r w:rsidR="00A412B7">
        <w:t>First</w:t>
      </w:r>
      <w:r>
        <w:t xml:space="preserve"> and select Ye</w:t>
      </w:r>
      <w:r w:rsidR="00A412B7">
        <w:t>s</w:t>
      </w:r>
    </w:p>
    <w:p w14:paraId="6D998D92" w14:textId="3358C59A" w:rsidR="002F7345" w:rsidRDefault="00BB5525" w:rsidP="002F7345">
      <w:r>
        <w:rPr>
          <w:noProof/>
        </w:rPr>
        <w:lastRenderedPageBreak/>
        <w:drawing>
          <wp:inline distT="0" distB="0" distL="0" distR="0" wp14:anchorId="6FA181DB" wp14:editId="3CF1D045">
            <wp:extent cx="5943600" cy="2795270"/>
            <wp:effectExtent l="0" t="0" r="0" b="5080"/>
            <wp:docPr id="3623537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53733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7FE6" w14:textId="5E134DA7" w:rsidR="00BB5525" w:rsidRDefault="00BB5525" w:rsidP="002F7345">
      <w:r>
        <w:rPr>
          <w:noProof/>
        </w:rPr>
        <w:drawing>
          <wp:inline distT="0" distB="0" distL="0" distR="0" wp14:anchorId="2596F60E" wp14:editId="7BCD6DFF">
            <wp:extent cx="5943600" cy="2795270"/>
            <wp:effectExtent l="0" t="0" r="0" b="5080"/>
            <wp:docPr id="7036420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5118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8FF58" w14:textId="77777777" w:rsidR="002F7345" w:rsidRDefault="002F7345" w:rsidP="002F7345">
      <w:r>
        <w:t xml:space="preserve">Expected behavior: </w:t>
      </w:r>
      <w:r w:rsidRPr="00FF5D54">
        <w:rPr>
          <w:highlight w:val="yellow"/>
        </w:rPr>
        <w:t>If the PLPC is inactive and weekly usage is changed, then on sa</w:t>
      </w:r>
      <w:r>
        <w:rPr>
          <w:highlight w:val="yellow"/>
        </w:rPr>
        <w:t>v</w:t>
      </w:r>
      <w:r w:rsidRPr="00FF5D54">
        <w:rPr>
          <w:highlight w:val="yellow"/>
        </w:rPr>
        <w:t>e, show the error message "</w:t>
      </w:r>
      <w:r w:rsidRPr="00FF5D54">
        <w:rPr>
          <w:i/>
          <w:iCs/>
          <w:highlight w:val="yellow"/>
        </w:rPr>
        <w:t>Cannot change weekly usage as it is inactive</w:t>
      </w:r>
      <w:r w:rsidRPr="00FF5D54">
        <w:rPr>
          <w:highlight w:val="yellow"/>
        </w:rPr>
        <w:t>"</w:t>
      </w:r>
    </w:p>
    <w:p w14:paraId="3DC89CA0" w14:textId="77777777" w:rsidR="002F7345" w:rsidRDefault="002F7345" w:rsidP="002F7345">
      <w:r>
        <w:t>Actual behavior: as expected</w:t>
      </w:r>
    </w:p>
    <w:p w14:paraId="542D6ECE" w14:textId="77777777" w:rsidR="002F7345" w:rsidRDefault="002F7345" w:rsidP="002F7345">
      <w:r w:rsidRPr="00A32BD7">
        <w:rPr>
          <w:highlight w:val="green"/>
        </w:rPr>
        <w:t>Test OK</w:t>
      </w:r>
    </w:p>
    <w:p w14:paraId="6E00B604" w14:textId="77777777" w:rsidR="002F7345" w:rsidRDefault="002F7345" w:rsidP="002F7345"/>
    <w:p w14:paraId="2C53A7D9" w14:textId="77777777" w:rsidR="002F7345" w:rsidRDefault="002F7345" w:rsidP="002F7345"/>
    <w:p w14:paraId="45B21252" w14:textId="77777777" w:rsidR="00BB5525" w:rsidRDefault="00BB5525" w:rsidP="002F7345"/>
    <w:p w14:paraId="4C95AB08" w14:textId="77777777" w:rsidR="00BB5525" w:rsidRDefault="00BB5525" w:rsidP="002F7345"/>
    <w:p w14:paraId="205AF4FE" w14:textId="77777777" w:rsidR="002F7345" w:rsidRDefault="002F7345" w:rsidP="002F7345">
      <w:pPr>
        <w:pStyle w:val="Heading2"/>
      </w:pPr>
      <w:bookmarkStart w:id="6" w:name="_Toc190957402"/>
      <w:bookmarkStart w:id="7" w:name="_Toc201741307"/>
      <w:r>
        <w:lastRenderedPageBreak/>
        <w:t>3. Customer without delivery</w:t>
      </w:r>
      <w:bookmarkEnd w:id="6"/>
      <w:bookmarkEnd w:id="7"/>
    </w:p>
    <w:p w14:paraId="5C7580D9" w14:textId="77777777" w:rsidR="002F7345" w:rsidRDefault="002F7345" w:rsidP="002F7345">
      <w:pPr>
        <w:pStyle w:val="ListParagraph"/>
        <w:numPr>
          <w:ilvl w:val="0"/>
          <w:numId w:val="5"/>
        </w:numPr>
      </w:pPr>
      <w:r>
        <w:t>Have a customer without delivery day</w:t>
      </w:r>
    </w:p>
    <w:p w14:paraId="22DCF71A" w14:textId="71EFD862" w:rsidR="002F7345" w:rsidRDefault="00B64E31" w:rsidP="002F7345">
      <w:r>
        <w:rPr>
          <w:noProof/>
        </w:rPr>
        <w:drawing>
          <wp:inline distT="0" distB="0" distL="0" distR="0" wp14:anchorId="194D2E1A" wp14:editId="59118333">
            <wp:extent cx="2670585" cy="3767667"/>
            <wp:effectExtent l="0" t="0" r="0" b="4445"/>
            <wp:docPr id="1689386965" name="Picture 1" descr="A screenshot of a logis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86965" name="Picture 1" descr="A screenshot of a logistic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4166" cy="377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5400" w14:textId="77777777" w:rsidR="002F7345" w:rsidRDefault="002F7345" w:rsidP="002F7345">
      <w:pPr>
        <w:pStyle w:val="ListParagraph"/>
        <w:numPr>
          <w:ilvl w:val="0"/>
          <w:numId w:val="5"/>
        </w:numPr>
      </w:pPr>
      <w:r>
        <w:t>In Product Lists per Customer, add a BM6 product</w:t>
      </w:r>
    </w:p>
    <w:p w14:paraId="31A33647" w14:textId="5492BC38" w:rsidR="002F7345" w:rsidRDefault="00F74679" w:rsidP="002F7345">
      <w:r>
        <w:rPr>
          <w:noProof/>
        </w:rPr>
        <w:drawing>
          <wp:inline distT="0" distB="0" distL="0" distR="0" wp14:anchorId="1C4BA0F7" wp14:editId="4CD873E2">
            <wp:extent cx="5943600" cy="2941320"/>
            <wp:effectExtent l="0" t="0" r="0" b="0"/>
            <wp:docPr id="16254266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426657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170F" w14:textId="77777777" w:rsidR="002F7345" w:rsidRDefault="002F7345" w:rsidP="002F7345">
      <w:pPr>
        <w:pStyle w:val="ListParagraph"/>
        <w:numPr>
          <w:ilvl w:val="0"/>
          <w:numId w:val="5"/>
        </w:numPr>
      </w:pPr>
      <w:r>
        <w:t>Save</w:t>
      </w:r>
    </w:p>
    <w:p w14:paraId="308F8F6A" w14:textId="2C71DFF9" w:rsidR="002F7345" w:rsidRDefault="00AB081F" w:rsidP="002F7345">
      <w:r>
        <w:rPr>
          <w:noProof/>
        </w:rPr>
        <w:lastRenderedPageBreak/>
        <w:drawing>
          <wp:inline distT="0" distB="0" distL="0" distR="0" wp14:anchorId="27AA19D1" wp14:editId="7E452EFA">
            <wp:extent cx="5943600" cy="2941320"/>
            <wp:effectExtent l="0" t="0" r="0" b="0"/>
            <wp:docPr id="8969796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79622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9DBE" w14:textId="77777777" w:rsidR="002F7345" w:rsidRDefault="002F7345" w:rsidP="002F7345">
      <w:r>
        <w:t>Because the customer does not have a delivery day, the correct error occurs.</w:t>
      </w:r>
    </w:p>
    <w:p w14:paraId="04193966" w14:textId="77777777" w:rsidR="002F7345" w:rsidRDefault="002F7345" w:rsidP="002F7345">
      <w:pPr>
        <w:pStyle w:val="ListParagraph"/>
        <w:numPr>
          <w:ilvl w:val="0"/>
          <w:numId w:val="5"/>
        </w:numPr>
      </w:pPr>
      <w:r>
        <w:t>Press Cancel and Yes</w:t>
      </w:r>
    </w:p>
    <w:p w14:paraId="7AEC90AF" w14:textId="7F825AB7" w:rsidR="002F7345" w:rsidRDefault="00AB081F" w:rsidP="002F7345">
      <w:r>
        <w:rPr>
          <w:noProof/>
        </w:rPr>
        <w:drawing>
          <wp:inline distT="0" distB="0" distL="0" distR="0" wp14:anchorId="46DF2DE5" wp14:editId="168DFD1F">
            <wp:extent cx="5943600" cy="2941320"/>
            <wp:effectExtent l="0" t="0" r="0" b="0"/>
            <wp:docPr id="17100016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01692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8492" w14:textId="33C74F47" w:rsidR="00AB081F" w:rsidRDefault="00CE5D54" w:rsidP="002F7345">
      <w:r>
        <w:rPr>
          <w:noProof/>
        </w:rPr>
        <w:lastRenderedPageBreak/>
        <w:drawing>
          <wp:inline distT="0" distB="0" distL="0" distR="0" wp14:anchorId="003926AC" wp14:editId="78D14B64">
            <wp:extent cx="5943600" cy="2941320"/>
            <wp:effectExtent l="0" t="0" r="0" b="0"/>
            <wp:docPr id="6880481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4814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91A4" w14:textId="77777777" w:rsidR="002F7345" w:rsidRDefault="002F7345" w:rsidP="002F7345">
      <w:r>
        <w:t>Because the customer does not have a delivery day, the correct error occurs.</w:t>
      </w:r>
    </w:p>
    <w:p w14:paraId="661B3B62" w14:textId="77777777" w:rsidR="002F7345" w:rsidRDefault="002F7345" w:rsidP="002F7345">
      <w:pPr>
        <w:pStyle w:val="ListParagraph"/>
        <w:numPr>
          <w:ilvl w:val="0"/>
          <w:numId w:val="5"/>
        </w:numPr>
      </w:pPr>
      <w:r>
        <w:t>Press Close and Yes</w:t>
      </w:r>
    </w:p>
    <w:p w14:paraId="597849C7" w14:textId="0FCD3872" w:rsidR="002F7345" w:rsidRDefault="00CE5D54" w:rsidP="002F7345">
      <w:r>
        <w:rPr>
          <w:noProof/>
        </w:rPr>
        <w:drawing>
          <wp:inline distT="0" distB="0" distL="0" distR="0" wp14:anchorId="4EFB3771" wp14:editId="52ADD253">
            <wp:extent cx="5943600" cy="2941320"/>
            <wp:effectExtent l="0" t="0" r="0" b="0"/>
            <wp:docPr id="17218886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88629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3118" w14:textId="3769C2AC" w:rsidR="00CE5D54" w:rsidRDefault="00CE5D54" w:rsidP="002F7345">
      <w:r>
        <w:rPr>
          <w:noProof/>
        </w:rPr>
        <w:lastRenderedPageBreak/>
        <w:drawing>
          <wp:inline distT="0" distB="0" distL="0" distR="0" wp14:anchorId="6F5E166D" wp14:editId="1FFDCBD5">
            <wp:extent cx="5943600" cy="2941320"/>
            <wp:effectExtent l="0" t="0" r="0" b="0"/>
            <wp:docPr id="5041417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41763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30E7" w14:textId="77777777" w:rsidR="002F7345" w:rsidRDefault="002F7345" w:rsidP="002F7345">
      <w:r>
        <w:t>Because the customer does not have a delivery day, the correct error occurs.</w:t>
      </w:r>
    </w:p>
    <w:p w14:paraId="53681769" w14:textId="77777777" w:rsidR="002F7345" w:rsidRDefault="002F7345" w:rsidP="002F7345">
      <w:proofErr w:type="gramStart"/>
      <w:r w:rsidRPr="00496657">
        <w:rPr>
          <w:highlight w:val="green"/>
        </w:rPr>
        <w:t>TESTED  OK</w:t>
      </w:r>
      <w:proofErr w:type="gramEnd"/>
    </w:p>
    <w:sectPr w:rsidR="002F73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10AD1"/>
    <w:multiLevelType w:val="multilevel"/>
    <w:tmpl w:val="3E06D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232D5"/>
    <w:multiLevelType w:val="hybridMultilevel"/>
    <w:tmpl w:val="23467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64054"/>
    <w:multiLevelType w:val="hybridMultilevel"/>
    <w:tmpl w:val="92868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45939"/>
    <w:multiLevelType w:val="hybridMultilevel"/>
    <w:tmpl w:val="5412B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653122">
    <w:abstractNumId w:val="4"/>
  </w:num>
  <w:num w:numId="2" w16cid:durableId="1179006763">
    <w:abstractNumId w:val="0"/>
  </w:num>
  <w:num w:numId="3" w16cid:durableId="881133629">
    <w:abstractNumId w:val="3"/>
  </w:num>
  <w:num w:numId="4" w16cid:durableId="947588353">
    <w:abstractNumId w:val="1"/>
  </w:num>
  <w:num w:numId="5" w16cid:durableId="6956918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345"/>
    <w:rsid w:val="000079E2"/>
    <w:rsid w:val="00033E06"/>
    <w:rsid w:val="00034FB3"/>
    <w:rsid w:val="00050EDE"/>
    <w:rsid w:val="000D7F40"/>
    <w:rsid w:val="00144C31"/>
    <w:rsid w:val="001C1FF9"/>
    <w:rsid w:val="001C755B"/>
    <w:rsid w:val="001F67B9"/>
    <w:rsid w:val="0023438E"/>
    <w:rsid w:val="00256B75"/>
    <w:rsid w:val="00295D4E"/>
    <w:rsid w:val="002F7345"/>
    <w:rsid w:val="0033606A"/>
    <w:rsid w:val="00356805"/>
    <w:rsid w:val="003B41B0"/>
    <w:rsid w:val="003E642E"/>
    <w:rsid w:val="003F570C"/>
    <w:rsid w:val="004C1640"/>
    <w:rsid w:val="004C5C3D"/>
    <w:rsid w:val="00500320"/>
    <w:rsid w:val="00604768"/>
    <w:rsid w:val="00610126"/>
    <w:rsid w:val="00653F0C"/>
    <w:rsid w:val="006A7718"/>
    <w:rsid w:val="006B3D2D"/>
    <w:rsid w:val="006E5E47"/>
    <w:rsid w:val="006F44FF"/>
    <w:rsid w:val="006F7D93"/>
    <w:rsid w:val="00707AC1"/>
    <w:rsid w:val="00720DCF"/>
    <w:rsid w:val="00732826"/>
    <w:rsid w:val="00751F6E"/>
    <w:rsid w:val="00773F90"/>
    <w:rsid w:val="00810CE0"/>
    <w:rsid w:val="00865EA7"/>
    <w:rsid w:val="00897191"/>
    <w:rsid w:val="008C1B43"/>
    <w:rsid w:val="00964C20"/>
    <w:rsid w:val="009845FE"/>
    <w:rsid w:val="009E6B9B"/>
    <w:rsid w:val="00A412B7"/>
    <w:rsid w:val="00A66531"/>
    <w:rsid w:val="00AB081F"/>
    <w:rsid w:val="00B051D9"/>
    <w:rsid w:val="00B5257F"/>
    <w:rsid w:val="00B64E31"/>
    <w:rsid w:val="00B90CE4"/>
    <w:rsid w:val="00BA3445"/>
    <w:rsid w:val="00BB5525"/>
    <w:rsid w:val="00BB5BEF"/>
    <w:rsid w:val="00C2244E"/>
    <w:rsid w:val="00C9132B"/>
    <w:rsid w:val="00C94EEE"/>
    <w:rsid w:val="00CA59FB"/>
    <w:rsid w:val="00CB5B32"/>
    <w:rsid w:val="00CC37CE"/>
    <w:rsid w:val="00CE4F4A"/>
    <w:rsid w:val="00CE5D54"/>
    <w:rsid w:val="00D20FBB"/>
    <w:rsid w:val="00D55A41"/>
    <w:rsid w:val="00D9689F"/>
    <w:rsid w:val="00DB7EF2"/>
    <w:rsid w:val="00DD39C2"/>
    <w:rsid w:val="00E04595"/>
    <w:rsid w:val="00E271B9"/>
    <w:rsid w:val="00E36421"/>
    <w:rsid w:val="00E63FC4"/>
    <w:rsid w:val="00E80D0C"/>
    <w:rsid w:val="00EB7C7F"/>
    <w:rsid w:val="00F34A86"/>
    <w:rsid w:val="00F72417"/>
    <w:rsid w:val="00F74679"/>
    <w:rsid w:val="00FA301E"/>
    <w:rsid w:val="00FC6259"/>
    <w:rsid w:val="00FF38CA"/>
    <w:rsid w:val="00FF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50B0D"/>
  <w15:chartTrackingRefBased/>
  <w15:docId w15:val="{1E375C2A-D6AD-4872-BD07-E46507AB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9E2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3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438</TotalTime>
  <Pages>17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55</cp:revision>
  <dcterms:created xsi:type="dcterms:W3CDTF">2025-06-04T10:15:00Z</dcterms:created>
  <dcterms:modified xsi:type="dcterms:W3CDTF">2025-06-25T11:19:00Z</dcterms:modified>
</cp:coreProperties>
</file>