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1BBC5" w14:textId="344A0A3B" w:rsidR="00B0317F" w:rsidRPr="00B0317F" w:rsidRDefault="00B0317F" w:rsidP="00B0317F">
      <w:pPr>
        <w:pBdr>
          <w:bottom w:val="double" w:sz="6" w:space="1" w:color="auto"/>
        </w:pBdr>
        <w:tabs>
          <w:tab w:val="num" w:pos="720"/>
        </w:tabs>
        <w:rPr>
          <w:bCs/>
          <w:sz w:val="28"/>
        </w:rPr>
      </w:pPr>
      <w:r w:rsidRPr="00B0317F">
        <w:rPr>
          <w:bCs/>
          <w:sz w:val="28"/>
        </w:rPr>
        <w:fldChar w:fldCharType="begin"/>
      </w:r>
      <w:r w:rsidRPr="00B0317F">
        <w:rPr>
          <w:bCs/>
          <w:sz w:val="28"/>
        </w:rPr>
        <w:instrText>HYPERLINK "https://jira.abslbs.com/browse/ABSN-6750"</w:instrText>
      </w:r>
      <w:r w:rsidRPr="00B0317F">
        <w:rPr>
          <w:bCs/>
          <w:sz w:val="28"/>
        </w:rPr>
      </w:r>
      <w:r w:rsidRPr="00B0317F">
        <w:rPr>
          <w:bCs/>
          <w:sz w:val="28"/>
        </w:rPr>
        <w:fldChar w:fldCharType="separate"/>
      </w:r>
      <w:r w:rsidRPr="00B0317F">
        <w:rPr>
          <w:bCs/>
          <w:sz w:val="28"/>
        </w:rPr>
        <w:t>ABSN-6750</w:t>
      </w:r>
      <w:r w:rsidRPr="00B0317F">
        <w:rPr>
          <w:bCs/>
          <w:sz w:val="28"/>
        </w:rPr>
        <w:fldChar w:fldCharType="end"/>
      </w:r>
      <w:r w:rsidRPr="00B0317F">
        <w:rPr>
          <w:bCs/>
          <w:sz w:val="28"/>
        </w:rPr>
        <w:t xml:space="preserve"> </w:t>
      </w:r>
      <w:r w:rsidRPr="00B0317F">
        <w:rPr>
          <w:bCs/>
          <w:sz w:val="28"/>
        </w:rPr>
        <w:t>Downgrade to 9.08.</w:t>
      </w:r>
      <w:proofErr w:type="gramStart"/>
      <w:r w:rsidRPr="00B0317F">
        <w:rPr>
          <w:bCs/>
          <w:sz w:val="28"/>
        </w:rPr>
        <w:t>00.release</w:t>
      </w:r>
      <w:proofErr w:type="gramEnd"/>
      <w:r w:rsidRPr="00B0317F">
        <w:rPr>
          <w:bCs/>
          <w:sz w:val="28"/>
        </w:rPr>
        <w:t>.p20_AUS</w:t>
      </w:r>
    </w:p>
    <w:p w14:paraId="6A989FB2" w14:textId="77777777" w:rsidR="003F570C" w:rsidRPr="003F570C" w:rsidRDefault="003F570C">
      <w:pPr>
        <w:rPr>
          <w:b/>
          <w:sz w:val="28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3C09AA14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C336EAA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5C296B63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4A0CBCB7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802F3BE" w14:textId="77777777" w:rsidR="00484A72" w:rsidRPr="00484A72" w:rsidRDefault="00484A72" w:rsidP="00484A72">
            <w:pPr>
              <w:rPr>
                <w:b w:val="0"/>
                <w:bCs w:val="0"/>
                <w:sz w:val="20"/>
              </w:rPr>
            </w:pPr>
            <w:r w:rsidRPr="00484A72">
              <w:rPr>
                <w:b w:val="0"/>
                <w:bCs w:val="0"/>
                <w:sz w:val="20"/>
              </w:rPr>
              <w:t>DBServerName=abs-srv17.internal.abslbs.com</w:t>
            </w:r>
          </w:p>
          <w:p w14:paraId="644D8C00" w14:textId="77777777" w:rsidR="00484A72" w:rsidRPr="00484A72" w:rsidRDefault="00484A72" w:rsidP="00484A72">
            <w:pPr>
              <w:rPr>
                <w:b w:val="0"/>
                <w:bCs w:val="0"/>
                <w:sz w:val="20"/>
              </w:rPr>
            </w:pPr>
            <w:r w:rsidRPr="00484A72">
              <w:rPr>
                <w:b w:val="0"/>
                <w:bCs w:val="0"/>
                <w:sz w:val="20"/>
              </w:rPr>
              <w:t>DBSID=CUST23</w:t>
            </w:r>
          </w:p>
          <w:p w14:paraId="0E00BCE3" w14:textId="77777777" w:rsidR="00484A72" w:rsidRPr="00484A72" w:rsidRDefault="00484A72" w:rsidP="00484A72">
            <w:pPr>
              <w:rPr>
                <w:b w:val="0"/>
                <w:bCs w:val="0"/>
                <w:sz w:val="20"/>
              </w:rPr>
            </w:pPr>
            <w:proofErr w:type="spellStart"/>
            <w:r w:rsidRPr="00484A72">
              <w:rPr>
                <w:b w:val="0"/>
                <w:bCs w:val="0"/>
                <w:sz w:val="20"/>
              </w:rPr>
              <w:t>DBUser</w:t>
            </w:r>
            <w:proofErr w:type="spellEnd"/>
            <w:r w:rsidRPr="00484A72">
              <w:rPr>
                <w:b w:val="0"/>
                <w:bCs w:val="0"/>
                <w:sz w:val="20"/>
              </w:rPr>
              <w:t>=AUS_MNT90800</w:t>
            </w:r>
          </w:p>
          <w:p w14:paraId="7A090130" w14:textId="064ADE37" w:rsidR="00E271B9" w:rsidRPr="0005659C" w:rsidRDefault="00E271B9" w:rsidP="00E271B9">
            <w:pPr>
              <w:rPr>
                <w:b w:val="0"/>
                <w:bCs w:val="0"/>
                <w:sz w:val="20"/>
              </w:rPr>
            </w:pPr>
            <w:proofErr w:type="spellStart"/>
            <w:r w:rsidRPr="0005659C">
              <w:rPr>
                <w:b w:val="0"/>
                <w:bCs w:val="0"/>
                <w:sz w:val="20"/>
              </w:rPr>
              <w:t>DBPassword</w:t>
            </w:r>
            <w:proofErr w:type="spellEnd"/>
            <w:r w:rsidRPr="0005659C">
              <w:rPr>
                <w:b w:val="0"/>
                <w:bCs w:val="0"/>
                <w:sz w:val="20"/>
              </w:rPr>
              <w:t>=</w:t>
            </w:r>
            <w:r w:rsidR="00484A72" w:rsidRPr="0005659C">
              <w:rPr>
                <w:b w:val="0"/>
                <w:bCs w:val="0"/>
                <w:sz w:val="20"/>
              </w:rPr>
              <w:t xml:space="preserve"> </w:t>
            </w:r>
            <w:r w:rsidR="00484A72" w:rsidRPr="00484A72">
              <w:rPr>
                <w:b w:val="0"/>
                <w:bCs w:val="0"/>
                <w:sz w:val="20"/>
              </w:rPr>
              <w:t>AUS_MNT90800</w:t>
            </w:r>
          </w:p>
          <w:p w14:paraId="7258BAB0" w14:textId="77777777" w:rsidR="00E271B9" w:rsidRDefault="00E271B9" w:rsidP="00E271B9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484A72">
              <w:rPr>
                <w:b w:val="0"/>
                <w:sz w:val="20"/>
              </w:rPr>
              <w:t>Production</w:t>
            </w:r>
          </w:p>
          <w:p w14:paraId="467F93A9" w14:textId="7349D603" w:rsidR="0005659C" w:rsidRPr="0005659C" w:rsidRDefault="0005659C" w:rsidP="00E271B9">
            <w:r w:rsidRPr="00C2244E">
              <w:t>Hash</w:t>
            </w:r>
            <w:r>
              <w:t xml:space="preserve">: </w:t>
            </w:r>
            <w:r w:rsidRPr="0005659C">
              <w:t>6d44d9c</w:t>
            </w:r>
          </w:p>
        </w:tc>
        <w:tc>
          <w:tcPr>
            <w:tcW w:w="4675" w:type="dxa"/>
          </w:tcPr>
          <w:p w14:paraId="275092BD" w14:textId="1AFC4CFA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484A72">
              <w:rPr>
                <w:sz w:val="20"/>
              </w:rPr>
              <w:t xml:space="preserve"> </w:t>
            </w:r>
            <w:r w:rsidR="00484A72">
              <w:rPr>
                <w:sz w:val="20"/>
              </w:rPr>
              <w:t xml:space="preserve">AUSCUSTOM, </w:t>
            </w:r>
            <w:r w:rsidR="00484A72" w:rsidRPr="009E3AB5">
              <w:rPr>
                <w:sz w:val="20"/>
              </w:rPr>
              <w:t>BKLBASIS</w:t>
            </w:r>
          </w:p>
          <w:p w14:paraId="591A160E" w14:textId="1A9F3388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 w:rsidR="00484A72">
              <w:rPr>
                <w:sz w:val="20"/>
              </w:rPr>
              <w:t>: -</w:t>
            </w:r>
          </w:p>
          <w:p w14:paraId="58CCF62B" w14:textId="03FF1763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Others</w:t>
            </w:r>
            <w:r w:rsidR="00484A72">
              <w:rPr>
                <w:sz w:val="20"/>
              </w:rPr>
              <w:t xml:space="preserve">: </w:t>
            </w:r>
            <w:r w:rsidR="0005659C">
              <w:rPr>
                <w:sz w:val="20"/>
              </w:rPr>
              <w:t>BU</w:t>
            </w:r>
            <w:r w:rsidR="00C75185">
              <w:rPr>
                <w:sz w:val="20"/>
              </w:rPr>
              <w:t xml:space="preserve"> Burr Ridge</w:t>
            </w:r>
          </w:p>
        </w:tc>
      </w:tr>
    </w:tbl>
    <w:p w14:paraId="65B0A44D" w14:textId="77777777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49C066C" w14:textId="77777777" w:rsidR="00773F90" w:rsidRDefault="00773F90">
          <w:pPr>
            <w:pStyle w:val="TOCHeading"/>
          </w:pPr>
          <w:r>
            <w:t>Contents</w:t>
          </w:r>
        </w:p>
        <w:p w14:paraId="6B92AA0E" w14:textId="6CAAB3BB" w:rsidR="008157C5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8936799" w:history="1">
            <w:r w:rsidR="008157C5" w:rsidRPr="00DE27F3">
              <w:rPr>
                <w:rStyle w:val="Hyperlink"/>
                <w:noProof/>
              </w:rPr>
              <w:t>#1. Test report when option “Include Repairs” is not selected</w:t>
            </w:r>
            <w:r w:rsidR="008157C5">
              <w:rPr>
                <w:noProof/>
                <w:webHidden/>
              </w:rPr>
              <w:tab/>
            </w:r>
            <w:r w:rsidR="008157C5">
              <w:rPr>
                <w:noProof/>
                <w:webHidden/>
              </w:rPr>
              <w:fldChar w:fldCharType="begin"/>
            </w:r>
            <w:r w:rsidR="008157C5">
              <w:rPr>
                <w:noProof/>
                <w:webHidden/>
              </w:rPr>
              <w:instrText xml:space="preserve"> PAGEREF _Toc198936799 \h </w:instrText>
            </w:r>
            <w:r w:rsidR="008157C5">
              <w:rPr>
                <w:noProof/>
                <w:webHidden/>
              </w:rPr>
            </w:r>
            <w:r w:rsidR="008157C5">
              <w:rPr>
                <w:noProof/>
                <w:webHidden/>
              </w:rPr>
              <w:fldChar w:fldCharType="separate"/>
            </w:r>
            <w:r w:rsidR="008157C5">
              <w:rPr>
                <w:noProof/>
                <w:webHidden/>
              </w:rPr>
              <w:t>1</w:t>
            </w:r>
            <w:r w:rsidR="008157C5">
              <w:rPr>
                <w:noProof/>
                <w:webHidden/>
              </w:rPr>
              <w:fldChar w:fldCharType="end"/>
            </w:r>
          </w:hyperlink>
        </w:p>
        <w:p w14:paraId="7492BA18" w14:textId="077381CA" w:rsidR="008157C5" w:rsidRDefault="008157C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8936800" w:history="1">
            <w:r w:rsidRPr="00DE27F3">
              <w:rPr>
                <w:rStyle w:val="Hyperlink"/>
                <w:noProof/>
              </w:rPr>
              <w:t>#2. Test existing repair in client – Test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_Toc198936800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FA10D9" w14:textId="50C4AAF0" w:rsidR="008157C5" w:rsidRDefault="008157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8936801" w:history="1">
            <w:r w:rsidRPr="00DE27F3">
              <w:rPr>
                <w:rStyle w:val="Hyperlink"/>
                <w:noProof/>
              </w:rPr>
              <w:t>Generate report – route: SELECTED, customer: ALL, day: Wednesday, 1 WEEK selected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_Toc198936801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651E7E" w14:textId="57FF73ED" w:rsidR="008157C5" w:rsidRDefault="008157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8936802" w:history="1">
            <w:r w:rsidRPr="00DE27F3">
              <w:rPr>
                <w:rStyle w:val="Hyperlink"/>
                <w:noProof/>
              </w:rPr>
              <w:t>Generate report – route: SELECTED, customer: ALL, day: Wednesday, 1 DAY selected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_Toc198936802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F6A17" w14:textId="51F98A2A" w:rsidR="008157C5" w:rsidRDefault="008157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8936803" w:history="1">
            <w:r w:rsidRPr="00DE27F3">
              <w:rPr>
                <w:rStyle w:val="Hyperlink"/>
                <w:noProof/>
              </w:rPr>
              <w:t>Generate report – route: SELECTED,  customer: ALL, day: ALL, 1 WEEK selected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_Toc198936803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5D589" w14:textId="406986A0" w:rsidR="008157C5" w:rsidRDefault="008157C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8936804" w:history="1">
            <w:r w:rsidRPr="00DE27F3">
              <w:rPr>
                <w:rStyle w:val="Hyperlink"/>
                <w:noProof/>
              </w:rPr>
              <w:t>#3. Test report when id code is scanned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_Toc198936804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DD92A" w14:textId="0D54C7D1" w:rsidR="008157C5" w:rsidRDefault="008157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8936805" w:history="1">
            <w:r w:rsidRPr="00DE27F3">
              <w:rPr>
                <w:rStyle w:val="Hyperlink"/>
                <w:noProof/>
              </w:rPr>
              <w:t>Generate report – Route: SELECTED, customer: ALL, day: Monday, 1 WEEK selected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_Toc198936805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0E56A" w14:textId="1D831CC9" w:rsidR="008157C5" w:rsidRDefault="008157C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8936806" w:history="1">
            <w:r w:rsidRPr="00DE27F3">
              <w:rPr>
                <w:rStyle w:val="Hyperlink"/>
                <w:noProof/>
              </w:rPr>
              <w:t>#4. Test DDB type customer – Test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_Toc198936806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E0673" w14:textId="086030B4" w:rsidR="008157C5" w:rsidRDefault="008157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8936807" w:history="1">
            <w:r w:rsidRPr="00DE27F3">
              <w:rPr>
                <w:rStyle w:val="Hyperlink"/>
                <w:noProof/>
              </w:rPr>
              <w:t>Generate report – Route: SELECTED, customer: ALL, day: Monday, 1 WEEK selected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_Toc198936807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7A35AE" w14:textId="0DA04BD6" w:rsidR="008157C5" w:rsidRDefault="008157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8936808" w:history="1">
            <w:r w:rsidRPr="00DE27F3">
              <w:rPr>
                <w:rStyle w:val="Hyperlink"/>
                <w:noProof/>
              </w:rPr>
              <w:t>Generate report – route: SELECTED, customer: ALL, day: ALL, 1 WEEK selected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_Toc198936808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4AA35" w14:textId="676A2E1F" w:rsidR="00773F90" w:rsidRDefault="00773F90">
          <w:r>
            <w:rPr>
              <w:b/>
              <w:bCs/>
              <w:noProof/>
            </w:rPr>
            <w:fldChar w:fldCharType="end"/>
          </w:r>
        </w:p>
      </w:sdtContent>
    </w:sdt>
    <w:p w14:paraId="3E99DF88" w14:textId="4424B14E" w:rsidR="00484A72" w:rsidRDefault="00484A72" w:rsidP="00564400">
      <w:pPr>
        <w:pStyle w:val="Heading1"/>
      </w:pPr>
      <w:bookmarkStart w:id="0" w:name="_Toc198936799"/>
      <w:r>
        <w:t xml:space="preserve">#1. Test report when option </w:t>
      </w:r>
      <w:r>
        <w:t>“</w:t>
      </w:r>
      <w:r w:rsidRPr="00627525">
        <w:t>Include Repairs</w:t>
      </w:r>
      <w:r>
        <w:t>”</w:t>
      </w:r>
      <w:r>
        <w:t xml:space="preserve"> is not selected</w:t>
      </w:r>
      <w:bookmarkEnd w:id="0"/>
    </w:p>
    <w:p w14:paraId="77FC1376" w14:textId="4E3EB0AB" w:rsidR="00484A72" w:rsidRDefault="00484A72" w:rsidP="00484A72">
      <w:pPr>
        <w:pStyle w:val="ListParagraph"/>
        <w:numPr>
          <w:ilvl w:val="0"/>
          <w:numId w:val="2"/>
        </w:numPr>
      </w:pPr>
      <w:r>
        <w:t xml:space="preserve">Open </w:t>
      </w:r>
      <w:proofErr w:type="spellStart"/>
      <w:r>
        <w:t>dlg</w:t>
      </w:r>
      <w:proofErr w:type="spellEnd"/>
      <w:r>
        <w:t xml:space="preserve"> Report Scanning Reconciliation</w:t>
      </w:r>
      <w:r>
        <w:t xml:space="preserve"> and check the dialogue</w:t>
      </w:r>
    </w:p>
    <w:p w14:paraId="1A3C22B1" w14:textId="31141859" w:rsidR="00564400" w:rsidRDefault="00564400" w:rsidP="00564400">
      <w:r>
        <w:rPr>
          <w:noProof/>
        </w:rPr>
        <w:lastRenderedPageBreak/>
        <w:drawing>
          <wp:inline distT="0" distB="0" distL="0" distR="0" wp14:anchorId="6AF6E7DE" wp14:editId="2649BC92">
            <wp:extent cx="5943600" cy="2883535"/>
            <wp:effectExtent l="0" t="0" r="0" b="0"/>
            <wp:docPr id="81744127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4127" name="Picture 1" descr="A screenshot of a computer scree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38C68" w14:textId="77777777" w:rsidR="00484A72" w:rsidRDefault="00484A72" w:rsidP="00484A72">
      <w:r w:rsidRPr="00627525">
        <w:rPr>
          <w:i/>
          <w:iCs/>
          <w:u w:val="single"/>
        </w:rPr>
        <w:t>Expected behavior</w:t>
      </w:r>
      <w:r>
        <w:t xml:space="preserve">: </w:t>
      </w:r>
    </w:p>
    <w:p w14:paraId="7DAE330A" w14:textId="77777777" w:rsidR="00484A72" w:rsidRDefault="00484A72" w:rsidP="00484A72">
      <w:pPr>
        <w:pStyle w:val="ListParagraph"/>
        <w:numPr>
          <w:ilvl w:val="0"/>
          <w:numId w:val="1"/>
        </w:numPr>
      </w:pPr>
      <w:r>
        <w:t>Check box “</w:t>
      </w:r>
      <w:r w:rsidRPr="00627525">
        <w:t>Include Repairs</w:t>
      </w:r>
      <w:r>
        <w:t>” - d</w:t>
      </w:r>
      <w:r w:rsidRPr="00627525">
        <w:t>efault unchecked</w:t>
      </w:r>
    </w:p>
    <w:p w14:paraId="1EE90EDB" w14:textId="77777777" w:rsidR="00484A72" w:rsidRDefault="00484A72" w:rsidP="00484A72">
      <w:pPr>
        <w:pStyle w:val="ListParagraph"/>
        <w:numPr>
          <w:ilvl w:val="0"/>
          <w:numId w:val="1"/>
        </w:numPr>
      </w:pPr>
      <w:r>
        <w:t>From Customer… to … ALL checkbox – default checked.</w:t>
      </w:r>
    </w:p>
    <w:p w14:paraId="6DEBA3B9" w14:textId="77777777" w:rsidR="00484A72" w:rsidRDefault="00484A72" w:rsidP="00484A72">
      <w:r w:rsidRPr="00627525">
        <w:rPr>
          <w:i/>
          <w:iCs/>
          <w:u w:val="single"/>
        </w:rPr>
        <w:t xml:space="preserve">Actual behavior: </w:t>
      </w:r>
      <w:r>
        <w:t>as expected.</w:t>
      </w:r>
    </w:p>
    <w:p w14:paraId="03F4EAF2" w14:textId="77777777" w:rsidR="00484A72" w:rsidRDefault="00484A72" w:rsidP="00484A72">
      <w:r w:rsidRPr="00F05752">
        <w:rPr>
          <w:highlight w:val="green"/>
        </w:rPr>
        <w:t>Test OK</w:t>
      </w:r>
    </w:p>
    <w:p w14:paraId="65E5E768" w14:textId="77777777" w:rsidR="00484A72" w:rsidRDefault="00484A72" w:rsidP="00484A72">
      <w:pPr>
        <w:pStyle w:val="ListParagraph"/>
        <w:numPr>
          <w:ilvl w:val="0"/>
          <w:numId w:val="2"/>
        </w:numPr>
      </w:pPr>
      <w:r>
        <w:t>Generate a report when Check box “</w:t>
      </w:r>
      <w:r w:rsidRPr="00627525">
        <w:t>Include Repairs</w:t>
      </w:r>
      <w:r>
        <w:t>” not selected</w:t>
      </w:r>
    </w:p>
    <w:p w14:paraId="5CD49410" w14:textId="47CF4F6B" w:rsidR="00564400" w:rsidRDefault="00564400" w:rsidP="00564400">
      <w:r>
        <w:rPr>
          <w:noProof/>
        </w:rPr>
        <w:drawing>
          <wp:inline distT="0" distB="0" distL="0" distR="0" wp14:anchorId="77269615" wp14:editId="3FE8FE70">
            <wp:extent cx="5943600" cy="2883535"/>
            <wp:effectExtent l="0" t="0" r="0" b="0"/>
            <wp:docPr id="145000515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05154" name="Picture 1" descr="A screenshot of a computer scre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B620A" w14:textId="77777777" w:rsidR="00484A72" w:rsidRDefault="00484A72" w:rsidP="00484A72">
      <w:r>
        <w:t>Column Repairs does not appear.</w:t>
      </w:r>
    </w:p>
    <w:p w14:paraId="5D4BF517" w14:textId="61F5C0D7" w:rsidR="00362D96" w:rsidRDefault="00362D96" w:rsidP="00484A72">
      <w:r>
        <w:rPr>
          <w:noProof/>
        </w:rPr>
        <w:lastRenderedPageBreak/>
        <w:drawing>
          <wp:inline distT="0" distB="0" distL="0" distR="0" wp14:anchorId="2BF3EAAC" wp14:editId="2C0451A0">
            <wp:extent cx="5943600" cy="2265680"/>
            <wp:effectExtent l="0" t="0" r="0" b="1270"/>
            <wp:docPr id="13327301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30110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FD7F" w14:textId="335019E8" w:rsidR="00362D96" w:rsidRDefault="00362D96" w:rsidP="00484A72">
      <w:r>
        <w:rPr>
          <w:noProof/>
        </w:rPr>
        <w:drawing>
          <wp:inline distT="0" distB="0" distL="0" distR="0" wp14:anchorId="22FE9D3E" wp14:editId="5E13775A">
            <wp:extent cx="5943600" cy="2172335"/>
            <wp:effectExtent l="0" t="0" r="0" b="0"/>
            <wp:docPr id="11800083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08368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CEAA1" w14:textId="77777777" w:rsidR="00484A72" w:rsidRDefault="00484A72" w:rsidP="00484A72">
      <w:r w:rsidRPr="0086205F">
        <w:rPr>
          <w:highlight w:val="green"/>
        </w:rPr>
        <w:t>Test OK</w:t>
      </w:r>
    </w:p>
    <w:p w14:paraId="60CB3FA8" w14:textId="77777777" w:rsidR="009E6B9B" w:rsidRDefault="009E6B9B" w:rsidP="009E6B9B"/>
    <w:p w14:paraId="51E5B717" w14:textId="37A84D1B" w:rsidR="0005659C" w:rsidRDefault="0005659C" w:rsidP="0005659C">
      <w:pPr>
        <w:pStyle w:val="Heading1"/>
      </w:pPr>
      <w:bookmarkStart w:id="1" w:name="_Toc198936800"/>
      <w:r>
        <w:t>#</w:t>
      </w:r>
      <w:r w:rsidR="00362D96">
        <w:t>2</w:t>
      </w:r>
      <w:r>
        <w:t xml:space="preserve">. Test </w:t>
      </w:r>
      <w:r w:rsidR="006B28E5">
        <w:t xml:space="preserve">existing </w:t>
      </w:r>
      <w:r>
        <w:t>repair in client – Test OK</w:t>
      </w:r>
      <w:bookmarkEnd w:id="1"/>
    </w:p>
    <w:p w14:paraId="2838DB40" w14:textId="2D753B9C" w:rsidR="0005659C" w:rsidRDefault="00362D96" w:rsidP="00362D96">
      <w:pPr>
        <w:pStyle w:val="ListParagraph"/>
        <w:numPr>
          <w:ilvl w:val="0"/>
          <w:numId w:val="6"/>
        </w:numPr>
      </w:pPr>
      <w:r>
        <w:t>Generate report for existing scans</w:t>
      </w:r>
    </w:p>
    <w:p w14:paraId="195EF543" w14:textId="63AFD5A2" w:rsidR="00362D96" w:rsidRDefault="00362D96" w:rsidP="00362D96">
      <w:r>
        <w:rPr>
          <w:noProof/>
        </w:rPr>
        <w:lastRenderedPageBreak/>
        <w:drawing>
          <wp:inline distT="0" distB="0" distL="0" distR="0" wp14:anchorId="6BA39EFC" wp14:editId="66AB8CCF">
            <wp:extent cx="5943600" cy="2917825"/>
            <wp:effectExtent l="0" t="0" r="0" b="0"/>
            <wp:docPr id="3708285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2858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FEEDB" w14:textId="36C00EEA" w:rsidR="0005659C" w:rsidRDefault="0005659C" w:rsidP="0005659C">
      <w:pPr>
        <w:pStyle w:val="Heading2"/>
      </w:pPr>
      <w:bookmarkStart w:id="2" w:name="_Toc198936801"/>
      <w:r>
        <w:t xml:space="preserve">Generate report – </w:t>
      </w:r>
      <w:r w:rsidR="006B28E5">
        <w:t>route: SELECTED</w:t>
      </w:r>
      <w:r w:rsidR="006B28E5">
        <w:t xml:space="preserve">, </w:t>
      </w:r>
      <w:r>
        <w:t xml:space="preserve">customer: ALL, day: </w:t>
      </w:r>
      <w:r w:rsidR="00362D96">
        <w:t>Wednesday</w:t>
      </w:r>
      <w:r>
        <w:t xml:space="preserve">, 1 </w:t>
      </w:r>
      <w:r w:rsidR="00362D96">
        <w:t>WEEK</w:t>
      </w:r>
      <w:r>
        <w:t xml:space="preserve"> selected</w:t>
      </w:r>
      <w:bookmarkEnd w:id="2"/>
    </w:p>
    <w:p w14:paraId="37BB21C6" w14:textId="23EF50EA" w:rsidR="0005659C" w:rsidRDefault="00362D96" w:rsidP="0005659C">
      <w:r>
        <w:rPr>
          <w:noProof/>
        </w:rPr>
        <w:drawing>
          <wp:inline distT="0" distB="0" distL="0" distR="0" wp14:anchorId="2EFFE0C6" wp14:editId="2D394DAB">
            <wp:extent cx="5943600" cy="2883535"/>
            <wp:effectExtent l="0" t="0" r="0" b="0"/>
            <wp:docPr id="213897793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77935" name="Picture 1" descr="A screenshot of a computer scree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C887" w14:textId="767AE03D" w:rsidR="00362D96" w:rsidRDefault="00362D96" w:rsidP="0005659C">
      <w:r>
        <w:rPr>
          <w:noProof/>
        </w:rPr>
        <w:lastRenderedPageBreak/>
        <w:drawing>
          <wp:inline distT="0" distB="0" distL="0" distR="0" wp14:anchorId="62F96F02" wp14:editId="18482D9C">
            <wp:extent cx="5943600" cy="2555875"/>
            <wp:effectExtent l="0" t="0" r="0" b="0"/>
            <wp:docPr id="6897510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51071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884D" w14:textId="7ED35177" w:rsidR="00362D96" w:rsidRDefault="00362D96" w:rsidP="0005659C">
      <w:r>
        <w:rPr>
          <w:noProof/>
        </w:rPr>
        <w:drawing>
          <wp:inline distT="0" distB="0" distL="0" distR="0" wp14:anchorId="0BE92C1C" wp14:editId="63EED37F">
            <wp:extent cx="5943600" cy="2094865"/>
            <wp:effectExtent l="0" t="0" r="0" b="635"/>
            <wp:docPr id="8354829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8292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416F7" w14:textId="4CB35515" w:rsidR="0005659C" w:rsidRDefault="0005659C" w:rsidP="0005659C">
      <w:pPr>
        <w:pStyle w:val="Heading2"/>
      </w:pPr>
      <w:bookmarkStart w:id="3" w:name="_Toc198936802"/>
      <w:r>
        <w:t>Generate report –</w:t>
      </w:r>
      <w:r w:rsidR="006B28E5" w:rsidRPr="006B28E5">
        <w:t xml:space="preserve"> </w:t>
      </w:r>
      <w:r w:rsidR="006B28E5">
        <w:t>route: SELECTED</w:t>
      </w:r>
      <w:r w:rsidR="006B28E5">
        <w:t>,</w:t>
      </w:r>
      <w:r>
        <w:t xml:space="preserve"> customer: ALL, day: </w:t>
      </w:r>
      <w:r w:rsidR="00362D96">
        <w:t>Wednesday</w:t>
      </w:r>
      <w:r>
        <w:t xml:space="preserve">, 1 </w:t>
      </w:r>
      <w:r w:rsidR="006B28E5">
        <w:t>DAY</w:t>
      </w:r>
      <w:r>
        <w:t xml:space="preserve"> selected</w:t>
      </w:r>
      <w:bookmarkEnd w:id="3"/>
    </w:p>
    <w:p w14:paraId="31A1EC0E" w14:textId="0CFDF4D3" w:rsidR="0005659C" w:rsidRDefault="006B28E5" w:rsidP="0005659C">
      <w:r>
        <w:rPr>
          <w:noProof/>
        </w:rPr>
        <w:drawing>
          <wp:inline distT="0" distB="0" distL="0" distR="0" wp14:anchorId="05A5E99E" wp14:editId="44C23E2D">
            <wp:extent cx="5943600" cy="2831465"/>
            <wp:effectExtent l="0" t="0" r="0" b="6985"/>
            <wp:docPr id="5416659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6591" name="Picture 1" descr="A screenshot of a computer scree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6444" w14:textId="271EB636" w:rsidR="006B28E5" w:rsidRDefault="006B28E5" w:rsidP="0005659C">
      <w:r>
        <w:rPr>
          <w:noProof/>
        </w:rPr>
        <w:lastRenderedPageBreak/>
        <w:drawing>
          <wp:inline distT="0" distB="0" distL="0" distR="0" wp14:anchorId="6040FCF3" wp14:editId="48769B66">
            <wp:extent cx="5943600" cy="2736215"/>
            <wp:effectExtent l="0" t="0" r="0" b="6985"/>
            <wp:docPr id="16946414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641496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1D978" w14:textId="101DA39F" w:rsidR="0005659C" w:rsidRDefault="0005659C" w:rsidP="0005659C">
      <w:pPr>
        <w:pStyle w:val="Heading2"/>
      </w:pPr>
      <w:bookmarkStart w:id="4" w:name="_Toc198936803"/>
      <w:r>
        <w:t>Generate report –</w:t>
      </w:r>
      <w:r w:rsidR="006B28E5" w:rsidRPr="006B28E5">
        <w:t xml:space="preserve"> </w:t>
      </w:r>
      <w:r w:rsidR="006B28E5">
        <w:t xml:space="preserve">route: </w:t>
      </w:r>
      <w:proofErr w:type="gramStart"/>
      <w:r w:rsidR="006B28E5">
        <w:t xml:space="preserve">SELECTED, </w:t>
      </w:r>
      <w:r>
        <w:t xml:space="preserve"> customer</w:t>
      </w:r>
      <w:proofErr w:type="gramEnd"/>
      <w:r>
        <w:t>: ALL, day: ALL, 1 WEEK selected</w:t>
      </w:r>
      <w:bookmarkEnd w:id="4"/>
    </w:p>
    <w:p w14:paraId="005B657E" w14:textId="5A133C76" w:rsidR="006B28E5" w:rsidRDefault="006B28E5" w:rsidP="006B28E5">
      <w:r>
        <w:rPr>
          <w:noProof/>
        </w:rPr>
        <w:drawing>
          <wp:inline distT="0" distB="0" distL="0" distR="0" wp14:anchorId="2F035B14" wp14:editId="06170C70">
            <wp:extent cx="5943600" cy="2849245"/>
            <wp:effectExtent l="0" t="0" r="0" b="8255"/>
            <wp:docPr id="137945867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58678" name="Picture 1" descr="A screenshot of a computer scree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8477" w14:textId="3557781F" w:rsidR="006B28E5" w:rsidRDefault="006B28E5" w:rsidP="006B28E5">
      <w:r>
        <w:rPr>
          <w:noProof/>
        </w:rPr>
        <w:lastRenderedPageBreak/>
        <w:drawing>
          <wp:inline distT="0" distB="0" distL="0" distR="0" wp14:anchorId="77A81D18" wp14:editId="5CBEF140">
            <wp:extent cx="5943600" cy="2397760"/>
            <wp:effectExtent l="0" t="0" r="0" b="2540"/>
            <wp:docPr id="18127709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70974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7B99" w14:textId="1D12AE5E" w:rsidR="006B28E5" w:rsidRPr="006B28E5" w:rsidRDefault="006B28E5" w:rsidP="006B28E5">
      <w:r>
        <w:rPr>
          <w:noProof/>
        </w:rPr>
        <w:drawing>
          <wp:inline distT="0" distB="0" distL="0" distR="0" wp14:anchorId="70B7FAC0" wp14:editId="1D0845C5">
            <wp:extent cx="5943600" cy="2279650"/>
            <wp:effectExtent l="0" t="0" r="0" b="6350"/>
            <wp:docPr id="13013480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348036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E7B6" w14:textId="77777777" w:rsidR="00362D96" w:rsidRDefault="00362D96" w:rsidP="0005659C">
      <w:pPr>
        <w:rPr>
          <w:noProof/>
        </w:rPr>
      </w:pPr>
    </w:p>
    <w:p w14:paraId="3E056394" w14:textId="77777777" w:rsidR="00362D96" w:rsidRDefault="00362D96" w:rsidP="0005659C">
      <w:pPr>
        <w:rPr>
          <w:noProof/>
        </w:rPr>
      </w:pPr>
    </w:p>
    <w:p w14:paraId="5874888C" w14:textId="64EDE360" w:rsidR="0005659C" w:rsidRDefault="00726B10" w:rsidP="00257418">
      <w:pPr>
        <w:pStyle w:val="Heading1"/>
      </w:pPr>
      <w:bookmarkStart w:id="5" w:name="_Toc198936804"/>
      <w:r>
        <w:t>#3. Test report when id code is scanned</w:t>
      </w:r>
      <w:bookmarkEnd w:id="5"/>
    </w:p>
    <w:p w14:paraId="3E3BC3A8" w14:textId="72102E21" w:rsidR="00726B10" w:rsidRDefault="00726B10" w:rsidP="00726B10">
      <w:pPr>
        <w:pStyle w:val="ListParagraph"/>
        <w:numPr>
          <w:ilvl w:val="0"/>
          <w:numId w:val="8"/>
        </w:numPr>
      </w:pPr>
      <w:r>
        <w:t xml:space="preserve">Scan </w:t>
      </w:r>
      <w:r w:rsidR="008E006E">
        <w:t>1 id code for repair</w:t>
      </w:r>
      <w:r w:rsidR="00C6772F">
        <w:t xml:space="preserve"> from a customer</w:t>
      </w:r>
    </w:p>
    <w:p w14:paraId="09A74432" w14:textId="541830A4" w:rsidR="0005659C" w:rsidRDefault="004C17F7" w:rsidP="0005659C">
      <w:r>
        <w:rPr>
          <w:noProof/>
        </w:rPr>
        <w:lastRenderedPageBreak/>
        <w:drawing>
          <wp:inline distT="0" distB="0" distL="0" distR="0" wp14:anchorId="3F0EEA61" wp14:editId="45338ED1">
            <wp:extent cx="5943600" cy="3025775"/>
            <wp:effectExtent l="0" t="0" r="0" b="3175"/>
            <wp:docPr id="294944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4441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14E0C" w14:textId="77777777" w:rsidR="00B31470" w:rsidRDefault="00B31470" w:rsidP="008157C5">
      <w:pPr>
        <w:pStyle w:val="Heading2"/>
      </w:pPr>
      <w:bookmarkStart w:id="6" w:name="_Toc198936805"/>
      <w:r>
        <w:t>Generate report – Route: SELECTED, customer: ALL, day: Monday, 1 WEEK selected</w:t>
      </w:r>
      <w:bookmarkEnd w:id="6"/>
    </w:p>
    <w:p w14:paraId="280EA8DF" w14:textId="3A131873" w:rsidR="00B31470" w:rsidRDefault="004A7D2C" w:rsidP="00B31470">
      <w:r>
        <w:rPr>
          <w:noProof/>
        </w:rPr>
        <w:drawing>
          <wp:inline distT="0" distB="0" distL="0" distR="0" wp14:anchorId="099DB412" wp14:editId="4B60EFC7">
            <wp:extent cx="5943600" cy="2726055"/>
            <wp:effectExtent l="0" t="0" r="0" b="0"/>
            <wp:docPr id="213370687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06879" name="Picture 1" descr="A screenshot of a computer screen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7353B" w14:textId="14A020E9" w:rsidR="00A004BC" w:rsidRDefault="00A004BC" w:rsidP="00B31470">
      <w:r>
        <w:rPr>
          <w:noProof/>
        </w:rPr>
        <w:lastRenderedPageBreak/>
        <w:drawing>
          <wp:inline distT="0" distB="0" distL="0" distR="0" wp14:anchorId="5E1B3AD2" wp14:editId="7CBB8D78">
            <wp:extent cx="5943600" cy="3570605"/>
            <wp:effectExtent l="0" t="0" r="0" b="0"/>
            <wp:docPr id="3656396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39687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794C" w14:textId="69B3D1FF" w:rsidR="003631C7" w:rsidRPr="00B31470" w:rsidRDefault="003631C7" w:rsidP="00B31470">
      <w:r>
        <w:rPr>
          <w:noProof/>
        </w:rPr>
        <w:drawing>
          <wp:inline distT="0" distB="0" distL="0" distR="0" wp14:anchorId="328C0532" wp14:editId="73666A55">
            <wp:extent cx="5943600" cy="1993900"/>
            <wp:effectExtent l="0" t="0" r="0" b="6350"/>
            <wp:docPr id="5935266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26646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E3C4" w14:textId="38CCA95C" w:rsidR="0005659C" w:rsidRPr="00E52C12" w:rsidRDefault="0005659C" w:rsidP="0005659C"/>
    <w:p w14:paraId="3E01B97C" w14:textId="77777777" w:rsidR="0005659C" w:rsidRDefault="0005659C" w:rsidP="0005659C"/>
    <w:p w14:paraId="63359772" w14:textId="77777777" w:rsidR="0005659C" w:rsidRDefault="0005659C" w:rsidP="0005659C"/>
    <w:p w14:paraId="19FFE29C" w14:textId="6C040126" w:rsidR="0005659C" w:rsidRDefault="0005659C" w:rsidP="0005659C">
      <w:pPr>
        <w:pStyle w:val="Heading1"/>
      </w:pPr>
      <w:bookmarkStart w:id="7" w:name="_Toc198936806"/>
      <w:r>
        <w:t>#4. Test DDB type customer – Test OK</w:t>
      </w:r>
      <w:bookmarkEnd w:id="7"/>
    </w:p>
    <w:p w14:paraId="42DFC560" w14:textId="44B4ED64" w:rsidR="0005659C" w:rsidRDefault="0005659C" w:rsidP="0005659C">
      <w:pPr>
        <w:pStyle w:val="ListParagraph"/>
        <w:numPr>
          <w:ilvl w:val="0"/>
          <w:numId w:val="5"/>
        </w:numPr>
      </w:pPr>
      <w:r>
        <w:t>Have a customer of type DDB</w:t>
      </w:r>
    </w:p>
    <w:p w14:paraId="1DA3C8C5" w14:textId="2259D6B1" w:rsidR="0005659C" w:rsidRPr="001F650D" w:rsidRDefault="004240E8" w:rsidP="0005659C">
      <w:r>
        <w:rPr>
          <w:noProof/>
        </w:rPr>
        <w:lastRenderedPageBreak/>
        <w:drawing>
          <wp:inline distT="0" distB="0" distL="0" distR="0" wp14:anchorId="6B8E12AC" wp14:editId="4CD5E4BC">
            <wp:extent cx="5229225" cy="1924050"/>
            <wp:effectExtent l="0" t="0" r="9525" b="0"/>
            <wp:docPr id="1790256091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256091" name="Picture 1" descr="A screen 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FFB0" w14:textId="1AD460FF" w:rsidR="0005659C" w:rsidRDefault="00C30C3B" w:rsidP="0005659C">
      <w:r>
        <w:rPr>
          <w:noProof/>
        </w:rPr>
        <w:drawing>
          <wp:inline distT="0" distB="0" distL="0" distR="0" wp14:anchorId="6099DCFE" wp14:editId="1EB5E7D5">
            <wp:extent cx="5638800" cy="5133975"/>
            <wp:effectExtent l="0" t="0" r="0" b="9525"/>
            <wp:docPr id="10737330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33079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2DFC6" w14:textId="77777777" w:rsidR="0005659C" w:rsidRDefault="0005659C" w:rsidP="0005659C">
      <w:pPr>
        <w:pStyle w:val="ListParagraph"/>
        <w:numPr>
          <w:ilvl w:val="0"/>
          <w:numId w:val="5"/>
        </w:numPr>
      </w:pPr>
      <w:r>
        <w:t>Using the existing data, print reports with different settings:</w:t>
      </w:r>
    </w:p>
    <w:p w14:paraId="45B73CA0" w14:textId="77777777" w:rsidR="004E473C" w:rsidRDefault="004E473C" w:rsidP="00A35B55">
      <w:pPr>
        <w:pStyle w:val="Heading2"/>
      </w:pPr>
      <w:bookmarkStart w:id="8" w:name="_Toc198936807"/>
      <w:r>
        <w:lastRenderedPageBreak/>
        <w:t>Generate report – Route: SELECTED, customer: ALL, day: Monday, 1 WEEK selected</w:t>
      </w:r>
      <w:bookmarkEnd w:id="8"/>
    </w:p>
    <w:p w14:paraId="08B34046" w14:textId="4050E06F" w:rsidR="00FB3E73" w:rsidRPr="00FB3E73" w:rsidRDefault="00FB3E73" w:rsidP="00FB3E73">
      <w:r>
        <w:rPr>
          <w:noProof/>
        </w:rPr>
        <w:drawing>
          <wp:inline distT="0" distB="0" distL="0" distR="0" wp14:anchorId="79BED27F" wp14:editId="458DFE45">
            <wp:extent cx="5943600" cy="2941320"/>
            <wp:effectExtent l="0" t="0" r="0" b="0"/>
            <wp:docPr id="25696131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61316" name="Picture 1" descr="A screenshot of a computer screen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717FE" w14:textId="1E2101C5" w:rsidR="004E473C" w:rsidRDefault="00DF6CCC" w:rsidP="0005659C">
      <w:pPr>
        <w:rPr>
          <w:noProof/>
        </w:rPr>
      </w:pPr>
      <w:r>
        <w:rPr>
          <w:noProof/>
        </w:rPr>
        <w:drawing>
          <wp:inline distT="0" distB="0" distL="0" distR="0" wp14:anchorId="0BE53FF0" wp14:editId="02D9287C">
            <wp:extent cx="5943600" cy="2236470"/>
            <wp:effectExtent l="0" t="0" r="0" b="0"/>
            <wp:docPr id="195538417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84178" name="Picture 1" descr="A close-up of a documen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105B" w14:textId="07357F37" w:rsidR="006D38F1" w:rsidRDefault="006D38F1" w:rsidP="0005659C">
      <w:pPr>
        <w:rPr>
          <w:noProof/>
        </w:rPr>
      </w:pPr>
      <w:r>
        <w:rPr>
          <w:noProof/>
        </w:rPr>
        <w:drawing>
          <wp:inline distT="0" distB="0" distL="0" distR="0" wp14:anchorId="2A5E27DD" wp14:editId="0FE58F70">
            <wp:extent cx="5943600" cy="2058035"/>
            <wp:effectExtent l="0" t="0" r="0" b="0"/>
            <wp:docPr id="10565590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59038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44ED" w14:textId="1E2101C5" w:rsidR="0005659C" w:rsidRDefault="0005659C" w:rsidP="0005659C">
      <w:pPr>
        <w:pStyle w:val="Heading2"/>
      </w:pPr>
      <w:bookmarkStart w:id="9" w:name="_Toc198936808"/>
      <w:r>
        <w:lastRenderedPageBreak/>
        <w:t>Generate report – route: SELECTED, customer: ALL, day: ALL, 1 WEEK selected</w:t>
      </w:r>
      <w:bookmarkEnd w:id="9"/>
    </w:p>
    <w:p w14:paraId="09B0B7A8" w14:textId="50CD66D6" w:rsidR="0005659C" w:rsidRDefault="00A3003E" w:rsidP="0005659C">
      <w:r>
        <w:rPr>
          <w:noProof/>
        </w:rPr>
        <w:drawing>
          <wp:inline distT="0" distB="0" distL="0" distR="0" wp14:anchorId="72EF11DB" wp14:editId="5DF8B076">
            <wp:extent cx="5943600" cy="2921000"/>
            <wp:effectExtent l="0" t="0" r="0" b="0"/>
            <wp:docPr id="82296711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67113" name="Picture 1" descr="A screenshot of a computer screen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AA97" w14:textId="37752174" w:rsidR="00A3003E" w:rsidRDefault="000107D2" w:rsidP="0005659C">
      <w:r>
        <w:rPr>
          <w:noProof/>
        </w:rPr>
        <w:drawing>
          <wp:inline distT="0" distB="0" distL="0" distR="0" wp14:anchorId="23913CCE" wp14:editId="16543029">
            <wp:extent cx="5943600" cy="1866900"/>
            <wp:effectExtent l="0" t="0" r="0" b="0"/>
            <wp:docPr id="9156754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75409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FAE7B" w14:textId="64F8123D" w:rsidR="000107D2" w:rsidRDefault="008157C5" w:rsidP="0005659C">
      <w:r>
        <w:rPr>
          <w:noProof/>
        </w:rPr>
        <w:drawing>
          <wp:inline distT="0" distB="0" distL="0" distR="0" wp14:anchorId="1BE09A82" wp14:editId="2789814F">
            <wp:extent cx="5943600" cy="2004695"/>
            <wp:effectExtent l="0" t="0" r="0" b="0"/>
            <wp:docPr id="2127688143" name="Picture 1" descr="A screen 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88143" name="Picture 1" descr="A screen shot of a computer program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44B3" w14:textId="77777777" w:rsidR="00A3003E" w:rsidRDefault="00A3003E" w:rsidP="0005659C"/>
    <w:sectPr w:rsidR="00A300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45A19"/>
    <w:multiLevelType w:val="hybridMultilevel"/>
    <w:tmpl w:val="5A48D7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5589E"/>
    <w:multiLevelType w:val="hybridMultilevel"/>
    <w:tmpl w:val="B9663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672EC"/>
    <w:multiLevelType w:val="hybridMultilevel"/>
    <w:tmpl w:val="EC065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8A63E7"/>
    <w:multiLevelType w:val="hybridMultilevel"/>
    <w:tmpl w:val="B0DC8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8739F2"/>
    <w:multiLevelType w:val="hybridMultilevel"/>
    <w:tmpl w:val="B61CF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972872"/>
    <w:multiLevelType w:val="multilevel"/>
    <w:tmpl w:val="C9205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D269BC"/>
    <w:multiLevelType w:val="hybridMultilevel"/>
    <w:tmpl w:val="C4547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653122">
    <w:abstractNumId w:val="6"/>
  </w:num>
  <w:num w:numId="2" w16cid:durableId="1707678273">
    <w:abstractNumId w:val="2"/>
  </w:num>
  <w:num w:numId="3" w16cid:durableId="115415672">
    <w:abstractNumId w:val="1"/>
  </w:num>
  <w:num w:numId="4" w16cid:durableId="1205866752">
    <w:abstractNumId w:val="3"/>
  </w:num>
  <w:num w:numId="5" w16cid:durableId="989333729">
    <w:abstractNumId w:val="4"/>
  </w:num>
  <w:num w:numId="6" w16cid:durableId="1736589745">
    <w:abstractNumId w:val="7"/>
  </w:num>
  <w:num w:numId="7" w16cid:durableId="676659524">
    <w:abstractNumId w:val="5"/>
  </w:num>
  <w:num w:numId="8" w16cid:durableId="1181512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A72"/>
    <w:rsid w:val="000107D2"/>
    <w:rsid w:val="00033E06"/>
    <w:rsid w:val="0005659C"/>
    <w:rsid w:val="000A0A28"/>
    <w:rsid w:val="000D7F40"/>
    <w:rsid w:val="00257418"/>
    <w:rsid w:val="002C537C"/>
    <w:rsid w:val="0031654B"/>
    <w:rsid w:val="00362D96"/>
    <w:rsid w:val="003631C7"/>
    <w:rsid w:val="003F570C"/>
    <w:rsid w:val="004240E8"/>
    <w:rsid w:val="00484A72"/>
    <w:rsid w:val="004A7D2C"/>
    <w:rsid w:val="004C17F7"/>
    <w:rsid w:val="004C44A0"/>
    <w:rsid w:val="004C5C3D"/>
    <w:rsid w:val="004E473C"/>
    <w:rsid w:val="00500320"/>
    <w:rsid w:val="00564400"/>
    <w:rsid w:val="00611223"/>
    <w:rsid w:val="006B28E5"/>
    <w:rsid w:val="006B3D2D"/>
    <w:rsid w:val="006D38F1"/>
    <w:rsid w:val="00726B10"/>
    <w:rsid w:val="00754387"/>
    <w:rsid w:val="00773F90"/>
    <w:rsid w:val="008157C5"/>
    <w:rsid w:val="008E006E"/>
    <w:rsid w:val="009A6B5A"/>
    <w:rsid w:val="009E6B9B"/>
    <w:rsid w:val="00A004BC"/>
    <w:rsid w:val="00A3003E"/>
    <w:rsid w:val="00A35B55"/>
    <w:rsid w:val="00B0317F"/>
    <w:rsid w:val="00B31470"/>
    <w:rsid w:val="00C2244E"/>
    <w:rsid w:val="00C30C3B"/>
    <w:rsid w:val="00C6772F"/>
    <w:rsid w:val="00C75185"/>
    <w:rsid w:val="00CB5B32"/>
    <w:rsid w:val="00D20FBB"/>
    <w:rsid w:val="00DB7EF2"/>
    <w:rsid w:val="00DF6CCC"/>
    <w:rsid w:val="00E271B9"/>
    <w:rsid w:val="00F34A86"/>
    <w:rsid w:val="00FB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EDB09"/>
  <w15:chartTrackingRefBased/>
  <w15:docId w15:val="{30FAE47A-C0BA-4303-9B68-F458BA741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65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565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05659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1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0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9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7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5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8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a.stafie\OneDrive%20-%20ABS\Documents\Custom%20Office%20Templates\Maintenanc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1B2E8-D5D6-4FD7-A3CD-D8E0EF6E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Maintenance template.dotx</Template>
  <TotalTime>154</TotalTime>
  <Pages>12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Stafie</dc:creator>
  <cp:keywords/>
  <dc:description/>
  <cp:lastModifiedBy>Claudia Stafie</cp:lastModifiedBy>
  <cp:revision>25</cp:revision>
  <dcterms:created xsi:type="dcterms:W3CDTF">2025-05-23T10:04:00Z</dcterms:created>
  <dcterms:modified xsi:type="dcterms:W3CDTF">2025-05-23T20:53:00Z</dcterms:modified>
</cp:coreProperties>
</file>