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57F71" w14:textId="3BE27D7F" w:rsidR="00C5287C" w:rsidRPr="00C5287C" w:rsidRDefault="00C5287C" w:rsidP="00C5287C">
      <w:pPr>
        <w:pBdr>
          <w:bottom w:val="double" w:sz="6" w:space="1" w:color="auto"/>
        </w:pBdr>
        <w:rPr>
          <w:bCs/>
          <w:sz w:val="28"/>
        </w:rPr>
      </w:pPr>
      <w:hyperlink r:id="rId6" w:history="1">
        <w:r w:rsidRPr="00C5287C">
          <w:rPr>
            <w:b/>
            <w:sz w:val="28"/>
          </w:rPr>
          <w:t>ABSN-3108</w:t>
        </w:r>
      </w:hyperlink>
      <w:r>
        <w:rPr>
          <w:b/>
          <w:sz w:val="28"/>
        </w:rPr>
        <w:t xml:space="preserve"> </w:t>
      </w:r>
      <w:r w:rsidRPr="00C5287C">
        <w:rPr>
          <w:bCs/>
          <w:sz w:val="28"/>
        </w:rPr>
        <w:t>Downgrade to 9.08.00.release.p19_AUS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5287C" w14:paraId="7C761177" w14:textId="77777777" w:rsidTr="002733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AF59CD8" w14:textId="77777777" w:rsidR="00C5287C" w:rsidRDefault="00C5287C" w:rsidP="0027337F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0B8EB302" w14:textId="77777777" w:rsidR="00C5287C" w:rsidRDefault="00C5287C" w:rsidP="002733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C5287C" w:rsidRPr="00792A1A" w14:paraId="779A22CD" w14:textId="77777777" w:rsidTr="002733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888F5D8" w14:textId="77777777" w:rsidR="00C5287C" w:rsidRPr="00AD39AA" w:rsidRDefault="00C5287C" w:rsidP="0027337F">
            <w:pPr>
              <w:rPr>
                <w:b w:val="0"/>
                <w:bCs w:val="0"/>
                <w:sz w:val="20"/>
              </w:rPr>
            </w:pPr>
            <w:r w:rsidRPr="00AD39AA">
              <w:rPr>
                <w:b w:val="0"/>
                <w:bCs w:val="0"/>
                <w:sz w:val="20"/>
              </w:rPr>
              <w:t>Version: 9.08.00.RELEASE.p18</w:t>
            </w:r>
          </w:p>
          <w:p w14:paraId="194C43CD" w14:textId="77777777" w:rsidR="00C5287C" w:rsidRPr="00AD39AA" w:rsidRDefault="00C5287C" w:rsidP="0027337F">
            <w:pPr>
              <w:rPr>
                <w:b w:val="0"/>
                <w:bCs w:val="0"/>
                <w:sz w:val="20"/>
              </w:rPr>
            </w:pPr>
            <w:r w:rsidRPr="00AD39AA">
              <w:rPr>
                <w:b w:val="0"/>
                <w:bCs w:val="0"/>
                <w:sz w:val="20"/>
              </w:rPr>
              <w:t>DBServerName=abs-srv16.internal.abslbs.com</w:t>
            </w:r>
          </w:p>
          <w:p w14:paraId="1DD1CB45" w14:textId="77777777" w:rsidR="00C5287C" w:rsidRPr="00AD39AA" w:rsidRDefault="00C5287C" w:rsidP="0027337F">
            <w:pPr>
              <w:rPr>
                <w:b w:val="0"/>
                <w:bCs w:val="0"/>
                <w:sz w:val="20"/>
              </w:rPr>
            </w:pPr>
            <w:r w:rsidRPr="00AD39AA">
              <w:rPr>
                <w:b w:val="0"/>
                <w:bCs w:val="0"/>
                <w:sz w:val="20"/>
              </w:rPr>
              <w:t>DBSID=CUST21</w:t>
            </w:r>
          </w:p>
          <w:p w14:paraId="146FC799" w14:textId="77777777" w:rsidR="00C5287C" w:rsidRPr="00AD39AA" w:rsidRDefault="00C5287C" w:rsidP="0027337F">
            <w:pPr>
              <w:rPr>
                <w:b w:val="0"/>
                <w:bCs w:val="0"/>
                <w:sz w:val="20"/>
              </w:rPr>
            </w:pPr>
            <w:r w:rsidRPr="00AD39AA">
              <w:rPr>
                <w:b w:val="0"/>
                <w:bCs w:val="0"/>
                <w:sz w:val="20"/>
              </w:rPr>
              <w:t>DBUser=AUS_ND90502</w:t>
            </w:r>
          </w:p>
          <w:p w14:paraId="1F48EE88" w14:textId="77777777" w:rsidR="00C5287C" w:rsidRPr="00AD39AA" w:rsidRDefault="00C5287C" w:rsidP="0027337F">
            <w:pPr>
              <w:rPr>
                <w:b w:val="0"/>
                <w:bCs w:val="0"/>
                <w:sz w:val="20"/>
              </w:rPr>
            </w:pPr>
            <w:r w:rsidRPr="00AD39AA">
              <w:rPr>
                <w:b w:val="0"/>
                <w:bCs w:val="0"/>
                <w:sz w:val="20"/>
              </w:rPr>
              <w:t>DBPassword= AUS_ND90502</w:t>
            </w:r>
          </w:p>
          <w:p w14:paraId="34766B69" w14:textId="77777777" w:rsidR="00C5287C" w:rsidRPr="00AD39AA" w:rsidRDefault="00C5287C" w:rsidP="0027337F">
            <w:pPr>
              <w:rPr>
                <w:b w:val="0"/>
                <w:bCs w:val="0"/>
                <w:sz w:val="20"/>
              </w:rPr>
            </w:pPr>
            <w:r w:rsidRPr="00AD39AA">
              <w:rPr>
                <w:b w:val="0"/>
                <w:bCs w:val="0"/>
                <w:sz w:val="20"/>
              </w:rPr>
              <w:t>Environment=Production</w:t>
            </w:r>
          </w:p>
          <w:p w14:paraId="4BF3A8DA" w14:textId="0F6DF57C" w:rsidR="00C5287C" w:rsidRPr="00695149" w:rsidRDefault="00695149" w:rsidP="00695149">
            <w:pPr>
              <w:rPr>
                <w:b w:val="0"/>
                <w:bCs w:val="0"/>
              </w:rPr>
            </w:pPr>
            <w:r w:rsidRPr="00695149">
              <w:rPr>
                <w:b w:val="0"/>
                <w:bCs w:val="0"/>
              </w:rPr>
              <w:t>Hash: 8fb3f9b</w:t>
            </w:r>
          </w:p>
        </w:tc>
        <w:tc>
          <w:tcPr>
            <w:tcW w:w="4675" w:type="dxa"/>
          </w:tcPr>
          <w:p w14:paraId="5DA19E0B" w14:textId="28EB9147" w:rsidR="00C5287C" w:rsidRPr="00792A1A" w:rsidRDefault="00C5287C" w:rsidP="0027337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92A1A">
              <w:rPr>
                <w:sz w:val="20"/>
              </w:rPr>
              <w:t xml:space="preserve">Module: </w:t>
            </w:r>
            <w:r>
              <w:rPr>
                <w:sz w:val="20"/>
              </w:rPr>
              <w:t xml:space="preserve">AUSCUSTOM, </w:t>
            </w:r>
            <w:r w:rsidRPr="009E3AB5">
              <w:rPr>
                <w:sz w:val="20"/>
              </w:rPr>
              <w:t>BKLBASIS</w:t>
            </w:r>
          </w:p>
          <w:p w14:paraId="1C38E696" w14:textId="77777777" w:rsidR="00C5287C" w:rsidRPr="00792A1A" w:rsidRDefault="00C5287C" w:rsidP="0027337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92A1A">
              <w:rPr>
                <w:sz w:val="20"/>
              </w:rPr>
              <w:t>System setting: -</w:t>
            </w:r>
          </w:p>
          <w:p w14:paraId="55CE0164" w14:textId="77777777" w:rsidR="00C5287C" w:rsidRDefault="00C5287C" w:rsidP="0027337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92A1A">
              <w:rPr>
                <w:sz w:val="20"/>
              </w:rPr>
              <w:t>Others:  BU 506</w:t>
            </w:r>
            <w:r w:rsidR="004B1852">
              <w:rPr>
                <w:sz w:val="20"/>
              </w:rPr>
              <w:t xml:space="preserve">, </w:t>
            </w:r>
            <w:r w:rsidR="005637C7">
              <w:rPr>
                <w:sz w:val="20"/>
              </w:rPr>
              <w:t xml:space="preserve">586, </w:t>
            </w:r>
          </w:p>
          <w:p w14:paraId="4DF2D31F" w14:textId="75997C4A" w:rsidR="00472C29" w:rsidRPr="00792A1A" w:rsidRDefault="00472C29" w:rsidP="0027337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RA: 13.25</w:t>
            </w:r>
          </w:p>
        </w:tc>
      </w:tr>
    </w:tbl>
    <w:p w14:paraId="5809CC76" w14:textId="77777777" w:rsidR="00C5287C" w:rsidRDefault="00C5287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E98BE5" w14:textId="77777777" w:rsidR="00773F90" w:rsidRDefault="00773F90">
          <w:pPr>
            <w:pStyle w:val="TOCHeading"/>
          </w:pPr>
          <w:r>
            <w:t>Contents</w:t>
          </w:r>
        </w:p>
        <w:p w14:paraId="484C5F32" w14:textId="25736424" w:rsidR="00AD7F7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510567" w:history="1">
            <w:r w:rsidR="00AD7F78" w:rsidRPr="00884059">
              <w:rPr>
                <w:rStyle w:val="Hyperlink"/>
                <w:noProof/>
              </w:rPr>
              <w:t>Retest after fix</w:t>
            </w:r>
            <w:r w:rsidR="00AD7F78">
              <w:rPr>
                <w:noProof/>
                <w:webHidden/>
              </w:rPr>
              <w:tab/>
            </w:r>
            <w:r w:rsidR="00AD7F78">
              <w:rPr>
                <w:noProof/>
                <w:webHidden/>
              </w:rPr>
              <w:fldChar w:fldCharType="begin"/>
            </w:r>
            <w:r w:rsidR="00AD7F78">
              <w:rPr>
                <w:noProof/>
                <w:webHidden/>
              </w:rPr>
              <w:instrText xml:space="preserve"> PAGEREF _Toc197510567 \h </w:instrText>
            </w:r>
            <w:r w:rsidR="00AD7F78">
              <w:rPr>
                <w:noProof/>
                <w:webHidden/>
              </w:rPr>
            </w:r>
            <w:r w:rsidR="00AD7F78">
              <w:rPr>
                <w:noProof/>
                <w:webHidden/>
              </w:rPr>
              <w:fldChar w:fldCharType="separate"/>
            </w:r>
            <w:r w:rsidR="00AD7F78">
              <w:rPr>
                <w:noProof/>
                <w:webHidden/>
              </w:rPr>
              <w:t>1</w:t>
            </w:r>
            <w:r w:rsidR="00AD7F78">
              <w:rPr>
                <w:noProof/>
                <w:webHidden/>
              </w:rPr>
              <w:fldChar w:fldCharType="end"/>
            </w:r>
          </w:hyperlink>
        </w:p>
        <w:p w14:paraId="34ECD4EF" w14:textId="34CC37EF" w:rsidR="00AD7F78" w:rsidRDefault="00AD7F7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7510568" w:history="1">
            <w:r w:rsidRPr="00884059">
              <w:rPr>
                <w:rStyle w:val="Hyperlink"/>
                <w:noProof/>
                <w:lang w:val="en-GB"/>
              </w:rPr>
              <w:t>1.1.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4059">
              <w:rPr>
                <w:rStyle w:val="Hyperlink"/>
                <w:noProof/>
                <w:lang w:val="en-GB"/>
              </w:rPr>
              <w:t>Test when a customer is serviced by a plant that uses Central Stock functionality, and the stockroom is located in a different plant/BU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_Toc197510568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1B182" w14:textId="27E83C1E" w:rsidR="00AD7F78" w:rsidRDefault="00AD7F7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7510569" w:history="1">
            <w:r w:rsidRPr="00884059"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4059">
              <w:rPr>
                <w:rStyle w:val="Hyperlink"/>
                <w:noProof/>
              </w:rPr>
              <w:t>Test in RA: Soin Scan, Scan Return, Quit Wearer and check Discrepancy in report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_Toc197510569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3BC84" w14:textId="79AD2AD2" w:rsidR="00AD7F78" w:rsidRDefault="00AD7F7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7510570" w:history="1">
            <w:r w:rsidRPr="00884059"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4059">
              <w:rPr>
                <w:rStyle w:val="Hyperlink"/>
                <w:noProof/>
              </w:rPr>
              <w:t>Test report for Return to stock (Take Items Out Of Circulation)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_Toc197510570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C0075" w14:textId="6C93EA31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5E5A5168" w14:textId="77777777" w:rsidR="00773F90" w:rsidRDefault="00773F90" w:rsidP="009E6B9B"/>
    <w:bookmarkStart w:id="0" w:name="Retest"/>
    <w:p w14:paraId="56621647" w14:textId="7777777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7510567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48DB915E" w14:textId="77777777" w:rsidR="00AD39AA" w:rsidRDefault="00AD39AA" w:rsidP="00AD39AA">
      <w:pPr>
        <w:pStyle w:val="ListParagraph"/>
        <w:numPr>
          <w:ilvl w:val="0"/>
          <w:numId w:val="3"/>
        </w:numPr>
        <w:ind w:left="810"/>
      </w:pPr>
      <w:r>
        <w:t>Have AUSCUSTOM in the license file</w:t>
      </w:r>
    </w:p>
    <w:p w14:paraId="24576C1E" w14:textId="138BAC6B" w:rsidR="00AD39AA" w:rsidRPr="00AD39AA" w:rsidRDefault="00AD39AA" w:rsidP="00AD39AA">
      <w:pPr>
        <w:pStyle w:val="ListParagraph"/>
        <w:numPr>
          <w:ilvl w:val="0"/>
          <w:numId w:val="3"/>
        </w:numPr>
        <w:ind w:left="810"/>
      </w:pPr>
      <w:r>
        <w:t>Have BKLBASIS module in the license file</w:t>
      </w:r>
    </w:p>
    <w:bookmarkEnd w:id="0"/>
    <w:p w14:paraId="4EC6B0BF" w14:textId="4D73FB93" w:rsidR="009E6B9B" w:rsidRDefault="00C5287C" w:rsidP="009E6B9B">
      <w:r>
        <w:rPr>
          <w:noProof/>
        </w:rPr>
        <w:drawing>
          <wp:inline distT="0" distB="0" distL="0" distR="0" wp14:anchorId="758702D4" wp14:editId="5B696A86">
            <wp:extent cx="4152900" cy="2195358"/>
            <wp:effectExtent l="0" t="0" r="0" b="0"/>
            <wp:docPr id="322676700" name="Picture 1" descr="A screenshot of a softw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76700" name="Picture 1" descr="A screenshot of a softwar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8367" cy="219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C1BA" w14:textId="7D4349AB" w:rsidR="00E531EC" w:rsidRDefault="00E531EC" w:rsidP="009E6B9B">
      <w:r>
        <w:rPr>
          <w:noProof/>
        </w:rPr>
        <w:lastRenderedPageBreak/>
        <w:drawing>
          <wp:inline distT="0" distB="0" distL="0" distR="0" wp14:anchorId="196E2421" wp14:editId="519272DC">
            <wp:extent cx="5943600" cy="2691130"/>
            <wp:effectExtent l="0" t="0" r="0" b="0"/>
            <wp:docPr id="57533892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38923" name="Picture 1" descr="A screenshot of a computer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41B3" w14:textId="77777777" w:rsidR="00AD39AA" w:rsidRDefault="00AD39AA" w:rsidP="009E6B9B"/>
    <w:p w14:paraId="7B34EE76" w14:textId="77777777" w:rsidR="00F77C34" w:rsidRDefault="00F77C34" w:rsidP="00F77C34">
      <w:pPr>
        <w:pStyle w:val="Heading2"/>
        <w:numPr>
          <w:ilvl w:val="1"/>
          <w:numId w:val="5"/>
        </w:numPr>
        <w:rPr>
          <w:lang w:val="en-GB"/>
        </w:rPr>
      </w:pPr>
      <w:bookmarkStart w:id="2" w:name="_Toc195612527"/>
      <w:bookmarkStart w:id="3" w:name="_Toc197510568"/>
      <w:r>
        <w:rPr>
          <w:lang w:val="en-GB"/>
        </w:rPr>
        <w:t xml:space="preserve">Test </w:t>
      </w:r>
      <w:r w:rsidRPr="00EE4741">
        <w:rPr>
          <w:lang w:val="en-GB"/>
        </w:rPr>
        <w:t>when a customer is serviced by a plant that uses Central Stock functionality, and the stockroom is located in a different plant/BU</w:t>
      </w:r>
      <w:r>
        <w:rPr>
          <w:lang w:val="en-GB"/>
        </w:rPr>
        <w:t xml:space="preserve"> – Test OK</w:t>
      </w:r>
      <w:bookmarkEnd w:id="2"/>
      <w:bookmarkEnd w:id="3"/>
    </w:p>
    <w:p w14:paraId="64883FE3" w14:textId="77777777" w:rsidR="00F77C34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>
        <w:rPr>
          <w:lang w:val="en-GB"/>
        </w:rPr>
        <w:t xml:space="preserve">Select a customer from BU 586 (customer: 8564945). For this customer, in Wearers dlg, select a wearer </w:t>
      </w:r>
    </w:p>
    <w:p w14:paraId="5A07E6D7" w14:textId="1162F2CE" w:rsidR="00F77C34" w:rsidRDefault="00F77C34" w:rsidP="00F77C3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67BFEB7" wp14:editId="0DE7B143">
            <wp:extent cx="3470031" cy="2311872"/>
            <wp:effectExtent l="0" t="0" r="0" b="0"/>
            <wp:docPr id="4264452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4521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0514" cy="23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9884D" wp14:editId="48AE6EAC">
            <wp:extent cx="5943600" cy="2855595"/>
            <wp:effectExtent l="0" t="0" r="0" b="1905"/>
            <wp:docPr id="18068650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6505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BE36" w14:textId="77777777" w:rsidR="00F77C34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>
        <w:rPr>
          <w:lang w:val="en-GB"/>
        </w:rPr>
        <w:t xml:space="preserve">Go to Business Units dlg and check </w:t>
      </w:r>
      <w:r w:rsidRPr="00AE1A0B">
        <w:rPr>
          <w:lang w:val="en-GB"/>
        </w:rPr>
        <w:t>which business unit belongs to which plant</w:t>
      </w:r>
    </w:p>
    <w:p w14:paraId="4EA12456" w14:textId="77777777" w:rsidR="00F77C34" w:rsidRPr="00B21E05" w:rsidRDefault="00F77C34" w:rsidP="00F77C34">
      <w:pPr>
        <w:pStyle w:val="ListParagraph"/>
        <w:numPr>
          <w:ilvl w:val="0"/>
          <w:numId w:val="1"/>
        </w:numPr>
        <w:rPr>
          <w:lang w:val="en-GB"/>
        </w:rPr>
      </w:pPr>
      <w:r w:rsidRPr="00B21E05">
        <w:rPr>
          <w:lang w:val="en-GB"/>
        </w:rPr>
        <w:t>BU 501 belongs to plant 501</w:t>
      </w:r>
    </w:p>
    <w:p w14:paraId="16FBE7DD" w14:textId="21A78E51" w:rsidR="00F77C34" w:rsidRDefault="00F67560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340B7E70" wp14:editId="221FBA5D">
            <wp:extent cx="3413180" cy="1952368"/>
            <wp:effectExtent l="0" t="0" r="0" b="0"/>
            <wp:docPr id="10414771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7714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7885" cy="19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BCFC" w14:textId="77777777" w:rsidR="00F77C34" w:rsidRPr="000B371E" w:rsidRDefault="00F77C34" w:rsidP="00F77C34">
      <w:pPr>
        <w:pStyle w:val="ListParagraph"/>
        <w:numPr>
          <w:ilvl w:val="0"/>
          <w:numId w:val="1"/>
        </w:numPr>
        <w:rPr>
          <w:lang w:val="en-GB"/>
        </w:rPr>
      </w:pPr>
      <w:r w:rsidRPr="00B21E05">
        <w:rPr>
          <w:lang w:val="en-GB"/>
        </w:rPr>
        <w:t>BU 5</w:t>
      </w:r>
      <w:r>
        <w:rPr>
          <w:lang w:val="en-GB"/>
        </w:rPr>
        <w:t>86</w:t>
      </w:r>
      <w:r w:rsidRPr="00B21E05">
        <w:rPr>
          <w:lang w:val="en-GB"/>
        </w:rPr>
        <w:t xml:space="preserve"> belongs to plant 5</w:t>
      </w:r>
      <w:r>
        <w:rPr>
          <w:lang w:val="en-GB"/>
        </w:rPr>
        <w:t>86</w:t>
      </w:r>
    </w:p>
    <w:p w14:paraId="2630F620" w14:textId="4023FB4E" w:rsidR="00F77C34" w:rsidRPr="00AE1A0B" w:rsidRDefault="00F67560" w:rsidP="00F77C3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F6CA552" wp14:editId="0900BA7C">
            <wp:extent cx="5943600" cy="2865755"/>
            <wp:effectExtent l="0" t="0" r="0" b="0"/>
            <wp:docPr id="4896551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5511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F6A7" w14:textId="77777777" w:rsidR="00F77C34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>
        <w:rPr>
          <w:lang w:val="en-GB"/>
        </w:rPr>
        <w:t>Go to Stockroom dlg, for BU 501, tab Services, select “</w:t>
      </w:r>
      <w:r w:rsidRPr="002102B5">
        <w:rPr>
          <w:lang w:val="en-GB"/>
        </w:rPr>
        <w:t>Service also to other Business Units</w:t>
      </w:r>
      <w:r>
        <w:rPr>
          <w:lang w:val="en-GB"/>
        </w:rPr>
        <w:t>”. In tab Service to have BU 586 selected.</w:t>
      </w:r>
    </w:p>
    <w:p w14:paraId="39293405" w14:textId="3FEE1AEB" w:rsidR="00F77C34" w:rsidRDefault="00F67560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2C8B7F51" wp14:editId="79D6D75B">
            <wp:extent cx="3706152" cy="3190221"/>
            <wp:effectExtent l="0" t="0" r="8890" b="0"/>
            <wp:docPr id="13838460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4601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5828" cy="31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6500" w14:textId="0C548DEA" w:rsidR="00F77C34" w:rsidRPr="00972319" w:rsidRDefault="00F67560" w:rsidP="00F77C3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2D4F791" wp14:editId="4EFA7FE1">
            <wp:extent cx="3686346" cy="3173173"/>
            <wp:effectExtent l="0" t="0" r="9525" b="8255"/>
            <wp:docPr id="1320755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5515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513" cy="31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B241" w14:textId="77777777" w:rsidR="00F77C34" w:rsidRPr="00B21757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 w:rsidRPr="00B21757">
        <w:rPr>
          <w:lang w:val="en-GB"/>
        </w:rPr>
        <w:t>Go to Stockroom locations dlg, for BU 501 and select a preferred location</w:t>
      </w:r>
    </w:p>
    <w:p w14:paraId="7C3B27D3" w14:textId="47461E8A" w:rsidR="00F77C34" w:rsidRPr="00C5256E" w:rsidRDefault="00F17998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680E5E62" wp14:editId="641445BE">
            <wp:extent cx="5943600" cy="1009650"/>
            <wp:effectExtent l="0" t="0" r="0" b="0"/>
            <wp:docPr id="9756666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6666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BD0C" w14:textId="77777777" w:rsidR="00F77C34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>
        <w:rPr>
          <w:lang w:val="en-GB"/>
        </w:rPr>
        <w:t>Go to BU 501 and for the selected customer (8564945), select some ID codes and Return to Stock</w:t>
      </w:r>
    </w:p>
    <w:p w14:paraId="3ECC2959" w14:textId="4510484C" w:rsidR="0029522F" w:rsidRDefault="0029522F" w:rsidP="0029522F">
      <w:pPr>
        <w:rPr>
          <w:lang w:val="en-GB"/>
        </w:rPr>
      </w:pPr>
      <w:r>
        <w:rPr>
          <w:lang w:val="en-GB"/>
        </w:rPr>
        <w:t>Wearer 1</w:t>
      </w:r>
      <w:r w:rsidR="00855F3C">
        <w:rPr>
          <w:lang w:val="en-GB"/>
        </w:rPr>
        <w:t xml:space="preserve"> -&gt; column </w:t>
      </w:r>
      <w:r w:rsidR="00666A91">
        <w:rPr>
          <w:lang w:val="en-GB"/>
        </w:rPr>
        <w:t>‘</w:t>
      </w:r>
      <w:r w:rsidR="00666A91" w:rsidRPr="00666A91">
        <w:rPr>
          <w:i/>
          <w:iCs/>
          <w:lang w:val="en-GB"/>
        </w:rPr>
        <w:t>Removed From Service’</w:t>
      </w:r>
      <w:r w:rsidR="00666A91">
        <w:rPr>
          <w:lang w:val="en-GB"/>
        </w:rPr>
        <w:t xml:space="preserve"> will be filled</w:t>
      </w:r>
    </w:p>
    <w:tbl>
      <w:tblPr>
        <w:tblW w:w="4644" w:type="pct"/>
        <w:tblCellSpacing w:w="24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024"/>
        <w:gridCol w:w="2197"/>
        <w:gridCol w:w="3385"/>
        <w:gridCol w:w="1082"/>
      </w:tblGrid>
      <w:tr w:rsidR="00AE7C38" w:rsidRPr="00F912BF" w14:paraId="5BC9648F" w14:textId="77777777" w:rsidTr="00AE7C38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947EEA" w14:textId="77777777" w:rsidR="00AE7C38" w:rsidRPr="00F912BF" w:rsidRDefault="00AE7C38" w:rsidP="00F912BF">
            <w:r w:rsidRPr="00F912BF">
              <w:t>1966978358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3D5B306" w14:textId="77777777" w:rsidR="00AE7C38" w:rsidRPr="00F912BF" w:rsidRDefault="00AE7C38" w:rsidP="00F912BF">
            <w:r w:rsidRPr="00F912BF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90D9B15" w14:textId="77777777" w:rsidR="00AE7C38" w:rsidRPr="00F912BF" w:rsidRDefault="00AE7C38" w:rsidP="00F912BF">
            <w:r w:rsidRPr="00F912BF">
              <w:t>PANT CARGO DRIFIRE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A034DB8" w14:textId="77777777" w:rsidR="00AE7C38" w:rsidRPr="00F912BF" w:rsidRDefault="00AE7C38" w:rsidP="00F912BF">
            <w:r w:rsidRPr="00F912BF">
              <w:t>44X28</w:t>
            </w:r>
          </w:p>
        </w:tc>
      </w:tr>
      <w:tr w:rsidR="00AE7C38" w:rsidRPr="00E45F40" w14:paraId="2C689248" w14:textId="77777777" w:rsidTr="00E45F4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B9BEFD7" w14:textId="77777777" w:rsidR="00AE7C38" w:rsidRPr="00AE7C38" w:rsidRDefault="00AE7C38" w:rsidP="00AE7C38">
            <w:r w:rsidRPr="00AE7C38">
              <w:t>1971813484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84CE65F" w14:textId="77777777" w:rsidR="00AE7C38" w:rsidRPr="00AE7C38" w:rsidRDefault="00AE7C38" w:rsidP="00AE7C38">
            <w:r w:rsidRPr="00AE7C38">
              <w:t>GO2898NAVY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902D4CD" w14:textId="77777777" w:rsidR="00AE7C38" w:rsidRPr="00AE7C38" w:rsidRDefault="00AE7C38" w:rsidP="00AE7C38">
            <w:r w:rsidRPr="00AE7C38">
              <w:t>JKT FR 88/12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CAAB82E" w14:textId="77777777" w:rsidR="00AE7C38" w:rsidRPr="00AE7C38" w:rsidRDefault="00AE7C38" w:rsidP="00AE7C38">
            <w:r w:rsidRPr="00AE7C38">
              <w:t>LGER</w:t>
            </w:r>
          </w:p>
        </w:tc>
      </w:tr>
    </w:tbl>
    <w:p w14:paraId="399D760C" w14:textId="77777777" w:rsidR="00F912BF" w:rsidRPr="00E45F40" w:rsidRDefault="00F912BF" w:rsidP="0029522F"/>
    <w:p w14:paraId="35BFB3DE" w14:textId="5C20A553" w:rsidR="00ED37D4" w:rsidRPr="00E45F40" w:rsidRDefault="00ED37D4" w:rsidP="0029522F">
      <w:r w:rsidRPr="00E45F40">
        <w:t>Wearer 2</w:t>
      </w:r>
      <w:r w:rsidR="00666A91">
        <w:t xml:space="preserve"> </w:t>
      </w:r>
      <w:r w:rsidR="00666A91">
        <w:rPr>
          <w:lang w:val="en-GB"/>
        </w:rPr>
        <w:t>-&gt; column ‘</w:t>
      </w:r>
      <w:r w:rsidR="00666A91" w:rsidRPr="00666A91">
        <w:rPr>
          <w:i/>
          <w:iCs/>
          <w:lang w:val="en-GB"/>
        </w:rPr>
        <w:t>Removed From Service’</w:t>
      </w:r>
      <w:r w:rsidR="00666A91">
        <w:rPr>
          <w:lang w:val="en-GB"/>
        </w:rPr>
        <w:t xml:space="preserve"> will be filled</w:t>
      </w:r>
    </w:p>
    <w:tbl>
      <w:tblPr>
        <w:tblW w:w="4642" w:type="pct"/>
        <w:tblCellSpacing w:w="24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036"/>
        <w:gridCol w:w="2155"/>
        <w:gridCol w:w="3405"/>
        <w:gridCol w:w="1088"/>
      </w:tblGrid>
      <w:tr w:rsidR="00E45F40" w:rsidRPr="00E45F40" w14:paraId="35D1CBF4" w14:textId="77777777" w:rsidTr="00E45F4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7B9278C" w14:textId="77777777" w:rsidR="00E45F40" w:rsidRPr="00E45F40" w:rsidRDefault="00E45F40" w:rsidP="00E45F40">
            <w:r w:rsidRPr="00E45F40">
              <w:t>1971833802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52EFB80" w14:textId="77777777" w:rsidR="00E45F40" w:rsidRPr="00E45F40" w:rsidRDefault="00E45F40" w:rsidP="00E45F40">
            <w:r w:rsidRPr="00E45F40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30A84DB1" w14:textId="77777777" w:rsidR="00E45F40" w:rsidRPr="00E45F40" w:rsidRDefault="00E45F40" w:rsidP="00E45F40">
            <w:r w:rsidRPr="00E45F40">
              <w:t>PANT CARGO DRIFIRE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3B9467C" w14:textId="77777777" w:rsidR="00E45F40" w:rsidRPr="00E45F40" w:rsidRDefault="00E45F40" w:rsidP="00E45F40">
            <w:r w:rsidRPr="00E45F40">
              <w:t>36X30</w:t>
            </w:r>
          </w:p>
        </w:tc>
      </w:tr>
      <w:tr w:rsidR="00E45F40" w:rsidRPr="00E45F40" w14:paraId="4403ECA5" w14:textId="77777777" w:rsidTr="00E45F4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847B212" w14:textId="77777777" w:rsidR="00E45F40" w:rsidRPr="00E45F40" w:rsidRDefault="00E45F40" w:rsidP="00E45F40">
            <w:r w:rsidRPr="00E45F40">
              <w:t>1971833819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18751F3" w14:textId="77777777" w:rsidR="00E45F40" w:rsidRPr="00E45F40" w:rsidRDefault="00E45F40" w:rsidP="00E45F40">
            <w:r w:rsidRPr="00E45F40">
              <w:t>GS2425NAVY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8BDF3BE" w14:textId="77777777" w:rsidR="00E45F40" w:rsidRPr="00E45F40" w:rsidRDefault="00E45F40" w:rsidP="00E45F40">
            <w:r w:rsidRPr="00E45F40">
              <w:t>SHRT FR DRIFIRE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3A3CA7F3" w14:textId="77777777" w:rsidR="00E45F40" w:rsidRPr="00E45F40" w:rsidRDefault="00E45F40" w:rsidP="00E45F40">
            <w:r w:rsidRPr="00E45F40">
              <w:t>LGER</w:t>
            </w:r>
          </w:p>
        </w:tc>
      </w:tr>
    </w:tbl>
    <w:p w14:paraId="7A194CF0" w14:textId="77777777" w:rsidR="00F77C34" w:rsidRDefault="00F77C34" w:rsidP="00F77C34">
      <w:pPr>
        <w:rPr>
          <w:lang w:val="en-GB"/>
        </w:rPr>
      </w:pPr>
    </w:p>
    <w:p w14:paraId="37A99AF5" w14:textId="2A46508F" w:rsidR="00F77C34" w:rsidRDefault="001E1631" w:rsidP="00F77C3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68D5191" wp14:editId="213A9557">
            <wp:extent cx="5943600" cy="3407410"/>
            <wp:effectExtent l="0" t="0" r="0" b="2540"/>
            <wp:docPr id="1855250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5058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87F1" w14:textId="2FC8D845" w:rsidR="00F77C34" w:rsidRPr="00476750" w:rsidRDefault="00656D15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471DA77B" wp14:editId="58595CFE">
            <wp:extent cx="5943600" cy="861060"/>
            <wp:effectExtent l="0" t="0" r="0" b="0"/>
            <wp:docPr id="14161249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2498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E159" w14:textId="3E493858" w:rsidR="00F77C34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>
        <w:rPr>
          <w:lang w:val="en-GB"/>
        </w:rPr>
        <w:t xml:space="preserve">In </w:t>
      </w:r>
      <w:r w:rsidRPr="001A6AA1">
        <w:rPr>
          <w:lang w:val="en-GB"/>
        </w:rPr>
        <w:t>Take out of circulation</w:t>
      </w:r>
      <w:r>
        <w:rPr>
          <w:lang w:val="en-GB"/>
        </w:rPr>
        <w:t xml:space="preserve"> dlg, select the following id codes and rag them</w:t>
      </w:r>
      <w:r w:rsidR="00666A91">
        <w:rPr>
          <w:lang w:val="en-GB"/>
        </w:rPr>
        <w:t xml:space="preserve"> -&gt; column ‘</w:t>
      </w:r>
      <w:r w:rsidR="00666A91" w:rsidRPr="00666A91">
        <w:rPr>
          <w:i/>
          <w:iCs/>
          <w:lang w:val="en-GB"/>
        </w:rPr>
        <w:t>Removed From Service’</w:t>
      </w:r>
      <w:r w:rsidR="00666A91">
        <w:rPr>
          <w:lang w:val="en-GB"/>
        </w:rPr>
        <w:t xml:space="preserve"> will be filled</w:t>
      </w:r>
    </w:p>
    <w:p w14:paraId="205783E0" w14:textId="22509CC8" w:rsidR="001F7BFF" w:rsidRPr="001F7BFF" w:rsidRDefault="001F7BFF" w:rsidP="001F7BFF">
      <w:pPr>
        <w:rPr>
          <w:lang w:val="en-GB"/>
        </w:rPr>
      </w:pPr>
      <w:r>
        <w:rPr>
          <w:lang w:val="en-GB"/>
        </w:rPr>
        <w:t>Wearer 3</w:t>
      </w:r>
    </w:p>
    <w:tbl>
      <w:tblPr>
        <w:tblW w:w="4642" w:type="pct"/>
        <w:tblCellSpacing w:w="24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036"/>
        <w:gridCol w:w="2155"/>
        <w:gridCol w:w="3405"/>
        <w:gridCol w:w="1088"/>
      </w:tblGrid>
      <w:tr w:rsidR="002608E9" w:rsidRPr="002608E9" w14:paraId="3CBDC0B9" w14:textId="77777777" w:rsidTr="002608E9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FA07C94" w14:textId="77777777" w:rsidR="002608E9" w:rsidRPr="002608E9" w:rsidRDefault="002608E9" w:rsidP="002608E9">
            <w:r w:rsidRPr="002608E9">
              <w:t>1966978464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AD7FC61" w14:textId="77777777" w:rsidR="002608E9" w:rsidRPr="002608E9" w:rsidRDefault="002608E9" w:rsidP="002608E9">
            <w:r w:rsidRPr="002608E9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E562679" w14:textId="77777777" w:rsidR="002608E9" w:rsidRPr="002608E9" w:rsidRDefault="002608E9" w:rsidP="002608E9">
            <w:r w:rsidRPr="002608E9">
              <w:t>PANT CARGO DRIFIRE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A0E96D9" w14:textId="77777777" w:rsidR="002608E9" w:rsidRPr="002608E9" w:rsidRDefault="002608E9" w:rsidP="002608E9">
            <w:r w:rsidRPr="002608E9">
              <w:t>34X30</w:t>
            </w:r>
          </w:p>
        </w:tc>
      </w:tr>
      <w:tr w:rsidR="002608E9" w:rsidRPr="002608E9" w14:paraId="537D88D4" w14:textId="77777777" w:rsidTr="002608E9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21A4FD4" w14:textId="77777777" w:rsidR="002608E9" w:rsidRPr="002608E9" w:rsidRDefault="002608E9" w:rsidP="002608E9">
            <w:r w:rsidRPr="002608E9">
              <w:t>1966978471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6756FFA" w14:textId="77777777" w:rsidR="002608E9" w:rsidRPr="002608E9" w:rsidRDefault="002608E9" w:rsidP="002608E9">
            <w:r w:rsidRPr="002608E9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957C8DF" w14:textId="77777777" w:rsidR="002608E9" w:rsidRPr="002608E9" w:rsidRDefault="002608E9" w:rsidP="002608E9">
            <w:r w:rsidRPr="002608E9">
              <w:t>PANT CARGO DRIFIRE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7C1DE65" w14:textId="77777777" w:rsidR="002608E9" w:rsidRPr="002608E9" w:rsidRDefault="002608E9" w:rsidP="002608E9">
            <w:r w:rsidRPr="002608E9">
              <w:t>34X30</w:t>
            </w:r>
          </w:p>
        </w:tc>
      </w:tr>
      <w:tr w:rsidR="002608E9" w:rsidRPr="002608E9" w14:paraId="003C7FFB" w14:textId="77777777" w:rsidTr="002608E9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8CDB593" w14:textId="77777777" w:rsidR="002608E9" w:rsidRPr="002608E9" w:rsidRDefault="002608E9" w:rsidP="002608E9">
            <w:r w:rsidRPr="002608E9">
              <w:t>1966978488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6BB986E" w14:textId="77777777" w:rsidR="002608E9" w:rsidRPr="002608E9" w:rsidRDefault="002608E9" w:rsidP="002608E9">
            <w:r w:rsidRPr="002608E9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A2885E1" w14:textId="77777777" w:rsidR="002608E9" w:rsidRPr="002608E9" w:rsidRDefault="002608E9" w:rsidP="002608E9">
            <w:r w:rsidRPr="002608E9">
              <w:t>PANT CARGO DRIFIRE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FA4CC3F" w14:textId="77777777" w:rsidR="002608E9" w:rsidRPr="002608E9" w:rsidRDefault="002608E9" w:rsidP="002608E9">
            <w:r w:rsidRPr="002608E9">
              <w:t>34X30</w:t>
            </w:r>
          </w:p>
        </w:tc>
      </w:tr>
    </w:tbl>
    <w:p w14:paraId="33CA46A3" w14:textId="600CF858" w:rsidR="003D79C0" w:rsidRDefault="002500A9" w:rsidP="003D79C0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CA02746" wp14:editId="4446FFBD">
            <wp:extent cx="5943600" cy="2876550"/>
            <wp:effectExtent l="0" t="0" r="0" b="0"/>
            <wp:docPr id="1385715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155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72E3" w14:textId="6B3C7D15" w:rsidR="00F77C34" w:rsidRPr="00E35AAE" w:rsidRDefault="00F6036C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0A978DC9" wp14:editId="4AC2E3EA">
            <wp:extent cx="5943600" cy="760730"/>
            <wp:effectExtent l="0" t="0" r="0" b="1270"/>
            <wp:docPr id="2343558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5583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264A" w14:textId="159B589A" w:rsidR="00F77C34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>
        <w:rPr>
          <w:lang w:val="en-GB"/>
        </w:rPr>
        <w:t xml:space="preserve">Check the </w:t>
      </w:r>
      <w:r w:rsidR="00D45C56">
        <w:rPr>
          <w:lang w:val="en-GB"/>
        </w:rPr>
        <w:t xml:space="preserve">ragged </w:t>
      </w:r>
      <w:r>
        <w:rPr>
          <w:lang w:val="en-GB"/>
        </w:rPr>
        <w:t>ID codes in Maintain Unique Items</w:t>
      </w:r>
    </w:p>
    <w:p w14:paraId="71635911" w14:textId="7B92BC1B" w:rsidR="00F77C34" w:rsidRDefault="00D45C56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4747571D" wp14:editId="4C12C590">
            <wp:extent cx="5943600" cy="1854200"/>
            <wp:effectExtent l="0" t="0" r="0" b="0"/>
            <wp:docPr id="15960787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7874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B7A3" w14:textId="2CF20631" w:rsidR="001D63EA" w:rsidRDefault="001D63EA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5BE4573F" wp14:editId="2149F2DD">
            <wp:extent cx="5943600" cy="1854200"/>
            <wp:effectExtent l="0" t="0" r="0" b="0"/>
            <wp:docPr id="7007595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5951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9C89" w14:textId="482A5033" w:rsidR="001D63EA" w:rsidRDefault="001D63EA" w:rsidP="00F77C3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A539351" wp14:editId="0BBF57E7">
            <wp:extent cx="5943600" cy="1854200"/>
            <wp:effectExtent l="0" t="0" r="0" b="0"/>
            <wp:docPr id="8947255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2556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C6DB" w14:textId="77777777" w:rsidR="00F77C34" w:rsidRPr="002E58B5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>
        <w:rPr>
          <w:lang w:val="en-GB"/>
        </w:rPr>
        <w:t>Check in db the scanned items</w:t>
      </w:r>
    </w:p>
    <w:p w14:paraId="014585C5" w14:textId="77777777" w:rsidR="00F77C34" w:rsidRPr="002E58B5" w:rsidRDefault="00F77C34" w:rsidP="00F77C34">
      <w:pPr>
        <w:rPr>
          <w:lang w:val="en-GB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 w:rsidRPr="002C0F3C">
        <w:rPr>
          <w:rFonts w:ascii="Courier New" w:hAnsi="Courier New" w:cs="Courier New"/>
          <w:color w:val="000080"/>
          <w:sz w:val="20"/>
          <w:szCs w:val="20"/>
          <w:highlight w:val="white"/>
        </w:rPr>
        <w:t>s.transactiontype_id, s.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*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scan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s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s.customer_link_id= (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c.customer_id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customer c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c.customernumber=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8564945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)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order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s.timestamp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desc</w:t>
      </w:r>
    </w:p>
    <w:p w14:paraId="6329919C" w14:textId="34255BD7" w:rsidR="00F77C34" w:rsidRPr="00650A9F" w:rsidRDefault="00A130D9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18411449" wp14:editId="6EAEC87A">
            <wp:extent cx="5943600" cy="605790"/>
            <wp:effectExtent l="0" t="0" r="0" b="3810"/>
            <wp:docPr id="1568691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910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EC9B" w14:textId="77777777" w:rsidR="00F77C34" w:rsidRPr="004C7B2B" w:rsidRDefault="00F77C34" w:rsidP="00F77C34">
      <w:pPr>
        <w:pStyle w:val="ListParagraph"/>
        <w:numPr>
          <w:ilvl w:val="3"/>
          <w:numId w:val="4"/>
        </w:numPr>
        <w:ind w:left="360"/>
        <w:rPr>
          <w:lang w:val="en-GB"/>
        </w:rPr>
      </w:pPr>
      <w:r w:rsidRPr="004C7B2B">
        <w:rPr>
          <w:lang w:val="en-GB"/>
        </w:rPr>
        <w:t xml:space="preserve">Generate </w:t>
      </w:r>
      <w:r w:rsidRPr="004C7B2B">
        <w:rPr>
          <w:bCs/>
        </w:rPr>
        <w:t>Report Scanning Reconciliation for this customer, on scanning date (April 8</w:t>
      </w:r>
      <w:r w:rsidRPr="004C7B2B">
        <w:rPr>
          <w:bCs/>
          <w:vertAlign w:val="superscript"/>
        </w:rPr>
        <w:t>th</w:t>
      </w:r>
      <w:r w:rsidRPr="004C7B2B">
        <w:rPr>
          <w:bCs/>
        </w:rPr>
        <w:t>, 2025) on BU 501</w:t>
      </w:r>
    </w:p>
    <w:p w14:paraId="1358E0EF" w14:textId="651569B6" w:rsidR="00F77C34" w:rsidRDefault="00473A04" w:rsidP="00F77C34">
      <w:pPr>
        <w:rPr>
          <w:lang w:val="en-GB"/>
        </w:rPr>
      </w:pPr>
      <w:r>
        <w:rPr>
          <w:noProof/>
        </w:rPr>
        <w:drawing>
          <wp:inline distT="0" distB="0" distL="0" distR="0" wp14:anchorId="01854782" wp14:editId="0B45AA90">
            <wp:extent cx="5943600" cy="2508885"/>
            <wp:effectExtent l="0" t="0" r="0" b="5715"/>
            <wp:docPr id="7761584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5842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F682" w14:textId="77777777" w:rsidR="00F77C34" w:rsidRDefault="00F77C34" w:rsidP="00F77C34">
      <w:pPr>
        <w:rPr>
          <w:lang w:val="en-GB"/>
        </w:rPr>
      </w:pPr>
      <w:r>
        <w:rPr>
          <w:lang w:val="en-GB"/>
        </w:rPr>
        <w:t>On BU 501, the report cannot be generated because the customer belongs to a different BU (586)</w:t>
      </w:r>
    </w:p>
    <w:p w14:paraId="2032B038" w14:textId="2A43238F" w:rsidR="00F77C34" w:rsidRPr="004C7B2B" w:rsidRDefault="00F77C34" w:rsidP="00F77C34">
      <w:pPr>
        <w:pStyle w:val="ListParagraph"/>
        <w:numPr>
          <w:ilvl w:val="3"/>
          <w:numId w:val="4"/>
        </w:numPr>
        <w:ind w:left="360"/>
        <w:rPr>
          <w:bCs/>
        </w:rPr>
      </w:pPr>
      <w:r w:rsidRPr="004C7B2B">
        <w:rPr>
          <w:bCs/>
        </w:rPr>
        <w:t>Generate Report Scanning Reconciliation for this customer(</w:t>
      </w:r>
      <w:r w:rsidRPr="004C7B2B">
        <w:rPr>
          <w:lang w:val="en-GB"/>
        </w:rPr>
        <w:t>8564945</w:t>
      </w:r>
      <w:r w:rsidRPr="004C7B2B">
        <w:rPr>
          <w:bCs/>
        </w:rPr>
        <w:t>), on scanning date (</w:t>
      </w:r>
      <w:r w:rsidR="002F18E0">
        <w:rPr>
          <w:bCs/>
        </w:rPr>
        <w:t>May</w:t>
      </w:r>
      <w:r w:rsidR="002F18E0" w:rsidRPr="00F8244C">
        <w:rPr>
          <w:bCs/>
        </w:rPr>
        <w:t xml:space="preserve"> </w:t>
      </w:r>
      <w:r w:rsidR="002F18E0">
        <w:rPr>
          <w:bCs/>
        </w:rPr>
        <w:t>6</w:t>
      </w:r>
      <w:r w:rsidR="002F18E0" w:rsidRPr="00F8244C">
        <w:rPr>
          <w:bCs/>
        </w:rPr>
        <w:t xml:space="preserve">th, </w:t>
      </w:r>
      <w:r w:rsidRPr="004C7B2B">
        <w:rPr>
          <w:bCs/>
        </w:rPr>
        <w:t>2025</w:t>
      </w:r>
      <w:r w:rsidR="00A93780">
        <w:rPr>
          <w:bCs/>
        </w:rPr>
        <w:t xml:space="preserve"> – when </w:t>
      </w:r>
      <w:r w:rsidR="00402AC6">
        <w:rPr>
          <w:bCs/>
        </w:rPr>
        <w:t>scans are made</w:t>
      </w:r>
      <w:r w:rsidRPr="004C7B2B">
        <w:rPr>
          <w:bCs/>
        </w:rPr>
        <w:t>) on BU 586</w:t>
      </w:r>
    </w:p>
    <w:p w14:paraId="72022B23" w14:textId="14BE2E60" w:rsidR="00FD11A7" w:rsidRPr="004C7301" w:rsidRDefault="0093268C" w:rsidP="00FD11A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F05DEA2" wp14:editId="0A587841">
            <wp:extent cx="5943600" cy="2648585"/>
            <wp:effectExtent l="0" t="0" r="0" b="0"/>
            <wp:docPr id="2628375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37504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9C312" w14:textId="19A1FCCC" w:rsidR="00FD11A7" w:rsidRPr="00FD11A7" w:rsidRDefault="00FD11A7" w:rsidP="00F77C34">
      <w:pPr>
        <w:rPr>
          <w:bCs/>
        </w:rPr>
      </w:pPr>
      <w:r>
        <w:rPr>
          <w:noProof/>
        </w:rPr>
        <w:drawing>
          <wp:inline distT="0" distB="0" distL="0" distR="0" wp14:anchorId="5B87BD2E" wp14:editId="01717CFC">
            <wp:extent cx="5943600" cy="3853815"/>
            <wp:effectExtent l="0" t="0" r="0" b="0"/>
            <wp:docPr id="1120191281" name="Picture 1" descr="A document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91281" name="Picture 1" descr="A document with red line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1B39" w14:textId="77777777" w:rsidR="00F77C34" w:rsidRDefault="00F77C34" w:rsidP="00F77C34">
      <w:pPr>
        <w:rPr>
          <w:lang w:val="en-GB"/>
        </w:rPr>
      </w:pPr>
      <w:r>
        <w:rPr>
          <w:lang w:val="en-GB"/>
        </w:rPr>
        <w:t>The scanned items are correctly showed on report.</w:t>
      </w:r>
    </w:p>
    <w:p w14:paraId="2ECDDB9D" w14:textId="5AEF18AD" w:rsidR="00F77C34" w:rsidRPr="006C2DC6" w:rsidRDefault="00F77C34" w:rsidP="006C2DC6">
      <w:pPr>
        <w:pStyle w:val="ListParagraph"/>
        <w:numPr>
          <w:ilvl w:val="0"/>
          <w:numId w:val="1"/>
        </w:numPr>
        <w:rPr>
          <w:bCs/>
        </w:rPr>
      </w:pPr>
      <w:r w:rsidRPr="006C2DC6">
        <w:rPr>
          <w:bCs/>
        </w:rPr>
        <w:t xml:space="preserve">Because </w:t>
      </w:r>
      <w:r w:rsidR="00FB0DB8" w:rsidRPr="006C2DC6">
        <w:rPr>
          <w:bCs/>
        </w:rPr>
        <w:t>2</w:t>
      </w:r>
      <w:r w:rsidRPr="006C2DC6">
        <w:rPr>
          <w:bCs/>
        </w:rPr>
        <w:t xml:space="preserve"> wearer</w:t>
      </w:r>
      <w:r w:rsidR="00FB0DB8" w:rsidRPr="006C2DC6">
        <w:rPr>
          <w:bCs/>
        </w:rPr>
        <w:t>s are</w:t>
      </w:r>
      <w:r w:rsidRPr="006C2DC6">
        <w:rPr>
          <w:bCs/>
        </w:rPr>
        <w:t xml:space="preserve"> added on this date, as shown below, </w:t>
      </w:r>
      <w:r w:rsidRPr="00325377">
        <w:rPr>
          <w:bCs/>
          <w:i/>
          <w:iCs/>
        </w:rPr>
        <w:t xml:space="preserve">added wearers/products: </w:t>
      </w:r>
      <w:r w:rsidR="00081F2F" w:rsidRPr="00325377">
        <w:rPr>
          <w:bCs/>
          <w:i/>
          <w:iCs/>
        </w:rPr>
        <w:t>2</w:t>
      </w:r>
      <w:r w:rsidR="00081F2F" w:rsidRPr="006C2DC6">
        <w:rPr>
          <w:bCs/>
        </w:rPr>
        <w:t xml:space="preserve"> and column ‘</w:t>
      </w:r>
      <w:r w:rsidR="00081F2F" w:rsidRPr="006C2DC6">
        <w:rPr>
          <w:bCs/>
          <w:i/>
          <w:iCs/>
        </w:rPr>
        <w:t>Clean Delivery’</w:t>
      </w:r>
      <w:r w:rsidR="00081F2F" w:rsidRPr="006C2DC6">
        <w:rPr>
          <w:bCs/>
        </w:rPr>
        <w:t xml:space="preserve"> is filled with correct quantities</w:t>
      </w:r>
      <w:r w:rsidR="006C2DC6">
        <w:rPr>
          <w:bCs/>
        </w:rPr>
        <w:t>, due to ‘issue garment from stock’</w:t>
      </w:r>
      <w:r w:rsidRPr="006C2DC6">
        <w:rPr>
          <w:bCs/>
        </w:rPr>
        <w:t>.</w:t>
      </w:r>
    </w:p>
    <w:p w14:paraId="6FD327D1" w14:textId="43BDA73A" w:rsidR="00742F34" w:rsidRDefault="00742F34" w:rsidP="00F77C3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DC545A5" wp14:editId="76128103">
            <wp:extent cx="5943600" cy="1257300"/>
            <wp:effectExtent l="0" t="0" r="0" b="0"/>
            <wp:docPr id="15285705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70578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EE01" w14:textId="02261DE5" w:rsidR="00F77C34" w:rsidRDefault="00FB0DB8" w:rsidP="00F77C34">
      <w:pPr>
        <w:rPr>
          <w:bCs/>
        </w:rPr>
      </w:pPr>
      <w:r>
        <w:rPr>
          <w:noProof/>
        </w:rPr>
        <w:drawing>
          <wp:inline distT="0" distB="0" distL="0" distR="0" wp14:anchorId="0B55801C" wp14:editId="5360FD95">
            <wp:extent cx="5943600" cy="3410585"/>
            <wp:effectExtent l="0" t="0" r="0" b="0"/>
            <wp:docPr id="1596560876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60876" name="Picture 1" descr="A screenshot of a docume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5947" w14:textId="77777777" w:rsidR="00F77C34" w:rsidRDefault="00F77C34" w:rsidP="00F77C34">
      <w:pPr>
        <w:rPr>
          <w:bCs/>
        </w:rPr>
      </w:pPr>
      <w:r w:rsidRPr="0033327A">
        <w:rPr>
          <w:bCs/>
          <w:highlight w:val="green"/>
        </w:rPr>
        <w:t>Tested OK</w:t>
      </w:r>
    </w:p>
    <w:p w14:paraId="2146EC7C" w14:textId="77777777" w:rsidR="00F77C34" w:rsidRPr="00F8244C" w:rsidRDefault="00F77C34" w:rsidP="00F77C34">
      <w:pPr>
        <w:rPr>
          <w:bCs/>
        </w:rPr>
      </w:pPr>
    </w:p>
    <w:p w14:paraId="38EB15E8" w14:textId="77777777" w:rsidR="00F77C34" w:rsidRPr="00070281" w:rsidRDefault="00F77C34" w:rsidP="00F77C34">
      <w:pPr>
        <w:rPr>
          <w:lang w:val="en-GB"/>
        </w:rPr>
      </w:pPr>
    </w:p>
    <w:p w14:paraId="2DB43C59" w14:textId="77777777" w:rsidR="00F77C34" w:rsidRPr="003A61F6" w:rsidRDefault="00F77C34" w:rsidP="00F77C34">
      <w:pPr>
        <w:rPr>
          <w:lang w:val="en-GB"/>
        </w:rPr>
      </w:pPr>
    </w:p>
    <w:p w14:paraId="19EE401D" w14:textId="77777777" w:rsidR="00FC5902" w:rsidRDefault="00FC5902" w:rsidP="00FC5902">
      <w:pPr>
        <w:pStyle w:val="Heading2"/>
        <w:numPr>
          <w:ilvl w:val="1"/>
          <w:numId w:val="5"/>
        </w:numPr>
      </w:pPr>
      <w:bookmarkStart w:id="4" w:name="_Toc195612524"/>
      <w:bookmarkStart w:id="5" w:name="_Toc197510569"/>
      <w:r w:rsidRPr="00230EAF">
        <w:t xml:space="preserve">Test </w:t>
      </w:r>
      <w:r>
        <w:t>in RA: Soin Scan, Scan Return, Quit Wearer and check Discrepancy in report – Test OK</w:t>
      </w:r>
      <w:bookmarkEnd w:id="4"/>
      <w:bookmarkEnd w:id="5"/>
    </w:p>
    <w:p w14:paraId="7D4AB33C" w14:textId="77777777" w:rsidR="00FC5902" w:rsidRPr="000E4C2B" w:rsidRDefault="00FC5902" w:rsidP="00FC5902">
      <w:pPr>
        <w:pStyle w:val="ListParagraph"/>
        <w:numPr>
          <w:ilvl w:val="0"/>
          <w:numId w:val="6"/>
        </w:numPr>
      </w:pPr>
      <w:r>
        <w:t>In Customers dlg, check the checkbox “On Site Soil Scan”</w:t>
      </w:r>
    </w:p>
    <w:p w14:paraId="35CB0BBE" w14:textId="77777777" w:rsidR="00FC5902" w:rsidRDefault="00FC5902" w:rsidP="00FC590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BCEA615" wp14:editId="21C65CE8">
            <wp:extent cx="5943600" cy="2219325"/>
            <wp:effectExtent l="0" t="0" r="0" b="9525"/>
            <wp:docPr id="10334021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0210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571B" w14:textId="77777777" w:rsidR="00FC5902" w:rsidRDefault="00FC5902" w:rsidP="00FC5902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In Wearers dlg, add some new wearers with wearer inventory and generate work order</w:t>
      </w:r>
    </w:p>
    <w:p w14:paraId="74B093E7" w14:textId="77777777" w:rsidR="00FC5902" w:rsidRDefault="00FC5902" w:rsidP="00FC5902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Approve work orders</w:t>
      </w:r>
    </w:p>
    <w:p w14:paraId="3526F0BE" w14:textId="77777777" w:rsidR="00FC5902" w:rsidRDefault="00FC5902" w:rsidP="00FC5902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Issue garments from stock via work order</w:t>
      </w:r>
    </w:p>
    <w:p w14:paraId="31EE6B30" w14:textId="77777777" w:rsidR="00FC5902" w:rsidRDefault="00FC5902" w:rsidP="00FC5902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For some wearers, return to stock some items</w:t>
      </w:r>
    </w:p>
    <w:p w14:paraId="2292D2D3" w14:textId="77777777" w:rsidR="00FC5902" w:rsidRPr="00657DF3" w:rsidRDefault="00FC5902" w:rsidP="00FC5902">
      <w:pPr>
        <w:rPr>
          <w:lang w:val="en-GB"/>
        </w:rPr>
      </w:pPr>
      <w:r w:rsidRPr="00657DF3">
        <w:rPr>
          <w:lang w:val="en-GB"/>
        </w:rPr>
        <w:t xml:space="preserve">Issue date: </w:t>
      </w:r>
      <w:r>
        <w:rPr>
          <w:lang w:val="en-GB"/>
        </w:rPr>
        <w:t>May</w:t>
      </w:r>
      <w:r w:rsidRPr="00657DF3">
        <w:rPr>
          <w:lang w:val="en-GB"/>
        </w:rPr>
        <w:t xml:space="preserve"> </w:t>
      </w:r>
      <w:r>
        <w:rPr>
          <w:lang w:val="en-GB"/>
        </w:rPr>
        <w:t>6</w:t>
      </w:r>
      <w:r w:rsidRPr="00657DF3">
        <w:rPr>
          <w:lang w:val="en-GB"/>
        </w:rPr>
        <w:t xml:space="preserve">, 2025 -&gt; column Clean Delivery will be filled </w:t>
      </w:r>
    </w:p>
    <w:p w14:paraId="75AEBFF1" w14:textId="77777777" w:rsidR="00FC5902" w:rsidRDefault="00FC5902" w:rsidP="00FC5902">
      <w:pPr>
        <w:rPr>
          <w:lang w:val="en-GB"/>
        </w:rPr>
      </w:pPr>
      <w:r w:rsidRPr="00657DF3">
        <w:rPr>
          <w:lang w:val="en-GB"/>
        </w:rPr>
        <w:t xml:space="preserve">Returned To Stock date: </w:t>
      </w:r>
      <w:r>
        <w:rPr>
          <w:lang w:val="en-GB"/>
        </w:rPr>
        <w:t>May 6</w:t>
      </w:r>
      <w:r w:rsidRPr="00657DF3">
        <w:rPr>
          <w:lang w:val="en-GB"/>
        </w:rPr>
        <w:t xml:space="preserve">, 2025 -&gt; column </w:t>
      </w:r>
      <w:r w:rsidRPr="00657DF3">
        <w:rPr>
          <w:i/>
          <w:iCs/>
          <w:lang w:val="en-GB"/>
        </w:rPr>
        <w:t>Removed From Service</w:t>
      </w:r>
      <w:r w:rsidRPr="00657DF3">
        <w:rPr>
          <w:lang w:val="en-GB"/>
        </w:rPr>
        <w:t xml:space="preserve"> will be filled</w:t>
      </w:r>
    </w:p>
    <w:p w14:paraId="4C0671D8" w14:textId="77777777" w:rsidR="00FC5902" w:rsidRDefault="00FC5902" w:rsidP="00FC5902">
      <w:pPr>
        <w:rPr>
          <w:lang w:val="en-GB"/>
        </w:rPr>
      </w:pPr>
      <w:r>
        <w:rPr>
          <w:lang w:val="en-GB"/>
        </w:rPr>
        <w:t>At this moment, the report is:</w:t>
      </w:r>
    </w:p>
    <w:p w14:paraId="2E4A3786" w14:textId="77777777" w:rsidR="00FC5902" w:rsidRDefault="00FC5902" w:rsidP="00FC5902">
      <w:pPr>
        <w:pStyle w:val="ListParagraph"/>
        <w:numPr>
          <w:ilvl w:val="0"/>
          <w:numId w:val="6"/>
        </w:numPr>
      </w:pPr>
      <w:r w:rsidRPr="00071C81">
        <w:t xml:space="preserve">In Route Status Control, add a route control </w:t>
      </w:r>
      <w:r>
        <w:t>for the above customer – route control</w:t>
      </w:r>
    </w:p>
    <w:p w14:paraId="7040D12A" w14:textId="77777777" w:rsidR="00FC5902" w:rsidRPr="00071C81" w:rsidRDefault="00FC5902" w:rsidP="00FC5902">
      <w:r>
        <w:rPr>
          <w:noProof/>
        </w:rPr>
        <w:drawing>
          <wp:inline distT="0" distB="0" distL="0" distR="0" wp14:anchorId="51E6EBA0" wp14:editId="22EA2D92">
            <wp:extent cx="5943600" cy="509905"/>
            <wp:effectExtent l="0" t="0" r="0" b="4445"/>
            <wp:docPr id="841343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4349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2F06" w14:textId="77777777" w:rsidR="00FC5902" w:rsidRPr="00071C81" w:rsidRDefault="00FC5902" w:rsidP="00FC5902">
      <w:pPr>
        <w:pStyle w:val="ListParagraph"/>
        <w:numPr>
          <w:ilvl w:val="0"/>
          <w:numId w:val="6"/>
        </w:numPr>
      </w:pPr>
      <w:r w:rsidRPr="00071C81">
        <w:t>Generate Put Up Doc</w:t>
      </w:r>
    </w:p>
    <w:p w14:paraId="3909A8E9" w14:textId="77777777" w:rsidR="00FC5902" w:rsidRPr="00071C81" w:rsidRDefault="00FC5902" w:rsidP="00FC5902">
      <w:pPr>
        <w:pStyle w:val="ListParagraph"/>
        <w:numPr>
          <w:ilvl w:val="0"/>
          <w:numId w:val="6"/>
        </w:numPr>
      </w:pPr>
      <w:r w:rsidRPr="00071C81">
        <w:t>Generate Invoice</w:t>
      </w:r>
    </w:p>
    <w:p w14:paraId="42A1C12C" w14:textId="77777777" w:rsidR="00FC5902" w:rsidRPr="00071C81" w:rsidRDefault="00FC5902" w:rsidP="00FC5902">
      <w:pPr>
        <w:pStyle w:val="ListParagraph"/>
        <w:numPr>
          <w:ilvl w:val="0"/>
          <w:numId w:val="6"/>
        </w:numPr>
      </w:pPr>
      <w:r w:rsidRPr="00071C81">
        <w:t>Mark Ready For Transfer to PDA</w:t>
      </w:r>
    </w:p>
    <w:p w14:paraId="527C81B6" w14:textId="77777777" w:rsidR="00FC5902" w:rsidRDefault="00FC5902" w:rsidP="00FC5902">
      <w:pPr>
        <w:pStyle w:val="ListParagraph"/>
        <w:numPr>
          <w:ilvl w:val="0"/>
          <w:numId w:val="6"/>
        </w:numPr>
      </w:pPr>
      <w:r w:rsidRPr="00071C81">
        <w:t xml:space="preserve">Download data </w:t>
      </w:r>
      <w:r>
        <w:t xml:space="preserve">to PDA </w:t>
      </w:r>
      <w:r w:rsidRPr="00071C81">
        <w:t>and start the route</w:t>
      </w:r>
    </w:p>
    <w:p w14:paraId="0D88FCF6" w14:textId="232BF367" w:rsidR="00FC5902" w:rsidRDefault="00FC5902" w:rsidP="00FC5902">
      <w:pPr>
        <w:pStyle w:val="ListParagraph"/>
        <w:numPr>
          <w:ilvl w:val="0"/>
          <w:numId w:val="6"/>
        </w:numPr>
      </w:pPr>
      <w:r>
        <w:t>Add product for one wearer and then quit another wearer</w:t>
      </w:r>
    </w:p>
    <w:p w14:paraId="5B5D14AD" w14:textId="77777777" w:rsidR="00FC5902" w:rsidRDefault="00FC5902" w:rsidP="00FC5902">
      <w:r w:rsidRPr="00D5393B">
        <w:rPr>
          <w:noProof/>
        </w:rPr>
        <w:lastRenderedPageBreak/>
        <w:drawing>
          <wp:inline distT="0" distB="0" distL="0" distR="0" wp14:anchorId="0CE308B8" wp14:editId="7CD223AD">
            <wp:extent cx="1234440" cy="2743200"/>
            <wp:effectExtent l="0" t="0" r="3810" b="0"/>
            <wp:docPr id="161537261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72610" name="Picture 1" descr="A screenshot of a phone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76AFB">
        <w:rPr>
          <w:noProof/>
        </w:rPr>
        <w:drawing>
          <wp:inline distT="0" distB="0" distL="0" distR="0" wp14:anchorId="24AFA3D4" wp14:editId="012CB8C9">
            <wp:extent cx="1234440" cy="2743200"/>
            <wp:effectExtent l="0" t="0" r="3810" b="0"/>
            <wp:docPr id="3534820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82060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0A3D" w14:textId="77777777" w:rsidR="00FC5902" w:rsidRDefault="00FC5902" w:rsidP="00FC5902">
      <w:pPr>
        <w:pStyle w:val="ListParagraph"/>
        <w:numPr>
          <w:ilvl w:val="0"/>
          <w:numId w:val="6"/>
        </w:numPr>
      </w:pPr>
      <w:r>
        <w:t xml:space="preserve">Select Scan Garments and </w:t>
      </w:r>
      <w:bookmarkStart w:id="6" w:name="_Hlk194669910"/>
      <w:r>
        <w:t xml:space="preserve">Soil Scan </w:t>
      </w:r>
      <w:bookmarkEnd w:id="6"/>
      <w:r>
        <w:t>and scan id codes:</w:t>
      </w:r>
    </w:p>
    <w:p w14:paraId="19689463" w14:textId="77777777" w:rsidR="00FC5902" w:rsidRPr="004E5947" w:rsidRDefault="00FC5902" w:rsidP="00FC5902">
      <w:pPr>
        <w:pStyle w:val="NoSpacing"/>
        <w:rPr>
          <w:b/>
          <w:bCs/>
        </w:rPr>
      </w:pPr>
      <w:r w:rsidRPr="004E5947">
        <w:rPr>
          <w:b/>
          <w:bCs/>
        </w:rPr>
        <w:t xml:space="preserve">Wearer </w:t>
      </w:r>
      <w:r>
        <w:rPr>
          <w:b/>
          <w:bCs/>
        </w:rPr>
        <w:t xml:space="preserve">1 -&gt; 2 items for </w:t>
      </w:r>
      <w:r w:rsidRPr="00E84DF5">
        <w:rPr>
          <w:b/>
          <w:bCs/>
        </w:rPr>
        <w:t>Soil Scan</w:t>
      </w:r>
    </w:p>
    <w:tbl>
      <w:tblPr>
        <w:tblW w:w="5000" w:type="pct"/>
        <w:tblCellSpacing w:w="24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631"/>
        <w:gridCol w:w="3868"/>
        <w:gridCol w:w="1855"/>
      </w:tblGrid>
      <w:tr w:rsidR="00FC5902" w:rsidRPr="00B3398A" w14:paraId="73BC8880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5C1165B7" w14:textId="77777777" w:rsidR="00FC5902" w:rsidRPr="00B3398A" w:rsidRDefault="00FC5902" w:rsidP="00D10B90">
            <w:pPr>
              <w:pStyle w:val="NoSpacing"/>
            </w:pPr>
            <w:r w:rsidRPr="008674FD">
              <w:t>1966978396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22780FD3" w14:textId="77777777" w:rsidR="00FC5902" w:rsidRPr="00B3398A" w:rsidRDefault="00FC5902" w:rsidP="00D10B90">
            <w:pPr>
              <w:pStyle w:val="NoSpacing"/>
            </w:pPr>
            <w:r w:rsidRPr="008674FD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7303CC2B" w14:textId="77777777" w:rsidR="00FC5902" w:rsidRPr="00B3398A" w:rsidRDefault="00FC5902" w:rsidP="00D10B90">
            <w:pPr>
              <w:pStyle w:val="NoSpacing"/>
            </w:pPr>
            <w:r>
              <w:t>44x28</w:t>
            </w:r>
          </w:p>
        </w:tc>
      </w:tr>
      <w:tr w:rsidR="00FC5902" w:rsidRPr="001F30B9" w14:paraId="7DDEABA6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22CD9282" w14:textId="77777777" w:rsidR="00FC5902" w:rsidRPr="001F30B9" w:rsidRDefault="00FC5902" w:rsidP="00D10B90">
            <w:pPr>
              <w:pStyle w:val="NoSpacing"/>
            </w:pPr>
            <w:r w:rsidRPr="00E100D5">
              <w:t>1966978402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437A5061" w14:textId="77777777" w:rsidR="00FC5902" w:rsidRPr="001F30B9" w:rsidRDefault="00FC5902" w:rsidP="00D10B90">
            <w:pPr>
              <w:pStyle w:val="NoSpacing"/>
            </w:pPr>
            <w:r w:rsidRPr="008674FD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466A7A32" w14:textId="77777777" w:rsidR="00FC5902" w:rsidRPr="001F30B9" w:rsidRDefault="00FC5902" w:rsidP="00D10B90">
            <w:pPr>
              <w:pStyle w:val="NoSpacing"/>
            </w:pPr>
            <w:r>
              <w:t>44x28</w:t>
            </w:r>
          </w:p>
        </w:tc>
      </w:tr>
    </w:tbl>
    <w:p w14:paraId="626BF730" w14:textId="77777777" w:rsidR="00FC5902" w:rsidRDefault="00FC5902" w:rsidP="00FC5902"/>
    <w:p w14:paraId="62F6DE40" w14:textId="77777777" w:rsidR="00FC5902" w:rsidRPr="004E5947" w:rsidRDefault="00FC5902" w:rsidP="00FC5902">
      <w:pPr>
        <w:pStyle w:val="NoSpacing"/>
        <w:rPr>
          <w:b/>
          <w:bCs/>
        </w:rPr>
      </w:pPr>
      <w:r w:rsidRPr="004E5947">
        <w:rPr>
          <w:b/>
          <w:bCs/>
        </w:rPr>
        <w:t>Wearer 3</w:t>
      </w:r>
      <w:r>
        <w:rPr>
          <w:b/>
          <w:bCs/>
        </w:rPr>
        <w:t xml:space="preserve"> -&gt; 5 items for </w:t>
      </w:r>
      <w:r w:rsidRPr="00E84DF5">
        <w:rPr>
          <w:b/>
          <w:bCs/>
        </w:rPr>
        <w:t>Soil Scan</w:t>
      </w:r>
    </w:p>
    <w:tbl>
      <w:tblPr>
        <w:tblW w:w="4936" w:type="pct"/>
        <w:tblCellSpacing w:w="24" w:type="dxa"/>
        <w:tblInd w:w="-3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204"/>
        <w:gridCol w:w="3409"/>
        <w:gridCol w:w="1560"/>
        <w:gridCol w:w="130"/>
        <w:gridCol w:w="130"/>
        <w:gridCol w:w="130"/>
        <w:gridCol w:w="130"/>
        <w:gridCol w:w="130"/>
        <w:gridCol w:w="130"/>
        <w:gridCol w:w="130"/>
        <w:gridCol w:w="154"/>
      </w:tblGrid>
      <w:tr w:rsidR="00FC5902" w:rsidRPr="005437D3" w14:paraId="05DEEA39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B93A15" w14:textId="77777777" w:rsidR="00FC5902" w:rsidRPr="005437D3" w:rsidRDefault="00FC5902" w:rsidP="00D10B90">
            <w:pPr>
              <w:pStyle w:val="NoSpacing"/>
            </w:pPr>
            <w:r w:rsidRPr="00E100D5">
              <w:t>1966978518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3F602A1" w14:textId="77777777" w:rsidR="00FC5902" w:rsidRPr="005437D3" w:rsidRDefault="00FC5902" w:rsidP="00D10B90">
            <w:pPr>
              <w:pStyle w:val="NoSpacing"/>
            </w:pPr>
            <w:r w:rsidRPr="00E100D5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CFD3DF" w14:textId="77777777" w:rsidR="00FC5902" w:rsidRPr="00841862" w:rsidRDefault="00FC5902" w:rsidP="00D10B90">
            <w:pPr>
              <w:pStyle w:val="NoSpacing"/>
              <w:rPr>
                <w:color w:val="000000" w:themeColor="text1"/>
              </w:rPr>
            </w:pPr>
            <w:r w:rsidRPr="00841862">
              <w:rPr>
                <w:rFonts w:ascii="Arial" w:hAnsi="Arial" w:cs="Arial"/>
                <w:color w:val="000000" w:themeColor="text1"/>
                <w:sz w:val="18"/>
                <w:szCs w:val="18"/>
              </w:rPr>
              <w:t>34X30</w:t>
            </w:r>
          </w:p>
        </w:tc>
        <w:tc>
          <w:tcPr>
            <w:tcW w:w="0" w:type="auto"/>
            <w:vAlign w:val="center"/>
            <w:hideMark/>
          </w:tcPr>
          <w:p w14:paraId="12FFF5BF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00834AE0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47DC267A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63BCEB83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61A3FA0C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6ABC890E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5DE2D119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617CA550" w14:textId="77777777" w:rsidR="00FC5902" w:rsidRPr="005437D3" w:rsidRDefault="00FC5902" w:rsidP="00D10B90">
            <w:pPr>
              <w:pStyle w:val="NoSpacing"/>
            </w:pPr>
          </w:p>
        </w:tc>
      </w:tr>
      <w:tr w:rsidR="00FC5902" w:rsidRPr="005437D3" w14:paraId="440194D6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CC3F5C" w14:textId="77777777" w:rsidR="00FC5902" w:rsidRPr="005437D3" w:rsidRDefault="00FC5902" w:rsidP="00D10B90">
            <w:pPr>
              <w:pStyle w:val="NoSpacing"/>
            </w:pPr>
            <w:r w:rsidRPr="00E100D5">
              <w:t>1966978525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A77E2B" w14:textId="77777777" w:rsidR="00FC5902" w:rsidRPr="005437D3" w:rsidRDefault="00FC5902" w:rsidP="00D10B90">
            <w:pPr>
              <w:pStyle w:val="NoSpacing"/>
            </w:pPr>
            <w:r w:rsidRPr="00D6722F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A017FA" w14:textId="77777777" w:rsidR="00FC5902" w:rsidRPr="00841862" w:rsidRDefault="00FC5902" w:rsidP="00D10B90">
            <w:pPr>
              <w:pStyle w:val="NoSpacing"/>
              <w:rPr>
                <w:color w:val="000000" w:themeColor="text1"/>
              </w:rPr>
            </w:pPr>
            <w:r w:rsidRPr="00841862">
              <w:rPr>
                <w:rFonts w:ascii="Arial" w:hAnsi="Arial" w:cs="Arial"/>
                <w:color w:val="000000" w:themeColor="text1"/>
                <w:sz w:val="18"/>
                <w:szCs w:val="18"/>
              </w:rPr>
              <w:t>34X30</w:t>
            </w:r>
          </w:p>
        </w:tc>
        <w:tc>
          <w:tcPr>
            <w:tcW w:w="0" w:type="auto"/>
            <w:vAlign w:val="center"/>
            <w:hideMark/>
          </w:tcPr>
          <w:p w14:paraId="01C4C24B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745E5D15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6325E46B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3FB8BC1B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2D152C7B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205827E7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70FF8BC0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16A145DB" w14:textId="77777777" w:rsidR="00FC5902" w:rsidRPr="005437D3" w:rsidRDefault="00FC5902" w:rsidP="00D10B90">
            <w:pPr>
              <w:pStyle w:val="NoSpacing"/>
            </w:pPr>
          </w:p>
        </w:tc>
      </w:tr>
      <w:tr w:rsidR="00FC5902" w:rsidRPr="005437D3" w14:paraId="210DD2D8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B7AB04" w14:textId="77777777" w:rsidR="00FC5902" w:rsidRPr="005437D3" w:rsidRDefault="00FC5902" w:rsidP="00D10B90">
            <w:pPr>
              <w:pStyle w:val="NoSpacing"/>
            </w:pPr>
            <w:r w:rsidRPr="00E100D5">
              <w:t>1966978532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2860B1" w14:textId="77777777" w:rsidR="00FC5902" w:rsidRPr="005437D3" w:rsidRDefault="00FC5902" w:rsidP="00D10B90">
            <w:pPr>
              <w:pStyle w:val="NoSpacing"/>
            </w:pPr>
            <w:r w:rsidRPr="00D6722F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122E88" w14:textId="77777777" w:rsidR="00FC5902" w:rsidRPr="00841862" w:rsidRDefault="00FC5902" w:rsidP="00D10B90">
            <w:pPr>
              <w:pStyle w:val="NoSpacing"/>
              <w:rPr>
                <w:color w:val="000000" w:themeColor="text1"/>
              </w:rPr>
            </w:pPr>
            <w:r w:rsidRPr="00841862">
              <w:rPr>
                <w:rFonts w:ascii="Arial" w:hAnsi="Arial" w:cs="Arial"/>
                <w:color w:val="000000" w:themeColor="text1"/>
                <w:sz w:val="18"/>
                <w:szCs w:val="18"/>
              </w:rPr>
              <w:t>34X30</w:t>
            </w:r>
          </w:p>
        </w:tc>
        <w:tc>
          <w:tcPr>
            <w:tcW w:w="0" w:type="auto"/>
            <w:vAlign w:val="center"/>
            <w:hideMark/>
          </w:tcPr>
          <w:p w14:paraId="7C8FF523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39BC48D6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0742FCCF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2FE9341E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20812F1A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16F8C7DF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61187E2A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03AD0E64" w14:textId="77777777" w:rsidR="00FC5902" w:rsidRPr="005437D3" w:rsidRDefault="00FC5902" w:rsidP="00D10B90">
            <w:pPr>
              <w:pStyle w:val="NoSpacing"/>
            </w:pPr>
          </w:p>
        </w:tc>
      </w:tr>
      <w:tr w:rsidR="00FC5902" w:rsidRPr="005437D3" w14:paraId="02396B7F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A5E6B02" w14:textId="77777777" w:rsidR="00FC5902" w:rsidRPr="005437D3" w:rsidRDefault="00FC5902" w:rsidP="00D10B90">
            <w:pPr>
              <w:pStyle w:val="NoSpacing"/>
            </w:pPr>
            <w:r w:rsidRPr="00E100D5">
              <w:t>1966978549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3BEA98" w14:textId="77777777" w:rsidR="00FC5902" w:rsidRPr="005437D3" w:rsidRDefault="00FC5902" w:rsidP="00D10B90">
            <w:pPr>
              <w:pStyle w:val="NoSpacing"/>
            </w:pPr>
            <w:r w:rsidRPr="00D6722F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A38BE8" w14:textId="77777777" w:rsidR="00FC5902" w:rsidRPr="00841862" w:rsidRDefault="00FC5902" w:rsidP="00D10B90">
            <w:pPr>
              <w:pStyle w:val="NoSpacing"/>
              <w:rPr>
                <w:color w:val="000000" w:themeColor="text1"/>
              </w:rPr>
            </w:pPr>
            <w:r w:rsidRPr="00841862">
              <w:rPr>
                <w:rFonts w:ascii="Arial" w:hAnsi="Arial" w:cs="Arial"/>
                <w:color w:val="000000" w:themeColor="text1"/>
                <w:sz w:val="18"/>
                <w:szCs w:val="18"/>
              </w:rPr>
              <w:t>34X30</w:t>
            </w:r>
          </w:p>
        </w:tc>
        <w:tc>
          <w:tcPr>
            <w:tcW w:w="0" w:type="auto"/>
            <w:vAlign w:val="center"/>
            <w:hideMark/>
          </w:tcPr>
          <w:p w14:paraId="193B1016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09E4ED71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2E75CC89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78347E5B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10E05A0E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09EB7B45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29E4B1AD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458108BF" w14:textId="77777777" w:rsidR="00FC5902" w:rsidRPr="005437D3" w:rsidRDefault="00FC5902" w:rsidP="00D10B90">
            <w:pPr>
              <w:pStyle w:val="NoSpacing"/>
            </w:pPr>
          </w:p>
        </w:tc>
      </w:tr>
      <w:tr w:rsidR="00FC5902" w:rsidRPr="005437D3" w14:paraId="0586A82C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DD8E06" w14:textId="77777777" w:rsidR="00FC5902" w:rsidRPr="005437D3" w:rsidRDefault="00FC5902" w:rsidP="00D10B90">
            <w:pPr>
              <w:pStyle w:val="NoSpacing"/>
            </w:pPr>
            <w:r w:rsidRPr="00E100D5">
              <w:t>1966978556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9E6070" w14:textId="77777777" w:rsidR="00FC5902" w:rsidRPr="005437D3" w:rsidRDefault="00FC5902" w:rsidP="00D10B90">
            <w:pPr>
              <w:pStyle w:val="NoSpacing"/>
            </w:pPr>
            <w:r w:rsidRPr="00D6722F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E67497" w14:textId="77777777" w:rsidR="00FC5902" w:rsidRPr="00841862" w:rsidRDefault="00FC5902" w:rsidP="00D10B90">
            <w:pPr>
              <w:pStyle w:val="NoSpacing"/>
              <w:rPr>
                <w:color w:val="000000" w:themeColor="text1"/>
              </w:rPr>
            </w:pPr>
            <w:r w:rsidRPr="00841862">
              <w:rPr>
                <w:rFonts w:ascii="Arial" w:hAnsi="Arial" w:cs="Arial"/>
                <w:color w:val="000000" w:themeColor="text1"/>
                <w:sz w:val="18"/>
                <w:szCs w:val="18"/>
              </w:rPr>
              <w:t>34X30</w:t>
            </w:r>
          </w:p>
        </w:tc>
        <w:tc>
          <w:tcPr>
            <w:tcW w:w="0" w:type="auto"/>
            <w:vAlign w:val="center"/>
            <w:hideMark/>
          </w:tcPr>
          <w:p w14:paraId="4B139EC5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4ABEC435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1379FA86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498CB547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36135363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1E72DAB4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373CE7C9" w14:textId="77777777" w:rsidR="00FC5902" w:rsidRPr="005437D3" w:rsidRDefault="00FC5902" w:rsidP="00D10B90">
            <w:pPr>
              <w:pStyle w:val="NoSpacing"/>
            </w:pPr>
          </w:p>
        </w:tc>
        <w:tc>
          <w:tcPr>
            <w:tcW w:w="0" w:type="auto"/>
            <w:vAlign w:val="center"/>
            <w:hideMark/>
          </w:tcPr>
          <w:p w14:paraId="3694CCEE" w14:textId="77777777" w:rsidR="00FC5902" w:rsidRPr="005437D3" w:rsidRDefault="00FC5902" w:rsidP="00D10B90">
            <w:pPr>
              <w:pStyle w:val="NoSpacing"/>
            </w:pPr>
          </w:p>
        </w:tc>
      </w:tr>
    </w:tbl>
    <w:p w14:paraId="19EE4E11" w14:textId="77777777" w:rsidR="00FC5902" w:rsidRDefault="00FC5902" w:rsidP="00FC5902">
      <w:r w:rsidRPr="00C51845">
        <w:rPr>
          <w:noProof/>
        </w:rPr>
        <w:drawing>
          <wp:inline distT="0" distB="0" distL="0" distR="0" wp14:anchorId="2BB9B669" wp14:editId="0E97A740">
            <wp:extent cx="1234440" cy="2743200"/>
            <wp:effectExtent l="0" t="0" r="3810" b="0"/>
            <wp:docPr id="28296073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60736" name="Picture 1" descr="A screenshot of a phon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F7FDB4" wp14:editId="46CCD478">
            <wp:extent cx="1228402" cy="2743200"/>
            <wp:effectExtent l="0" t="0" r="0" b="0"/>
            <wp:docPr id="153932475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24750" name="Picture 1" descr="A screenshot of a phon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2840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B0D9" w14:textId="77777777" w:rsidR="00FC5902" w:rsidRDefault="00FC5902" w:rsidP="00FC5902">
      <w:pPr>
        <w:pStyle w:val="ListParagraph"/>
        <w:numPr>
          <w:ilvl w:val="0"/>
          <w:numId w:val="6"/>
        </w:numPr>
      </w:pPr>
      <w:r>
        <w:lastRenderedPageBreak/>
        <w:t>Quit wearer W3</w:t>
      </w:r>
    </w:p>
    <w:p w14:paraId="34CE6A65" w14:textId="77777777" w:rsidR="00FC5902" w:rsidRDefault="00FC5902" w:rsidP="00FC5902">
      <w:r w:rsidRPr="00C310D3">
        <w:rPr>
          <w:noProof/>
        </w:rPr>
        <w:drawing>
          <wp:inline distT="0" distB="0" distL="0" distR="0" wp14:anchorId="3AFFDB62" wp14:editId="049005A3">
            <wp:extent cx="1234440" cy="2743200"/>
            <wp:effectExtent l="0" t="0" r="3810" b="0"/>
            <wp:docPr id="4127262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2625" name="Picture 1" descr="A screenshot of a phone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7E4E" w14:textId="77777777" w:rsidR="00FC5902" w:rsidRDefault="00FC5902" w:rsidP="00FC5902">
      <w:pPr>
        <w:pStyle w:val="ListParagraph"/>
        <w:numPr>
          <w:ilvl w:val="0"/>
          <w:numId w:val="6"/>
        </w:numPr>
      </w:pPr>
      <w:r>
        <w:t>For wearer 3, in Scan return, scan the following 5 id codes</w:t>
      </w:r>
    </w:p>
    <w:p w14:paraId="0BFE5978" w14:textId="77777777" w:rsidR="00FC5902" w:rsidRDefault="00FC5902" w:rsidP="00FC5902">
      <w:r w:rsidRPr="00D83D36">
        <w:rPr>
          <w:noProof/>
        </w:rPr>
        <w:drawing>
          <wp:inline distT="0" distB="0" distL="0" distR="0" wp14:anchorId="2434F92F" wp14:editId="1F48580B">
            <wp:extent cx="1234440" cy="2743200"/>
            <wp:effectExtent l="0" t="0" r="3810" b="0"/>
            <wp:docPr id="112059680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96800" name="Picture 1" descr="A screenshot of a computer screen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65AEA" wp14:editId="32BA9056">
            <wp:extent cx="1228402" cy="2743200"/>
            <wp:effectExtent l="0" t="0" r="0" b="0"/>
            <wp:docPr id="75354885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48851" name="Picture 1" descr="A screenshot of a phone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840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100F" w14:textId="77777777" w:rsidR="00FC5902" w:rsidRPr="006A5805" w:rsidRDefault="00FC5902" w:rsidP="00FC5902">
      <w:pPr>
        <w:pStyle w:val="ListParagraph"/>
        <w:numPr>
          <w:ilvl w:val="0"/>
          <w:numId w:val="6"/>
        </w:numPr>
      </w:pPr>
      <w:r w:rsidRPr="006A5805">
        <w:t>Settle</w:t>
      </w:r>
    </w:p>
    <w:p w14:paraId="1E63E385" w14:textId="77777777" w:rsidR="00FC5902" w:rsidRPr="006A5805" w:rsidRDefault="00FC5902" w:rsidP="00FC5902">
      <w:pPr>
        <w:pStyle w:val="ListParagraph"/>
        <w:numPr>
          <w:ilvl w:val="0"/>
          <w:numId w:val="6"/>
        </w:numPr>
      </w:pPr>
      <w:r w:rsidRPr="006A5805">
        <w:t xml:space="preserve">Depart </w:t>
      </w:r>
    </w:p>
    <w:p w14:paraId="791C3782" w14:textId="77777777" w:rsidR="00FC5902" w:rsidRDefault="00FC5902" w:rsidP="00FC5902">
      <w:pPr>
        <w:pStyle w:val="ListParagraph"/>
        <w:numPr>
          <w:ilvl w:val="0"/>
          <w:numId w:val="6"/>
        </w:numPr>
      </w:pPr>
      <w:r w:rsidRPr="006A5805">
        <w:t>Upload data</w:t>
      </w:r>
    </w:p>
    <w:p w14:paraId="4A8A8065" w14:textId="77777777" w:rsidR="00FC5902" w:rsidRDefault="00FC5902" w:rsidP="00FC5902">
      <w:pPr>
        <w:pStyle w:val="ListParagraph"/>
        <w:numPr>
          <w:ilvl w:val="0"/>
          <w:numId w:val="6"/>
        </w:numPr>
      </w:pPr>
      <w:r>
        <w:t xml:space="preserve">Settle the route control </w:t>
      </w:r>
    </w:p>
    <w:p w14:paraId="3E6C7A6F" w14:textId="77777777" w:rsidR="00FC5902" w:rsidRPr="005703C7" w:rsidRDefault="00FC5902" w:rsidP="00FC5902">
      <w:pPr>
        <w:pStyle w:val="ListParagraph"/>
        <w:numPr>
          <w:ilvl w:val="0"/>
          <w:numId w:val="6"/>
        </w:numPr>
      </w:pPr>
      <w:r w:rsidRPr="005703C7">
        <w:t>In Outscan dlg, outscan the idcodes that were soil scanned in RA. For wearer 3, outscan is not possible because the wearer is quit.</w:t>
      </w:r>
    </w:p>
    <w:p w14:paraId="62A1C2B3" w14:textId="77777777" w:rsidR="00FC5902" w:rsidRPr="005703C7" w:rsidRDefault="00FC5902" w:rsidP="00FC5902">
      <w:pPr>
        <w:pStyle w:val="NoSpacing"/>
      </w:pPr>
      <w:r w:rsidRPr="005703C7">
        <w:t xml:space="preserve">Wearer 1 </w:t>
      </w:r>
      <w:r>
        <w:t xml:space="preserve"> id codes</w:t>
      </w:r>
    </w:p>
    <w:tbl>
      <w:tblPr>
        <w:tblW w:w="5000" w:type="pct"/>
        <w:tblCellSpacing w:w="24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631"/>
        <w:gridCol w:w="3868"/>
        <w:gridCol w:w="1855"/>
      </w:tblGrid>
      <w:tr w:rsidR="00FC5902" w:rsidRPr="00B3398A" w14:paraId="147FCD9C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72B726B7" w14:textId="77777777" w:rsidR="00FC5902" w:rsidRPr="00B3398A" w:rsidRDefault="00FC5902" w:rsidP="00D10B90">
            <w:pPr>
              <w:pStyle w:val="NoSpacing"/>
            </w:pPr>
            <w:r w:rsidRPr="008674FD">
              <w:t>1966978396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77552493" w14:textId="77777777" w:rsidR="00FC5902" w:rsidRPr="00B3398A" w:rsidRDefault="00FC5902" w:rsidP="00D10B90">
            <w:pPr>
              <w:pStyle w:val="NoSpacing"/>
            </w:pPr>
            <w:r w:rsidRPr="008674FD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18692366" w14:textId="77777777" w:rsidR="00FC5902" w:rsidRPr="00B3398A" w:rsidRDefault="00FC5902" w:rsidP="00D10B90">
            <w:pPr>
              <w:pStyle w:val="NoSpacing"/>
            </w:pPr>
            <w:r>
              <w:t>44x28</w:t>
            </w:r>
          </w:p>
        </w:tc>
      </w:tr>
      <w:tr w:rsidR="00FC5902" w:rsidRPr="001F30B9" w14:paraId="35765D24" w14:textId="77777777" w:rsidTr="00D10B90">
        <w:trPr>
          <w:tblCellSpacing w:w="24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05FF8D14" w14:textId="77777777" w:rsidR="00FC5902" w:rsidRPr="001F30B9" w:rsidRDefault="00FC5902" w:rsidP="00D10B90">
            <w:pPr>
              <w:pStyle w:val="NoSpacing"/>
            </w:pPr>
            <w:r w:rsidRPr="00E100D5">
              <w:t>1966978402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37D3DC9B" w14:textId="77777777" w:rsidR="00FC5902" w:rsidRPr="001F30B9" w:rsidRDefault="00FC5902" w:rsidP="00D10B90">
            <w:pPr>
              <w:pStyle w:val="NoSpacing"/>
            </w:pPr>
            <w:r w:rsidRPr="008674FD">
              <w:t>GP1212NAVY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DFDF"/>
            <w:vAlign w:val="center"/>
            <w:hideMark/>
          </w:tcPr>
          <w:p w14:paraId="55C303D1" w14:textId="77777777" w:rsidR="00FC5902" w:rsidRPr="001F30B9" w:rsidRDefault="00FC5902" w:rsidP="00D10B90">
            <w:pPr>
              <w:pStyle w:val="NoSpacing"/>
            </w:pPr>
            <w:r>
              <w:t>44x28</w:t>
            </w:r>
          </w:p>
        </w:tc>
      </w:tr>
    </w:tbl>
    <w:p w14:paraId="18DFFD5B" w14:textId="77777777" w:rsidR="00FC5902" w:rsidRDefault="00FC5902" w:rsidP="00FC5902">
      <w:pPr>
        <w:pStyle w:val="ListParagraph"/>
        <w:numPr>
          <w:ilvl w:val="0"/>
          <w:numId w:val="6"/>
        </w:numPr>
      </w:pPr>
      <w:r>
        <w:lastRenderedPageBreak/>
        <w:t>Check the wearers that were quit in RA</w:t>
      </w:r>
    </w:p>
    <w:p w14:paraId="64074647" w14:textId="77777777" w:rsidR="00FC5902" w:rsidRDefault="00FC5902" w:rsidP="00FC5902">
      <w:r>
        <w:rPr>
          <w:noProof/>
        </w:rPr>
        <w:drawing>
          <wp:inline distT="0" distB="0" distL="0" distR="0" wp14:anchorId="3A3FF81A" wp14:editId="431DD483">
            <wp:extent cx="5943600" cy="1428115"/>
            <wp:effectExtent l="0" t="0" r="0" b="635"/>
            <wp:docPr id="17064168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16860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F0CE" w14:textId="351E34DF" w:rsidR="00FC5902" w:rsidRDefault="00FC5902" w:rsidP="00FC5902">
      <w:pPr>
        <w:pStyle w:val="ListParagraph"/>
        <w:numPr>
          <w:ilvl w:val="0"/>
          <w:numId w:val="6"/>
        </w:numPr>
      </w:pPr>
      <w:r>
        <w:t xml:space="preserve">Check the report </w:t>
      </w:r>
      <w:r w:rsidR="003C1881">
        <w:t>before</w:t>
      </w:r>
      <w:r>
        <w:t xml:space="preserve"> settlement</w:t>
      </w:r>
    </w:p>
    <w:p w14:paraId="193C2D54" w14:textId="34A3AA1C" w:rsidR="00A31BC4" w:rsidRDefault="00A31BC4" w:rsidP="00A31BC4">
      <w:r>
        <w:rPr>
          <w:noProof/>
        </w:rPr>
        <w:drawing>
          <wp:inline distT="0" distB="0" distL="0" distR="0" wp14:anchorId="05C1CFAA" wp14:editId="7CD1263A">
            <wp:extent cx="5943600" cy="3853815"/>
            <wp:effectExtent l="0" t="0" r="0" b="0"/>
            <wp:docPr id="1961212341" name="Picture 1" descr="A document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91281" name="Picture 1" descr="A document with red line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FFBB" w14:textId="043E4A21" w:rsidR="00825049" w:rsidRDefault="00825049" w:rsidP="00A31BC4">
      <w:r>
        <w:rPr>
          <w:noProof/>
        </w:rPr>
        <w:lastRenderedPageBreak/>
        <w:drawing>
          <wp:inline distT="0" distB="0" distL="0" distR="0" wp14:anchorId="64AE995F" wp14:editId="336EA076">
            <wp:extent cx="5943600" cy="3410585"/>
            <wp:effectExtent l="0" t="0" r="0" b="0"/>
            <wp:docPr id="1783860469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60876" name="Picture 1" descr="A screenshot of a docume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45A4" w14:textId="5C4C1A23" w:rsidR="003C1881" w:rsidRDefault="003C1881" w:rsidP="003C1881">
      <w:pPr>
        <w:pStyle w:val="ListParagraph"/>
        <w:numPr>
          <w:ilvl w:val="0"/>
          <w:numId w:val="6"/>
        </w:numPr>
      </w:pPr>
      <w:r>
        <w:t>Check the report after settlement</w:t>
      </w:r>
    </w:p>
    <w:p w14:paraId="1265CE9A" w14:textId="77777777" w:rsidR="00FC5902" w:rsidRDefault="00FC5902" w:rsidP="00FC5902">
      <w:r>
        <w:rPr>
          <w:noProof/>
        </w:rPr>
        <w:drawing>
          <wp:inline distT="0" distB="0" distL="0" distR="0" wp14:anchorId="6A6E81F9" wp14:editId="2C7D2C3D">
            <wp:extent cx="4601656" cy="2070745"/>
            <wp:effectExtent l="0" t="0" r="8890" b="5715"/>
            <wp:docPr id="48278005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80052" name="Picture 1" descr="A screenshot of a computer screen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6058" cy="207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B386" w14:textId="4217C558" w:rsidR="00FC5902" w:rsidRDefault="003C1881" w:rsidP="00FC5902">
      <w:r>
        <w:rPr>
          <w:noProof/>
        </w:rPr>
        <w:lastRenderedPageBreak/>
        <w:drawing>
          <wp:inline distT="0" distB="0" distL="0" distR="0" wp14:anchorId="24FAA347" wp14:editId="18419CFF">
            <wp:extent cx="5943600" cy="3698240"/>
            <wp:effectExtent l="0" t="0" r="0" b="0"/>
            <wp:docPr id="648280389" name="Picture 1" descr="A document with numbers and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80389" name="Picture 1" descr="A document with numbers and a red line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03C2" w14:textId="104C5D1E" w:rsidR="00FC5902" w:rsidRPr="00BD4198" w:rsidRDefault="00FC5902" w:rsidP="00B1421D">
      <w:pPr>
        <w:pStyle w:val="NoSpacing"/>
        <w:numPr>
          <w:ilvl w:val="0"/>
          <w:numId w:val="4"/>
        </w:numPr>
      </w:pPr>
      <w:r w:rsidRPr="00BD4198">
        <w:t>Wearer 1 -&gt; 2 items</w:t>
      </w:r>
      <w:r w:rsidR="00BD4198" w:rsidRPr="00BD4198">
        <w:t xml:space="preserve"> scanned</w:t>
      </w:r>
      <w:r w:rsidRPr="00BD4198">
        <w:t xml:space="preserve"> for Soil Scan</w:t>
      </w:r>
      <w:r w:rsidR="00BD4198" w:rsidRPr="00BD4198">
        <w:t xml:space="preserve"> in RA -&gt; column Soil Pickup: 2</w:t>
      </w:r>
    </w:p>
    <w:p w14:paraId="36CBE86B" w14:textId="479F4EBC" w:rsidR="00FC5902" w:rsidRPr="00BD4198" w:rsidRDefault="00FC5902" w:rsidP="00B1421D">
      <w:pPr>
        <w:pStyle w:val="NoSpacing"/>
        <w:numPr>
          <w:ilvl w:val="0"/>
          <w:numId w:val="4"/>
        </w:numPr>
      </w:pPr>
      <w:r w:rsidRPr="00BD4198">
        <w:t xml:space="preserve">Wearer 3 -&gt; </w:t>
      </w:r>
      <w:r w:rsidR="00BD4198" w:rsidRPr="00BD4198">
        <w:t xml:space="preserve">5 items scanned for Soil Scan in RA -&gt; column Soil Pickup: 5 (product GP1212NAVY </w:t>
      </w:r>
      <w:r w:rsidR="00BD4198" w:rsidRPr="00BD4198">
        <w:rPr>
          <w:rFonts w:ascii="Arial" w:hAnsi="Arial" w:cs="Arial"/>
          <w:color w:val="000000" w:themeColor="text1"/>
          <w:sz w:val="18"/>
          <w:szCs w:val="18"/>
        </w:rPr>
        <w:t>34X30</w:t>
      </w:r>
      <w:r w:rsidR="00BD4198" w:rsidRPr="00BD4198">
        <w:t>)</w:t>
      </w:r>
    </w:p>
    <w:p w14:paraId="47A01A87" w14:textId="48464B5D" w:rsidR="00FC5902" w:rsidRDefault="00B1421D" w:rsidP="00B1421D">
      <w:pPr>
        <w:pStyle w:val="ListParagraph"/>
        <w:numPr>
          <w:ilvl w:val="0"/>
          <w:numId w:val="4"/>
        </w:numPr>
      </w:pPr>
      <w:r>
        <w:t>Wearer 3 is quit on RA</w:t>
      </w:r>
      <w:r w:rsidR="001E57EC">
        <w:t xml:space="preserve"> -&gt; removal date is filled 05/06/2025</w:t>
      </w:r>
      <w:r w:rsidR="0060346D">
        <w:t xml:space="preserve">, then 5 id codes are </w:t>
      </w:r>
      <w:r w:rsidR="001E57EC">
        <w:t>scanned in Scan Return</w:t>
      </w:r>
      <w:r w:rsidR="000E7220">
        <w:t xml:space="preserve"> </w:t>
      </w:r>
      <w:r w:rsidR="001E57EC">
        <w:t xml:space="preserve">-&gt; column </w:t>
      </w:r>
      <w:r w:rsidR="006B73A6">
        <w:t>“R</w:t>
      </w:r>
      <w:r w:rsidR="006B73A6">
        <w:rPr>
          <w:i/>
          <w:iCs/>
        </w:rPr>
        <w:t>emoved from Service</w:t>
      </w:r>
      <w:r w:rsidR="006B73A6">
        <w:t>”: 5</w:t>
      </w:r>
    </w:p>
    <w:p w14:paraId="6004996D" w14:textId="75197EE6" w:rsidR="008B7400" w:rsidRDefault="008B7400" w:rsidP="008B7400">
      <w:r>
        <w:rPr>
          <w:noProof/>
        </w:rPr>
        <w:drawing>
          <wp:inline distT="0" distB="0" distL="0" distR="0" wp14:anchorId="6E2639C9" wp14:editId="1C788ADC">
            <wp:extent cx="5943600" cy="592455"/>
            <wp:effectExtent l="0" t="0" r="0" b="0"/>
            <wp:docPr id="678198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9861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BDC8" w14:textId="4A462676" w:rsidR="001522F9" w:rsidRDefault="001522F9" w:rsidP="008B7400">
      <w:r>
        <w:rPr>
          <w:noProof/>
        </w:rPr>
        <w:drawing>
          <wp:inline distT="0" distB="0" distL="0" distR="0" wp14:anchorId="003E5AAE" wp14:editId="1FAB2252">
            <wp:extent cx="5943600" cy="1665605"/>
            <wp:effectExtent l="0" t="0" r="0" b="0"/>
            <wp:docPr id="5454576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57693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F2A8" w14:textId="05B9E26A" w:rsidR="00FC5902" w:rsidRPr="004D3DC6" w:rsidRDefault="00FC5902" w:rsidP="00FC5902">
      <w:pPr>
        <w:pStyle w:val="ListParagraph"/>
        <w:numPr>
          <w:ilvl w:val="0"/>
          <w:numId w:val="4"/>
        </w:numPr>
        <w:rPr>
          <w:b/>
          <w:bCs/>
          <w:lang w:val="en-GB"/>
        </w:rPr>
      </w:pPr>
      <w:r w:rsidRPr="00512B9C">
        <w:t xml:space="preserve">Discrepancy is adjusted according to the formula: </w:t>
      </w:r>
      <w:r w:rsidR="003504CE">
        <w:rPr>
          <w:noProof/>
        </w:rPr>
        <w:drawing>
          <wp:inline distT="0" distB="0" distL="0" distR="0" wp14:anchorId="472FAEA2" wp14:editId="0B4B6A8D">
            <wp:extent cx="4562220" cy="497653"/>
            <wp:effectExtent l="0" t="0" r="0" b="0"/>
            <wp:docPr id="1641210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1024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7528" cy="50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6CF5" w14:textId="0045BED8" w:rsidR="004D3DC6" w:rsidRPr="004D3DC6" w:rsidRDefault="004D3DC6" w:rsidP="004D3DC6">
      <w:pPr>
        <w:rPr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0EB709B6" wp14:editId="6FBB3F13">
            <wp:extent cx="5943600" cy="3698240"/>
            <wp:effectExtent l="0" t="0" r="0" b="0"/>
            <wp:docPr id="1810902163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02163" name="Picture 1" descr="A document with text and numbers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D7C9" w14:textId="79F458AC" w:rsidR="008C7013" w:rsidRPr="008C7013" w:rsidRDefault="008C7013" w:rsidP="008C7013">
      <w:pPr>
        <w:pStyle w:val="ListParagraph"/>
        <w:numPr>
          <w:ilvl w:val="0"/>
          <w:numId w:val="4"/>
        </w:numPr>
      </w:pPr>
      <w:r w:rsidRPr="008C7013">
        <w:t>Wearer 89</w:t>
      </w:r>
      <w:r w:rsidR="003504CE">
        <w:t xml:space="preserve"> is quit -&gt; removal date is filled 05/06/2025</w:t>
      </w:r>
    </w:p>
    <w:p w14:paraId="0A17DC68" w14:textId="741A4248" w:rsidR="008C7013" w:rsidRDefault="008C7013" w:rsidP="008C7013">
      <w:pPr>
        <w:pStyle w:val="ListParagraph"/>
        <w:numPr>
          <w:ilvl w:val="0"/>
          <w:numId w:val="4"/>
        </w:numPr>
      </w:pPr>
      <w:r w:rsidRPr="008C7013">
        <w:t>Wearer 95</w:t>
      </w:r>
      <w:r w:rsidR="003504CE">
        <w:t xml:space="preserve"> is added on RA -&gt; Add date is filled 05/06/2025</w:t>
      </w:r>
    </w:p>
    <w:p w14:paraId="112D5344" w14:textId="194857A0" w:rsidR="00496B58" w:rsidRDefault="003848C7" w:rsidP="008C7013">
      <w:pPr>
        <w:pStyle w:val="ListParagraph"/>
        <w:numPr>
          <w:ilvl w:val="0"/>
          <w:numId w:val="4"/>
        </w:numPr>
      </w:pPr>
      <w:r>
        <w:t>Wearer 93 and wearer 94 are added earlier in time -&gt; Add date is filled according</w:t>
      </w:r>
      <w:r w:rsidR="00CA2340">
        <w:t xml:space="preserve"> to Wearers dlg</w:t>
      </w:r>
    </w:p>
    <w:p w14:paraId="15DB3A39" w14:textId="4C920656" w:rsidR="00CA2340" w:rsidRDefault="00CA2340" w:rsidP="008C7013">
      <w:pPr>
        <w:pStyle w:val="ListParagraph"/>
        <w:numPr>
          <w:ilvl w:val="0"/>
          <w:numId w:val="4"/>
        </w:numPr>
      </w:pPr>
      <w:r>
        <w:t>Finally</w:t>
      </w:r>
      <w:r w:rsidR="003C75A2">
        <w:t xml:space="preserve"> ‘</w:t>
      </w:r>
      <w:r w:rsidR="003C75A2" w:rsidRPr="003C75A2">
        <w:rPr>
          <w:i/>
          <w:iCs/>
        </w:rPr>
        <w:t>Added Wearers/Products</w:t>
      </w:r>
      <w:r w:rsidR="003C75A2">
        <w:rPr>
          <w:i/>
          <w:iCs/>
        </w:rPr>
        <w:t>’,</w:t>
      </w:r>
      <w:r w:rsidR="003C75A2">
        <w:t xml:space="preserve"> </w:t>
      </w:r>
      <w:r>
        <w:t xml:space="preserve"> </w:t>
      </w:r>
      <w:r w:rsidR="003C75A2">
        <w:t>‘</w:t>
      </w:r>
      <w:r w:rsidR="003C75A2" w:rsidRPr="003C75A2">
        <w:rPr>
          <w:i/>
          <w:iCs/>
        </w:rPr>
        <w:t>Removed Wearers/Products</w:t>
      </w:r>
      <w:r w:rsidR="003C75A2">
        <w:rPr>
          <w:i/>
          <w:iCs/>
        </w:rPr>
        <w:t>’</w:t>
      </w:r>
      <w:r w:rsidR="003C75A2">
        <w:t xml:space="preserve"> fields are updated </w:t>
      </w:r>
    </w:p>
    <w:p w14:paraId="2C38FA0D" w14:textId="260DB6BE" w:rsidR="003C75A2" w:rsidRDefault="003C75A2" w:rsidP="008C7013">
      <w:pPr>
        <w:pStyle w:val="ListParagraph"/>
        <w:numPr>
          <w:ilvl w:val="0"/>
          <w:numId w:val="4"/>
        </w:numPr>
      </w:pPr>
      <w:r>
        <w:t xml:space="preserve">Summary </w:t>
      </w:r>
      <w:r w:rsidR="003C68D5">
        <w:t xml:space="preserve">table is updated </w:t>
      </w:r>
    </w:p>
    <w:p w14:paraId="51D322BF" w14:textId="77777777" w:rsidR="00FC5902" w:rsidRPr="00384CC7" w:rsidRDefault="00FC5902" w:rsidP="00FC5902">
      <w:pPr>
        <w:rPr>
          <w:lang w:val="en-GB"/>
        </w:rPr>
      </w:pPr>
    </w:p>
    <w:p w14:paraId="1F5A5CA0" w14:textId="26A216D6" w:rsidR="00043AC6" w:rsidRDefault="00043AC6" w:rsidP="003C1881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In Wearers dlg, end date some wearers and </w:t>
      </w:r>
      <w:r w:rsidR="004551FB">
        <w:rPr>
          <w:lang w:val="en-GB"/>
        </w:rPr>
        <w:t>verify</w:t>
      </w:r>
      <w:r w:rsidR="001C4F3E">
        <w:rPr>
          <w:lang w:val="en-GB"/>
        </w:rPr>
        <w:t xml:space="preserve"> when</w:t>
      </w:r>
      <w:r w:rsidR="004551FB">
        <w:rPr>
          <w:lang w:val="en-GB"/>
        </w:rPr>
        <w:t xml:space="preserve"> option “quit wearers to include</w:t>
      </w:r>
      <w:r w:rsidR="001C4F3E">
        <w:rPr>
          <w:lang w:val="en-GB"/>
        </w:rPr>
        <w:t>=3”</w:t>
      </w:r>
    </w:p>
    <w:p w14:paraId="098827FA" w14:textId="25A432F8" w:rsidR="001C4F3E" w:rsidRPr="001C4F3E" w:rsidRDefault="001C4F3E" w:rsidP="001C4F3E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74423BF" wp14:editId="3A0FB942">
            <wp:extent cx="5943600" cy="3150870"/>
            <wp:effectExtent l="0" t="0" r="0" b="0"/>
            <wp:docPr id="2501205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20573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B522" w14:textId="4908031B" w:rsidR="004551FB" w:rsidRDefault="004551FB" w:rsidP="004551FB">
      <w:pPr>
        <w:rPr>
          <w:lang w:val="en-GB"/>
        </w:rPr>
      </w:pPr>
      <w:r>
        <w:rPr>
          <w:noProof/>
        </w:rPr>
        <w:drawing>
          <wp:inline distT="0" distB="0" distL="0" distR="0" wp14:anchorId="536C0CD5" wp14:editId="39B68724">
            <wp:extent cx="3990382" cy="1748350"/>
            <wp:effectExtent l="0" t="0" r="0" b="4445"/>
            <wp:docPr id="108325214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2148" name="Picture 1" descr="A screenshot of a computer screen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95739" cy="17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4EA9" w14:textId="76325CA2" w:rsidR="00AB2355" w:rsidRDefault="00AB2355" w:rsidP="004551FB">
      <w:pPr>
        <w:rPr>
          <w:lang w:val="en-GB"/>
        </w:rPr>
      </w:pPr>
      <w:r>
        <w:rPr>
          <w:noProof/>
        </w:rPr>
        <w:drawing>
          <wp:inline distT="0" distB="0" distL="0" distR="0" wp14:anchorId="0518BB13" wp14:editId="19E2A7A8">
            <wp:extent cx="5943600" cy="2932430"/>
            <wp:effectExtent l="0" t="0" r="0" b="1270"/>
            <wp:docPr id="1800389315" name="Picture 1" descr="A document with a yellow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89315" name="Picture 1" descr="A document with a yellow mark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DF4A" w14:textId="21841FF9" w:rsidR="00A47AA8" w:rsidRDefault="00A47AA8" w:rsidP="004551FB">
      <w:pPr>
        <w:rPr>
          <w:lang w:val="en-GB"/>
        </w:rPr>
      </w:pPr>
      <w:r>
        <w:rPr>
          <w:lang w:val="en-GB"/>
        </w:rPr>
        <w:lastRenderedPageBreak/>
        <w:t xml:space="preserve">The report is correct, showing the removed wearers </w:t>
      </w:r>
      <w:r w:rsidR="00AC01F9" w:rsidRPr="00AC01F9">
        <w:rPr>
          <w:lang w:val="en-GB"/>
        </w:rPr>
        <w:t>during the 3 days</w:t>
      </w:r>
      <w:r w:rsidR="00010230">
        <w:rPr>
          <w:lang w:val="en-GB"/>
        </w:rPr>
        <w:t xml:space="preserve"> before “From date”.</w:t>
      </w:r>
    </w:p>
    <w:p w14:paraId="17F43D94" w14:textId="299901E1" w:rsidR="00A47AA8" w:rsidRPr="004551FB" w:rsidRDefault="00A47AA8" w:rsidP="004551FB">
      <w:pPr>
        <w:rPr>
          <w:lang w:val="en-GB"/>
        </w:rPr>
      </w:pPr>
      <w:r>
        <w:rPr>
          <w:lang w:val="en-GB"/>
        </w:rPr>
        <w:t xml:space="preserve"> </w:t>
      </w:r>
      <w:r>
        <w:rPr>
          <w:noProof/>
        </w:rPr>
        <w:drawing>
          <wp:inline distT="0" distB="0" distL="0" distR="0" wp14:anchorId="0ED97C6D" wp14:editId="16BBAD74">
            <wp:extent cx="1567805" cy="1447800"/>
            <wp:effectExtent l="0" t="0" r="0" b="0"/>
            <wp:docPr id="486259156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59156" name="Picture 1" descr="A screenshot of a calenda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71354" cy="14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C870" w14:textId="0C853028" w:rsidR="00FC5902" w:rsidRPr="00CB0B0A" w:rsidRDefault="00FC5902" w:rsidP="003C1881">
      <w:pPr>
        <w:pStyle w:val="ListParagraph"/>
        <w:numPr>
          <w:ilvl w:val="0"/>
          <w:numId w:val="6"/>
        </w:numPr>
        <w:rPr>
          <w:lang w:val="en-GB"/>
        </w:rPr>
      </w:pPr>
      <w:r w:rsidRPr="00CB0B0A">
        <w:rPr>
          <w:lang w:val="en-GB"/>
        </w:rPr>
        <w:t xml:space="preserve">Verify </w:t>
      </w:r>
      <w:r w:rsidR="00B121C1">
        <w:rPr>
          <w:lang w:val="en-GB"/>
        </w:rPr>
        <w:t xml:space="preserve">the report on route control </w:t>
      </w:r>
      <w:r w:rsidRPr="00CB0B0A">
        <w:rPr>
          <w:lang w:val="en-GB"/>
        </w:rPr>
        <w:t>date</w:t>
      </w:r>
      <w:r w:rsidR="005207D1">
        <w:rPr>
          <w:lang w:val="en-GB"/>
        </w:rPr>
        <w:t>(may 8, 2025). On may 6, 2025 the route was sent to RA</w:t>
      </w:r>
      <w:r w:rsidRPr="00CB0B0A">
        <w:rPr>
          <w:lang w:val="en-GB"/>
        </w:rPr>
        <w:t xml:space="preserve"> </w:t>
      </w:r>
    </w:p>
    <w:p w14:paraId="1C5E3C5E" w14:textId="64ED4D80" w:rsidR="00FC5902" w:rsidRDefault="00B121C1" w:rsidP="00FC5902">
      <w:pPr>
        <w:rPr>
          <w:b/>
          <w:bCs/>
          <w:highlight w:val="cyan"/>
          <w:lang w:val="en-GB"/>
        </w:rPr>
      </w:pPr>
      <w:r>
        <w:rPr>
          <w:noProof/>
        </w:rPr>
        <w:drawing>
          <wp:inline distT="0" distB="0" distL="0" distR="0" wp14:anchorId="7EC304DB" wp14:editId="0FEB5DB0">
            <wp:extent cx="5554970" cy="2518728"/>
            <wp:effectExtent l="0" t="0" r="8255" b="0"/>
            <wp:docPr id="14089245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2453" name="Picture 1" descr="A screenshot of a computer screen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5080" cy="251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2CB5" w14:textId="42B510B7" w:rsidR="00606D3E" w:rsidRDefault="00606D3E" w:rsidP="00FC5902">
      <w:pPr>
        <w:rPr>
          <w:b/>
          <w:bCs/>
          <w:highlight w:val="cyan"/>
          <w:lang w:val="en-GB"/>
        </w:rPr>
      </w:pPr>
      <w:r>
        <w:rPr>
          <w:noProof/>
        </w:rPr>
        <w:drawing>
          <wp:inline distT="0" distB="0" distL="0" distR="0" wp14:anchorId="374F0217" wp14:editId="4432ABEE">
            <wp:extent cx="5943600" cy="2173605"/>
            <wp:effectExtent l="0" t="0" r="0" b="0"/>
            <wp:docPr id="135705224" name="Picture 1" descr="A document with a yellow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5224" name="Picture 1" descr="A document with a yellow mark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93AC" w14:textId="0A189441" w:rsidR="00823CD2" w:rsidRDefault="00823CD2" w:rsidP="00FC5902">
      <w:pPr>
        <w:rPr>
          <w:b/>
          <w:bCs/>
          <w:highlight w:val="cyan"/>
          <w:lang w:val="en-GB"/>
        </w:rPr>
      </w:pPr>
      <w:r>
        <w:rPr>
          <w:noProof/>
        </w:rPr>
        <w:lastRenderedPageBreak/>
        <w:drawing>
          <wp:inline distT="0" distB="0" distL="0" distR="0" wp14:anchorId="6BFC4113" wp14:editId="0F10B79A">
            <wp:extent cx="5943600" cy="2842260"/>
            <wp:effectExtent l="0" t="0" r="0" b="0"/>
            <wp:docPr id="1916820854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20854" name="Picture 1" descr="A document with text and numbers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A728" w14:textId="77777777" w:rsidR="00FC5902" w:rsidRDefault="00FC5902" w:rsidP="00FC5902">
      <w:pPr>
        <w:rPr>
          <w:b/>
          <w:bCs/>
          <w:highlight w:val="green"/>
          <w:lang w:val="en-GB"/>
        </w:rPr>
      </w:pPr>
      <w:r w:rsidRPr="00E06CEE">
        <w:rPr>
          <w:b/>
          <w:bCs/>
          <w:highlight w:val="green"/>
          <w:lang w:val="en-GB"/>
        </w:rPr>
        <w:t>Tested OK</w:t>
      </w:r>
    </w:p>
    <w:p w14:paraId="387CC443" w14:textId="77777777" w:rsidR="00FC5902" w:rsidRDefault="00FC5902" w:rsidP="00FC5902">
      <w:pPr>
        <w:rPr>
          <w:lang w:val="en-GB"/>
        </w:rPr>
      </w:pPr>
    </w:p>
    <w:p w14:paraId="78516AC4" w14:textId="3BBCC32E" w:rsidR="00043AC6" w:rsidRDefault="00052AA9" w:rsidP="009B58E1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For wearer 3, where the following id codes were scanned return in RA, </w:t>
      </w:r>
      <w:r w:rsidR="00AA7EB4">
        <w:rPr>
          <w:lang w:val="en-GB"/>
        </w:rPr>
        <w:t xml:space="preserve">scan as rag </w:t>
      </w:r>
      <w:r w:rsidR="001D7571">
        <w:rPr>
          <w:lang w:val="en-GB"/>
        </w:rPr>
        <w:t>2 of them.</w:t>
      </w:r>
    </w:p>
    <w:p w14:paraId="1E46C410" w14:textId="1E75EC8A" w:rsidR="001D7571" w:rsidRPr="001D7571" w:rsidRDefault="001D7571" w:rsidP="001D757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Id codes scanned as return</w:t>
      </w:r>
      <w:r w:rsidR="00797354">
        <w:rPr>
          <w:lang w:val="en-GB"/>
        </w:rPr>
        <w:t xml:space="preserve"> on may 6, 2025</w:t>
      </w:r>
    </w:p>
    <w:p w14:paraId="3049A622" w14:textId="77777777" w:rsidR="00AA7EB4" w:rsidRPr="00AA7EB4" w:rsidRDefault="00AA7EB4" w:rsidP="00AA7EB4">
      <w:pPr>
        <w:rPr>
          <w:lang w:val="en-GB"/>
        </w:rPr>
      </w:pPr>
      <w:r w:rsidRPr="00AA7EB4">
        <w:rPr>
          <w:lang w:val="en-GB"/>
        </w:rPr>
        <w:t>1966978501</w:t>
      </w:r>
    </w:p>
    <w:p w14:paraId="14772598" w14:textId="77777777" w:rsidR="00AA7EB4" w:rsidRPr="00AA7EB4" w:rsidRDefault="00AA7EB4" w:rsidP="00AA7EB4">
      <w:pPr>
        <w:rPr>
          <w:lang w:val="en-GB"/>
        </w:rPr>
      </w:pPr>
      <w:r w:rsidRPr="00AA7EB4">
        <w:rPr>
          <w:lang w:val="en-GB"/>
        </w:rPr>
        <w:t>1966978495</w:t>
      </w:r>
    </w:p>
    <w:p w14:paraId="39E9F762" w14:textId="77777777" w:rsidR="00AA7EB4" w:rsidRPr="00AA7EB4" w:rsidRDefault="00AA7EB4" w:rsidP="00AA7EB4">
      <w:pPr>
        <w:rPr>
          <w:lang w:val="en-GB"/>
        </w:rPr>
      </w:pPr>
      <w:r w:rsidRPr="00AA7EB4">
        <w:rPr>
          <w:lang w:val="en-GB"/>
        </w:rPr>
        <w:t>1971834717</w:t>
      </w:r>
    </w:p>
    <w:p w14:paraId="5FC44929" w14:textId="77777777" w:rsidR="00AA7EB4" w:rsidRPr="00AA7EB4" w:rsidRDefault="00AA7EB4" w:rsidP="00AA7EB4">
      <w:pPr>
        <w:rPr>
          <w:lang w:val="en-GB"/>
        </w:rPr>
      </w:pPr>
      <w:r w:rsidRPr="00AA7EB4">
        <w:rPr>
          <w:lang w:val="en-GB"/>
        </w:rPr>
        <w:t>1971834700</w:t>
      </w:r>
    </w:p>
    <w:p w14:paraId="2971786B" w14:textId="08378C94" w:rsidR="00AA7EB4" w:rsidRPr="00AA7EB4" w:rsidRDefault="00AA7EB4" w:rsidP="00AA7EB4">
      <w:pPr>
        <w:rPr>
          <w:lang w:val="en-GB"/>
        </w:rPr>
      </w:pPr>
      <w:r w:rsidRPr="00AA7EB4">
        <w:rPr>
          <w:lang w:val="en-GB"/>
        </w:rPr>
        <w:t>1971834694</w:t>
      </w:r>
    </w:p>
    <w:p w14:paraId="11C41858" w14:textId="7764FED9" w:rsidR="001D7571" w:rsidRPr="001D7571" w:rsidRDefault="001D7571" w:rsidP="001D757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Id codes scanned as rag in client</w:t>
      </w:r>
      <w:r w:rsidR="00797354">
        <w:rPr>
          <w:lang w:val="en-GB"/>
        </w:rPr>
        <w:t xml:space="preserve"> on may 7, 2025</w:t>
      </w:r>
    </w:p>
    <w:p w14:paraId="7002843F" w14:textId="77777777" w:rsidR="001D7571" w:rsidRPr="00AA7EB4" w:rsidRDefault="001D7571" w:rsidP="001D7571">
      <w:pPr>
        <w:rPr>
          <w:lang w:val="en-GB"/>
        </w:rPr>
      </w:pPr>
      <w:r w:rsidRPr="00AA7EB4">
        <w:rPr>
          <w:lang w:val="en-GB"/>
        </w:rPr>
        <w:t>1966978501</w:t>
      </w:r>
    </w:p>
    <w:p w14:paraId="2B985DF9" w14:textId="77777777" w:rsidR="001D7571" w:rsidRPr="00AA7EB4" w:rsidRDefault="001D7571" w:rsidP="001D7571">
      <w:pPr>
        <w:rPr>
          <w:lang w:val="en-GB"/>
        </w:rPr>
      </w:pPr>
      <w:r w:rsidRPr="00AA7EB4">
        <w:rPr>
          <w:lang w:val="en-GB"/>
        </w:rPr>
        <w:t>1966978495</w:t>
      </w:r>
    </w:p>
    <w:p w14:paraId="20CCE88F" w14:textId="39550448" w:rsidR="001D7571" w:rsidRDefault="00F7640B" w:rsidP="001D7571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D91FFA6" wp14:editId="5B791F90">
            <wp:extent cx="5943600" cy="2949575"/>
            <wp:effectExtent l="0" t="0" r="0" b="3175"/>
            <wp:docPr id="20997761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76194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CB53" w14:textId="372813B5" w:rsidR="0052132B" w:rsidRDefault="0052132B" w:rsidP="001D7571">
      <w:pPr>
        <w:rPr>
          <w:lang w:val="en-GB"/>
        </w:rPr>
      </w:pPr>
      <w:r>
        <w:rPr>
          <w:noProof/>
        </w:rPr>
        <w:drawing>
          <wp:inline distT="0" distB="0" distL="0" distR="0" wp14:anchorId="1788D2E2" wp14:editId="2B8D9B22">
            <wp:extent cx="5943600" cy="2949575"/>
            <wp:effectExtent l="0" t="0" r="0" b="3175"/>
            <wp:docPr id="139617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7776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85F9" w14:textId="1A7F1F68" w:rsidR="00EE5047" w:rsidRDefault="00EE5047" w:rsidP="001D7571">
      <w:pPr>
        <w:rPr>
          <w:lang w:val="en-GB"/>
        </w:rPr>
      </w:pPr>
      <w:r>
        <w:rPr>
          <w:lang w:val="en-GB"/>
        </w:rPr>
        <w:t>Print the report</w:t>
      </w:r>
    </w:p>
    <w:p w14:paraId="7274F429" w14:textId="377A00C9" w:rsidR="00EE5047" w:rsidRDefault="00EE5047" w:rsidP="001D7571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E7CED65" wp14:editId="72BBCE9D">
            <wp:extent cx="4691743" cy="2141360"/>
            <wp:effectExtent l="0" t="0" r="0" b="0"/>
            <wp:docPr id="174720855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08559" name="Picture 1" descr="A screenshot of a computer screen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97298" cy="21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4D05" w14:textId="4EA3F712" w:rsidR="00E0309F" w:rsidRDefault="00E0309F" w:rsidP="001D7571">
      <w:pPr>
        <w:rPr>
          <w:lang w:val="en-GB"/>
        </w:rPr>
      </w:pPr>
      <w:r>
        <w:rPr>
          <w:noProof/>
        </w:rPr>
        <w:drawing>
          <wp:inline distT="0" distB="0" distL="0" distR="0" wp14:anchorId="034A570B" wp14:editId="5F323C79">
            <wp:extent cx="5943600" cy="2406015"/>
            <wp:effectExtent l="0" t="0" r="0" b="0"/>
            <wp:docPr id="460250212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50212" name="Picture 1" descr="A document with text and numbers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0FD4" w14:textId="7C50ECE9" w:rsidR="008F4E1A" w:rsidRDefault="008F4E1A" w:rsidP="001D7571">
      <w:pPr>
        <w:rPr>
          <w:lang w:val="en-GB"/>
        </w:rPr>
      </w:pPr>
      <w:r>
        <w:rPr>
          <w:noProof/>
        </w:rPr>
        <w:drawing>
          <wp:inline distT="0" distB="0" distL="0" distR="0" wp14:anchorId="479DAFFE" wp14:editId="7F82C0F6">
            <wp:extent cx="5943600" cy="1096645"/>
            <wp:effectExtent l="0" t="0" r="0" b="8255"/>
            <wp:docPr id="1483830044" name="Picture 1" descr="A close-up of a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30044" name="Picture 1" descr="A close-up of a blue text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17E0" w14:textId="04C99CF6" w:rsidR="009D24C5" w:rsidRPr="001D7571" w:rsidRDefault="009D24C5" w:rsidP="001D7571">
      <w:pPr>
        <w:rPr>
          <w:lang w:val="en-GB"/>
        </w:rPr>
      </w:pPr>
      <w:r w:rsidRPr="009D24C5">
        <w:rPr>
          <w:highlight w:val="green"/>
          <w:lang w:val="en-GB"/>
        </w:rPr>
        <w:t>Test ok.</w:t>
      </w:r>
    </w:p>
    <w:p w14:paraId="25820CF1" w14:textId="49011178" w:rsidR="00FC5902" w:rsidRDefault="00FC5902" w:rsidP="00FC5902"/>
    <w:p w14:paraId="6D64E320" w14:textId="77777777" w:rsidR="0068745A" w:rsidRPr="00772354" w:rsidRDefault="0068745A" w:rsidP="00772354">
      <w:pPr>
        <w:pStyle w:val="Heading2"/>
        <w:numPr>
          <w:ilvl w:val="1"/>
          <w:numId w:val="5"/>
        </w:numPr>
      </w:pPr>
      <w:bookmarkStart w:id="7" w:name="_Toc195612526"/>
      <w:bookmarkStart w:id="8" w:name="_Toc197510570"/>
      <w:r w:rsidRPr="00772354">
        <w:t>Test report for Return to stock (Take Items Out Of Circulation) – Test OK</w:t>
      </w:r>
      <w:bookmarkEnd w:id="7"/>
      <w:bookmarkEnd w:id="8"/>
    </w:p>
    <w:p w14:paraId="526A30FE" w14:textId="77777777" w:rsidR="0068745A" w:rsidRDefault="0068745A" w:rsidP="0068745A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Go to Wearers dlg, select a wearer, modify it and see the ID codes from Wearer Inventory</w:t>
      </w:r>
    </w:p>
    <w:p w14:paraId="4EE66F8B" w14:textId="6DAFE9FC" w:rsidR="0068745A" w:rsidRPr="0091566B" w:rsidRDefault="00943B52" w:rsidP="0068745A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0B059B1" wp14:editId="11B64990">
            <wp:extent cx="5943600" cy="4933315"/>
            <wp:effectExtent l="0" t="0" r="0" b="635"/>
            <wp:docPr id="5964799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79971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F737" w14:textId="77777777" w:rsidR="0068745A" w:rsidRDefault="0068745A" w:rsidP="0068745A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In Take Items Out Of Circulation, scan the above ID codes to return to stock (Apr. 4, 2025)</w:t>
      </w:r>
    </w:p>
    <w:p w14:paraId="5886035F" w14:textId="52497E97" w:rsidR="0068745A" w:rsidRDefault="00772354" w:rsidP="0068745A">
      <w:pPr>
        <w:rPr>
          <w:lang w:val="en-GB"/>
        </w:rPr>
      </w:pPr>
      <w:r>
        <w:rPr>
          <w:noProof/>
        </w:rPr>
        <w:drawing>
          <wp:inline distT="0" distB="0" distL="0" distR="0" wp14:anchorId="688A590B" wp14:editId="5438D2F0">
            <wp:extent cx="5943600" cy="2825115"/>
            <wp:effectExtent l="0" t="0" r="0" b="0"/>
            <wp:docPr id="16632001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00189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403C" w14:textId="77777777" w:rsidR="0068745A" w:rsidRPr="00462775" w:rsidRDefault="0068745A" w:rsidP="0068745A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lastRenderedPageBreak/>
        <w:t>Check the database</w:t>
      </w:r>
    </w:p>
    <w:p w14:paraId="0AC2CCAF" w14:textId="02AF1671" w:rsidR="0068745A" w:rsidRDefault="00264133" w:rsidP="0068745A">
      <w:pPr>
        <w:rPr>
          <w:lang w:val="en-GB"/>
        </w:rPr>
      </w:pPr>
      <w:r>
        <w:rPr>
          <w:noProof/>
        </w:rPr>
        <w:drawing>
          <wp:inline distT="0" distB="0" distL="0" distR="0" wp14:anchorId="11FC9F68" wp14:editId="213A6F32">
            <wp:extent cx="4162425" cy="3629025"/>
            <wp:effectExtent l="0" t="0" r="9525" b="9525"/>
            <wp:docPr id="1328038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38432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0527" w14:textId="77777777" w:rsidR="0068745A" w:rsidRDefault="0068745A" w:rsidP="0068745A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See the Report Scanning Reconciliation for date when Id Codes were Returned To Stock</w:t>
      </w:r>
    </w:p>
    <w:p w14:paraId="3659901F" w14:textId="64626168" w:rsidR="0068745A" w:rsidRPr="00C449FD" w:rsidRDefault="0068745A" w:rsidP="0068745A">
      <w:pPr>
        <w:rPr>
          <w:lang w:val="en-GB"/>
        </w:rPr>
      </w:pPr>
      <w:r w:rsidRPr="00C449FD">
        <w:rPr>
          <w:lang w:val="en-GB"/>
        </w:rPr>
        <w:t xml:space="preserve">Returned To Stock date: </w:t>
      </w:r>
      <w:r w:rsidR="00797B3C">
        <w:rPr>
          <w:lang w:val="en-GB"/>
        </w:rPr>
        <w:t>may, 7</w:t>
      </w:r>
      <w:r w:rsidRPr="00C449FD">
        <w:rPr>
          <w:lang w:val="en-GB"/>
        </w:rPr>
        <w:t xml:space="preserve">, 2025 -&gt; column </w:t>
      </w:r>
      <w:r w:rsidRPr="00C449FD">
        <w:rPr>
          <w:i/>
          <w:iCs/>
          <w:lang w:val="en-GB"/>
        </w:rPr>
        <w:t>Removed From Service</w:t>
      </w:r>
      <w:r w:rsidRPr="00C449FD">
        <w:rPr>
          <w:lang w:val="en-GB"/>
        </w:rPr>
        <w:t xml:space="preserve"> will be filled</w:t>
      </w:r>
    </w:p>
    <w:p w14:paraId="427B060D" w14:textId="5B25212E" w:rsidR="0068745A" w:rsidRDefault="00B07D55" w:rsidP="0068745A">
      <w:pPr>
        <w:rPr>
          <w:lang w:val="en-GB"/>
        </w:rPr>
      </w:pPr>
      <w:r>
        <w:rPr>
          <w:noProof/>
        </w:rPr>
        <w:drawing>
          <wp:inline distT="0" distB="0" distL="0" distR="0" wp14:anchorId="3A76D8FF" wp14:editId="7103836E">
            <wp:extent cx="5943600" cy="2519680"/>
            <wp:effectExtent l="0" t="0" r="0" b="0"/>
            <wp:docPr id="1970036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36452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F140" w14:textId="66028A43" w:rsidR="00B07D55" w:rsidRPr="001817CE" w:rsidRDefault="008B25A5" w:rsidP="0068745A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A7F0C54" wp14:editId="53993800">
            <wp:extent cx="5943600" cy="2132330"/>
            <wp:effectExtent l="0" t="0" r="0" b="1270"/>
            <wp:docPr id="1098549250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49250" name="Picture 1" descr="A screenshot of a document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01E9" w14:textId="77777777" w:rsidR="0068745A" w:rsidRDefault="0068745A" w:rsidP="0068745A">
      <w:r w:rsidRPr="00E83559">
        <w:rPr>
          <w:i/>
          <w:szCs w:val="24"/>
          <w:u w:val="single"/>
          <w:lang w:val="en-GB"/>
        </w:rPr>
        <w:t>Expected behavior:</w:t>
      </w:r>
      <w:r w:rsidRPr="00E83559">
        <w:rPr>
          <w:iCs/>
          <w:szCs w:val="24"/>
          <w:lang w:val="en-GB"/>
        </w:rPr>
        <w:t xml:space="preserve"> </w:t>
      </w:r>
    </w:p>
    <w:p w14:paraId="22E9EB50" w14:textId="77777777" w:rsidR="0068745A" w:rsidRPr="000077E6" w:rsidRDefault="0068745A" w:rsidP="0068745A">
      <w:pPr>
        <w:rPr>
          <w:lang w:val="en-GB"/>
        </w:rPr>
      </w:pPr>
      <w:r>
        <w:rPr>
          <w:noProof/>
        </w:rPr>
        <w:drawing>
          <wp:inline distT="0" distB="0" distL="0" distR="0" wp14:anchorId="7B7C1953" wp14:editId="62E48B59">
            <wp:extent cx="5943600" cy="604520"/>
            <wp:effectExtent l="0" t="0" r="0" b="5080"/>
            <wp:docPr id="1551493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9368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13A" w14:textId="77777777" w:rsidR="0068745A" w:rsidRDefault="0068745A" w:rsidP="0068745A">
      <w:pPr>
        <w:rPr>
          <w:iCs/>
          <w:szCs w:val="24"/>
          <w:lang w:val="en-GB"/>
        </w:rPr>
      </w:pPr>
      <w:r w:rsidRPr="00B14C28">
        <w:rPr>
          <w:i/>
          <w:szCs w:val="24"/>
          <w:u w:val="single"/>
          <w:lang w:val="en-GB"/>
        </w:rPr>
        <w:t>Actual behavior</w:t>
      </w:r>
      <w:r>
        <w:rPr>
          <w:iCs/>
          <w:szCs w:val="24"/>
          <w:lang w:val="en-GB"/>
        </w:rPr>
        <w:t>: as expected.</w:t>
      </w:r>
    </w:p>
    <w:p w14:paraId="37776E3F" w14:textId="5A48C58C" w:rsidR="009E6B9B" w:rsidRDefault="0068745A" w:rsidP="009E6B9B">
      <w:pPr>
        <w:rPr>
          <w:iCs/>
          <w:szCs w:val="24"/>
          <w:lang w:val="en-GB"/>
        </w:rPr>
      </w:pPr>
      <w:r w:rsidRPr="00495170">
        <w:rPr>
          <w:iCs/>
          <w:szCs w:val="24"/>
          <w:highlight w:val="green"/>
          <w:lang w:val="en-GB"/>
        </w:rPr>
        <w:t>Tested OK</w:t>
      </w:r>
    </w:p>
    <w:p w14:paraId="42EF1E69" w14:textId="77777777" w:rsidR="00BE6080" w:rsidRDefault="00BE6080" w:rsidP="009E6B9B">
      <w:pPr>
        <w:rPr>
          <w:iCs/>
          <w:szCs w:val="24"/>
          <w:lang w:val="en-GB"/>
        </w:rPr>
      </w:pPr>
    </w:p>
    <w:p w14:paraId="2AD6ACE3" w14:textId="6B49ED64" w:rsidR="00BE6080" w:rsidRDefault="00BE6080" w:rsidP="00BD4C3F">
      <w:pPr>
        <w:pStyle w:val="Heading2"/>
        <w:numPr>
          <w:ilvl w:val="1"/>
          <w:numId w:val="5"/>
        </w:numPr>
        <w:rPr>
          <w:lang w:val="en-GB"/>
        </w:rPr>
      </w:pPr>
      <w:r>
        <w:rPr>
          <w:lang w:val="en-GB"/>
        </w:rPr>
        <w:t>Test load</w:t>
      </w:r>
    </w:p>
    <w:p w14:paraId="2A1A15C1" w14:textId="59391B85" w:rsidR="00BE6080" w:rsidRPr="00887FA4" w:rsidRDefault="00BE6080" w:rsidP="00887FA4">
      <w:pPr>
        <w:pStyle w:val="ListParagraph"/>
        <w:numPr>
          <w:ilvl w:val="0"/>
          <w:numId w:val="1"/>
        </w:numPr>
        <w:rPr>
          <w:iCs/>
          <w:szCs w:val="24"/>
          <w:lang w:val="en-GB"/>
        </w:rPr>
      </w:pPr>
      <w:r w:rsidRPr="00887FA4">
        <w:rPr>
          <w:iCs/>
          <w:szCs w:val="24"/>
          <w:lang w:val="en-GB"/>
        </w:rPr>
        <w:t xml:space="preserve">One route, </w:t>
      </w:r>
      <w:r w:rsidR="00C9444F" w:rsidRPr="00887FA4">
        <w:rPr>
          <w:iCs/>
          <w:szCs w:val="24"/>
          <w:lang w:val="en-GB"/>
        </w:rPr>
        <w:t>all customers, one week – took 3 minutes</w:t>
      </w:r>
    </w:p>
    <w:p w14:paraId="3AE6E107" w14:textId="31B4D4E7" w:rsidR="00BE6080" w:rsidRDefault="00BE6080" w:rsidP="009E6B9B">
      <w:pPr>
        <w:rPr>
          <w:iCs/>
          <w:szCs w:val="24"/>
          <w:lang w:val="en-GB"/>
        </w:rPr>
      </w:pPr>
      <w:r>
        <w:rPr>
          <w:noProof/>
        </w:rPr>
        <w:drawing>
          <wp:inline distT="0" distB="0" distL="0" distR="0" wp14:anchorId="01587312" wp14:editId="6C5963AD">
            <wp:extent cx="5943600" cy="2586355"/>
            <wp:effectExtent l="0" t="0" r="0" b="4445"/>
            <wp:docPr id="185846338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63383" name="Picture 1" descr="A screenshot of a computer screen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AF4B" w14:textId="1693F67F" w:rsidR="00C9444F" w:rsidRDefault="00C9444F" w:rsidP="009E6B9B">
      <w:pPr>
        <w:rPr>
          <w:iCs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5641531" wp14:editId="21623F2E">
            <wp:extent cx="5943600" cy="2847975"/>
            <wp:effectExtent l="0" t="0" r="0" b="9525"/>
            <wp:docPr id="112306458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64582" name="Picture 1" descr="A screenshot of a computer screen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D533" w14:textId="77777777" w:rsidR="00127FD5" w:rsidRDefault="00127FD5" w:rsidP="009E6B9B">
      <w:pPr>
        <w:rPr>
          <w:iCs/>
          <w:szCs w:val="24"/>
          <w:lang w:val="en-GB"/>
        </w:rPr>
      </w:pPr>
    </w:p>
    <w:p w14:paraId="22ED6E0C" w14:textId="30FFF8D9" w:rsidR="00887FA4" w:rsidRPr="00887FA4" w:rsidRDefault="00887FA4" w:rsidP="009E6B9B">
      <w:pPr>
        <w:pStyle w:val="ListParagraph"/>
        <w:numPr>
          <w:ilvl w:val="0"/>
          <w:numId w:val="1"/>
        </w:numPr>
        <w:rPr>
          <w:iCs/>
          <w:szCs w:val="24"/>
          <w:lang w:val="en-GB"/>
        </w:rPr>
      </w:pPr>
      <w:r w:rsidRPr="00887FA4">
        <w:rPr>
          <w:iCs/>
          <w:szCs w:val="24"/>
          <w:lang w:val="en-GB"/>
        </w:rPr>
        <w:t xml:space="preserve">One route, all customers, one </w:t>
      </w:r>
      <w:r>
        <w:rPr>
          <w:iCs/>
          <w:szCs w:val="24"/>
          <w:lang w:val="en-GB"/>
        </w:rPr>
        <w:t>month</w:t>
      </w:r>
      <w:r w:rsidRPr="00887FA4">
        <w:rPr>
          <w:iCs/>
          <w:szCs w:val="24"/>
          <w:lang w:val="en-GB"/>
        </w:rPr>
        <w:t xml:space="preserve"> – took 3 minutes</w:t>
      </w:r>
    </w:p>
    <w:p w14:paraId="376BF69D" w14:textId="53A23C72" w:rsidR="00127FD5" w:rsidRDefault="00127FD5" w:rsidP="009E6B9B">
      <w:pPr>
        <w:rPr>
          <w:iCs/>
          <w:szCs w:val="24"/>
          <w:lang w:val="en-GB"/>
        </w:rPr>
      </w:pPr>
      <w:r>
        <w:rPr>
          <w:noProof/>
        </w:rPr>
        <w:drawing>
          <wp:inline distT="0" distB="0" distL="0" distR="0" wp14:anchorId="11F5D435" wp14:editId="1445C0EB">
            <wp:extent cx="5943600" cy="2679065"/>
            <wp:effectExtent l="0" t="0" r="0" b="6985"/>
            <wp:docPr id="160274004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40042" name="Picture 1" descr="A screenshot of a computer screen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6794" w14:textId="7E2928D2" w:rsidR="00887FA4" w:rsidRDefault="00887FA4" w:rsidP="009E6B9B">
      <w:pPr>
        <w:rPr>
          <w:iCs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0C0FEE96" wp14:editId="43E6177D">
            <wp:extent cx="5943600" cy="2039620"/>
            <wp:effectExtent l="0" t="0" r="0" b="0"/>
            <wp:docPr id="10733791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79133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D4BF" w14:textId="77777777" w:rsidR="00217C22" w:rsidRDefault="00217C22" w:rsidP="009E6B9B">
      <w:pPr>
        <w:rPr>
          <w:iCs/>
          <w:szCs w:val="24"/>
          <w:lang w:val="en-GB"/>
        </w:rPr>
      </w:pPr>
    </w:p>
    <w:p w14:paraId="4E62F633" w14:textId="0C0FDAED" w:rsidR="00217C22" w:rsidRPr="00217C22" w:rsidRDefault="00217C22" w:rsidP="009E6B9B">
      <w:pPr>
        <w:pStyle w:val="ListParagraph"/>
        <w:numPr>
          <w:ilvl w:val="0"/>
          <w:numId w:val="1"/>
        </w:numPr>
        <w:rPr>
          <w:iCs/>
          <w:szCs w:val="24"/>
          <w:lang w:val="en-GB"/>
        </w:rPr>
      </w:pPr>
      <w:r>
        <w:rPr>
          <w:iCs/>
          <w:szCs w:val="24"/>
          <w:lang w:val="en-GB"/>
        </w:rPr>
        <w:t>All</w:t>
      </w:r>
      <w:r w:rsidRPr="00887FA4">
        <w:rPr>
          <w:iCs/>
          <w:szCs w:val="24"/>
          <w:lang w:val="en-GB"/>
        </w:rPr>
        <w:t xml:space="preserve"> route</w:t>
      </w:r>
      <w:r>
        <w:rPr>
          <w:iCs/>
          <w:szCs w:val="24"/>
          <w:lang w:val="en-GB"/>
        </w:rPr>
        <w:t>s</w:t>
      </w:r>
      <w:r w:rsidRPr="00887FA4">
        <w:rPr>
          <w:iCs/>
          <w:szCs w:val="24"/>
          <w:lang w:val="en-GB"/>
        </w:rPr>
        <w:t xml:space="preserve">, all customers, one </w:t>
      </w:r>
      <w:r>
        <w:rPr>
          <w:iCs/>
          <w:szCs w:val="24"/>
          <w:lang w:val="en-GB"/>
        </w:rPr>
        <w:t>week</w:t>
      </w:r>
      <w:r w:rsidRPr="00887FA4">
        <w:rPr>
          <w:iCs/>
          <w:szCs w:val="24"/>
          <w:lang w:val="en-GB"/>
        </w:rPr>
        <w:t xml:space="preserve"> – took 3 minutes</w:t>
      </w:r>
    </w:p>
    <w:p w14:paraId="2488B1AE" w14:textId="55759C15" w:rsidR="00217C22" w:rsidRDefault="00217C22" w:rsidP="009E6B9B">
      <w:pPr>
        <w:rPr>
          <w:iCs/>
          <w:szCs w:val="24"/>
          <w:lang w:val="en-GB"/>
        </w:rPr>
      </w:pPr>
      <w:r>
        <w:rPr>
          <w:noProof/>
        </w:rPr>
        <w:drawing>
          <wp:inline distT="0" distB="0" distL="0" distR="0" wp14:anchorId="1BF1B104" wp14:editId="01F3D26F">
            <wp:extent cx="5943600" cy="2665730"/>
            <wp:effectExtent l="0" t="0" r="0" b="1270"/>
            <wp:docPr id="50829809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98095" name="Picture 1" descr="A screenshot of a computer screen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40CA" w14:textId="0CB2CDEA" w:rsidR="008661E6" w:rsidRPr="008B25A5" w:rsidRDefault="008661E6" w:rsidP="009E6B9B">
      <w:pPr>
        <w:rPr>
          <w:iCs/>
          <w:szCs w:val="24"/>
          <w:lang w:val="en-GB"/>
        </w:rPr>
      </w:pPr>
      <w:r>
        <w:rPr>
          <w:noProof/>
        </w:rPr>
        <w:drawing>
          <wp:inline distT="0" distB="0" distL="0" distR="0" wp14:anchorId="429248A6" wp14:editId="39575851">
            <wp:extent cx="5943600" cy="2188210"/>
            <wp:effectExtent l="0" t="0" r="0" b="2540"/>
            <wp:docPr id="8748163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16325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1E6" w:rsidRPr="008B2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13C95"/>
    <w:multiLevelType w:val="multilevel"/>
    <w:tmpl w:val="B7549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FD54C7"/>
    <w:multiLevelType w:val="hybridMultilevel"/>
    <w:tmpl w:val="0332E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C61C3"/>
    <w:multiLevelType w:val="hybridMultilevel"/>
    <w:tmpl w:val="E04A1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C96E18"/>
    <w:multiLevelType w:val="hybridMultilevel"/>
    <w:tmpl w:val="42A4F6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00AA2"/>
    <w:multiLevelType w:val="multilevel"/>
    <w:tmpl w:val="51A4501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E2F2F6C"/>
    <w:multiLevelType w:val="multilevel"/>
    <w:tmpl w:val="13CE41A0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E303E41"/>
    <w:multiLevelType w:val="hybridMultilevel"/>
    <w:tmpl w:val="DACEAA4C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3653122">
    <w:abstractNumId w:val="4"/>
  </w:num>
  <w:num w:numId="2" w16cid:durableId="2067560136">
    <w:abstractNumId w:val="0"/>
  </w:num>
  <w:num w:numId="3" w16cid:durableId="202601318">
    <w:abstractNumId w:val="6"/>
  </w:num>
  <w:num w:numId="4" w16cid:durableId="530151196">
    <w:abstractNumId w:val="7"/>
  </w:num>
  <w:num w:numId="5" w16cid:durableId="202062737">
    <w:abstractNumId w:val="5"/>
  </w:num>
  <w:num w:numId="6" w16cid:durableId="228538215">
    <w:abstractNumId w:val="2"/>
  </w:num>
  <w:num w:numId="7" w16cid:durableId="1833182534">
    <w:abstractNumId w:val="3"/>
  </w:num>
  <w:num w:numId="8" w16cid:durableId="2128966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87C"/>
    <w:rsid w:val="00006024"/>
    <w:rsid w:val="00010230"/>
    <w:rsid w:val="00023B0B"/>
    <w:rsid w:val="00033E06"/>
    <w:rsid w:val="00043AC6"/>
    <w:rsid w:val="00052AA9"/>
    <w:rsid w:val="00081F2F"/>
    <w:rsid w:val="000D7F40"/>
    <w:rsid w:val="000E7220"/>
    <w:rsid w:val="00127FD5"/>
    <w:rsid w:val="001522F9"/>
    <w:rsid w:val="001C4F3E"/>
    <w:rsid w:val="001D63EA"/>
    <w:rsid w:val="001D7571"/>
    <w:rsid w:val="001E1631"/>
    <w:rsid w:val="001E57EC"/>
    <w:rsid w:val="001F7BFF"/>
    <w:rsid w:val="00217C22"/>
    <w:rsid w:val="0023177D"/>
    <w:rsid w:val="002500A9"/>
    <w:rsid w:val="002608E9"/>
    <w:rsid w:val="00264133"/>
    <w:rsid w:val="00273676"/>
    <w:rsid w:val="0029522F"/>
    <w:rsid w:val="002C5559"/>
    <w:rsid w:val="002D2555"/>
    <w:rsid w:val="002F18E0"/>
    <w:rsid w:val="002F5B96"/>
    <w:rsid w:val="00325377"/>
    <w:rsid w:val="003504CE"/>
    <w:rsid w:val="0036334F"/>
    <w:rsid w:val="003848C7"/>
    <w:rsid w:val="003C1881"/>
    <w:rsid w:val="003C68D5"/>
    <w:rsid w:val="003C75A2"/>
    <w:rsid w:val="003D79C0"/>
    <w:rsid w:val="003F1CAC"/>
    <w:rsid w:val="003F33CD"/>
    <w:rsid w:val="003F3D65"/>
    <w:rsid w:val="003F570C"/>
    <w:rsid w:val="00400E59"/>
    <w:rsid w:val="00402AC6"/>
    <w:rsid w:val="00430308"/>
    <w:rsid w:val="00447B88"/>
    <w:rsid w:val="004551FB"/>
    <w:rsid w:val="00472C29"/>
    <w:rsid w:val="00473A04"/>
    <w:rsid w:val="00496B58"/>
    <w:rsid w:val="004B1852"/>
    <w:rsid w:val="004C5C3D"/>
    <w:rsid w:val="004D3DC6"/>
    <w:rsid w:val="00500320"/>
    <w:rsid w:val="005207D1"/>
    <w:rsid w:val="0052132B"/>
    <w:rsid w:val="0052641C"/>
    <w:rsid w:val="005302DA"/>
    <w:rsid w:val="00541E7C"/>
    <w:rsid w:val="005637C7"/>
    <w:rsid w:val="005703C7"/>
    <w:rsid w:val="00580271"/>
    <w:rsid w:val="0060346D"/>
    <w:rsid w:val="00606D3E"/>
    <w:rsid w:val="0062207C"/>
    <w:rsid w:val="00656D15"/>
    <w:rsid w:val="00666A91"/>
    <w:rsid w:val="0068745A"/>
    <w:rsid w:val="00695149"/>
    <w:rsid w:val="006A5805"/>
    <w:rsid w:val="006B3D2D"/>
    <w:rsid w:val="006B73A6"/>
    <w:rsid w:val="006C2DC6"/>
    <w:rsid w:val="006F3B00"/>
    <w:rsid w:val="0071406F"/>
    <w:rsid w:val="00742F34"/>
    <w:rsid w:val="00771AD7"/>
    <w:rsid w:val="00772354"/>
    <w:rsid w:val="00773F90"/>
    <w:rsid w:val="00781EE4"/>
    <w:rsid w:val="00797354"/>
    <w:rsid w:val="00797B3C"/>
    <w:rsid w:val="007C1C84"/>
    <w:rsid w:val="00802AD0"/>
    <w:rsid w:val="00823CD2"/>
    <w:rsid w:val="00825049"/>
    <w:rsid w:val="00841862"/>
    <w:rsid w:val="00855F3C"/>
    <w:rsid w:val="008661E6"/>
    <w:rsid w:val="008674FD"/>
    <w:rsid w:val="00887FA4"/>
    <w:rsid w:val="00890A2E"/>
    <w:rsid w:val="00895F6D"/>
    <w:rsid w:val="008B25A5"/>
    <w:rsid w:val="008B7400"/>
    <w:rsid w:val="008C7013"/>
    <w:rsid w:val="008F4E1A"/>
    <w:rsid w:val="00922820"/>
    <w:rsid w:val="0093268C"/>
    <w:rsid w:val="00943B52"/>
    <w:rsid w:val="009B58E1"/>
    <w:rsid w:val="009D24C5"/>
    <w:rsid w:val="009E6B9B"/>
    <w:rsid w:val="009F1A5A"/>
    <w:rsid w:val="00A10C42"/>
    <w:rsid w:val="00A130D9"/>
    <w:rsid w:val="00A31BC4"/>
    <w:rsid w:val="00A47AA8"/>
    <w:rsid w:val="00A93780"/>
    <w:rsid w:val="00AA7EB4"/>
    <w:rsid w:val="00AB2355"/>
    <w:rsid w:val="00AC01F9"/>
    <w:rsid w:val="00AD39AA"/>
    <w:rsid w:val="00AD7F78"/>
    <w:rsid w:val="00AE7C38"/>
    <w:rsid w:val="00B07D55"/>
    <w:rsid w:val="00B121C1"/>
    <w:rsid w:val="00B1421D"/>
    <w:rsid w:val="00B21757"/>
    <w:rsid w:val="00B66180"/>
    <w:rsid w:val="00B75CCD"/>
    <w:rsid w:val="00BD4198"/>
    <w:rsid w:val="00BD46E5"/>
    <w:rsid w:val="00BD4C3F"/>
    <w:rsid w:val="00BD6D8F"/>
    <w:rsid w:val="00BE6080"/>
    <w:rsid w:val="00BE67C4"/>
    <w:rsid w:val="00C2244E"/>
    <w:rsid w:val="00C310D3"/>
    <w:rsid w:val="00C51845"/>
    <w:rsid w:val="00C5287C"/>
    <w:rsid w:val="00C53C97"/>
    <w:rsid w:val="00C9444F"/>
    <w:rsid w:val="00CA2340"/>
    <w:rsid w:val="00CB5B32"/>
    <w:rsid w:val="00D17503"/>
    <w:rsid w:val="00D20FBB"/>
    <w:rsid w:val="00D45C56"/>
    <w:rsid w:val="00D5393B"/>
    <w:rsid w:val="00D74B94"/>
    <w:rsid w:val="00D83D36"/>
    <w:rsid w:val="00DA48B9"/>
    <w:rsid w:val="00DB7EF2"/>
    <w:rsid w:val="00E0309F"/>
    <w:rsid w:val="00E035F4"/>
    <w:rsid w:val="00E100D5"/>
    <w:rsid w:val="00E271B9"/>
    <w:rsid w:val="00E45F40"/>
    <w:rsid w:val="00E531EC"/>
    <w:rsid w:val="00E765EC"/>
    <w:rsid w:val="00E76AFB"/>
    <w:rsid w:val="00EC65A2"/>
    <w:rsid w:val="00EC7FF1"/>
    <w:rsid w:val="00ED37D4"/>
    <w:rsid w:val="00EE5047"/>
    <w:rsid w:val="00F17998"/>
    <w:rsid w:val="00F34A86"/>
    <w:rsid w:val="00F6036C"/>
    <w:rsid w:val="00F67560"/>
    <w:rsid w:val="00F7640B"/>
    <w:rsid w:val="00F77C34"/>
    <w:rsid w:val="00F912BF"/>
    <w:rsid w:val="00F94079"/>
    <w:rsid w:val="00FA4C16"/>
    <w:rsid w:val="00FB0DB8"/>
    <w:rsid w:val="00FB752D"/>
    <w:rsid w:val="00FC5902"/>
    <w:rsid w:val="00FD11A7"/>
    <w:rsid w:val="00FD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FEAC5"/>
  <w15:chartTrackingRefBased/>
  <w15:docId w15:val="{C5B71298-C62D-4248-8264-77C89D72D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571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D6D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jira.abslbs.com/browse/ABSN-3108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605</TotalTime>
  <Pages>27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146</cp:revision>
  <dcterms:created xsi:type="dcterms:W3CDTF">2025-05-05T15:08:00Z</dcterms:created>
  <dcterms:modified xsi:type="dcterms:W3CDTF">2025-05-07T09:00:00Z</dcterms:modified>
</cp:coreProperties>
</file>