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D215A" w14:textId="53C21F06" w:rsidR="003F570C" w:rsidRPr="003F570C" w:rsidRDefault="003F570C">
      <w:pPr>
        <w:pBdr>
          <w:bottom w:val="double" w:sz="6" w:space="1" w:color="auto"/>
        </w:pBdr>
        <w:rPr>
          <w:sz w:val="28"/>
        </w:rPr>
      </w:pPr>
      <w:r w:rsidRPr="003F570C">
        <w:rPr>
          <w:b/>
          <w:sz w:val="28"/>
        </w:rPr>
        <w:t>ABS</w:t>
      </w:r>
      <w:r w:rsidR="00C56C6D">
        <w:rPr>
          <w:b/>
          <w:sz w:val="28"/>
        </w:rPr>
        <w:t>N-3506</w:t>
      </w:r>
      <w:r w:rsidRPr="003F570C">
        <w:rPr>
          <w:sz w:val="28"/>
        </w:rPr>
        <w:t xml:space="preserve"> </w:t>
      </w:r>
      <w:r w:rsidR="000F2223" w:rsidRPr="000F2223">
        <w:rPr>
          <w:sz w:val="28"/>
        </w:rPr>
        <w:t>Downgrade to 9.08.</w:t>
      </w:r>
      <w:proofErr w:type="gramStart"/>
      <w:r w:rsidR="000F2223" w:rsidRPr="000F2223">
        <w:rPr>
          <w:sz w:val="28"/>
        </w:rPr>
        <w:t>00.release</w:t>
      </w:r>
      <w:proofErr w:type="gramEnd"/>
      <w:r w:rsidR="000F2223" w:rsidRPr="000F2223">
        <w:rPr>
          <w:sz w:val="28"/>
        </w:rPr>
        <w:t>.p18_AUS</w:t>
      </w:r>
    </w:p>
    <w:p w14:paraId="71255807" w14:textId="77777777" w:rsidR="003F570C" w:rsidRPr="003F570C" w:rsidRDefault="003F570C">
      <w:pPr>
        <w:rPr>
          <w:b/>
          <w:sz w:val="28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40FE712F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AEF8AF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13871A08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33B10DE4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7357454" w14:textId="5F8AAA76" w:rsidR="00CB0A6D" w:rsidRPr="00C56C6D" w:rsidRDefault="00CB0A6D" w:rsidP="00CB0A6D">
            <w:pPr>
              <w:rPr>
                <w:b w:val="0"/>
                <w:bCs w:val="0"/>
                <w:sz w:val="20"/>
              </w:rPr>
            </w:pPr>
            <w:r w:rsidRPr="00C56C6D">
              <w:rPr>
                <w:b w:val="0"/>
                <w:bCs w:val="0"/>
                <w:sz w:val="20"/>
              </w:rPr>
              <w:t xml:space="preserve">Version: </w:t>
            </w:r>
            <w:r w:rsidR="00563034" w:rsidRPr="00C56C6D">
              <w:rPr>
                <w:b w:val="0"/>
                <w:bCs w:val="0"/>
                <w:sz w:val="20"/>
              </w:rPr>
              <w:t>9.08.</w:t>
            </w:r>
            <w:proofErr w:type="gramStart"/>
            <w:r w:rsidR="00563034" w:rsidRPr="00C56C6D">
              <w:rPr>
                <w:b w:val="0"/>
                <w:bCs w:val="0"/>
                <w:sz w:val="20"/>
              </w:rPr>
              <w:t>00.RELEASE.p</w:t>
            </w:r>
            <w:proofErr w:type="gramEnd"/>
            <w:r w:rsidR="00563034" w:rsidRPr="00C56C6D">
              <w:rPr>
                <w:b w:val="0"/>
                <w:bCs w:val="0"/>
                <w:sz w:val="20"/>
              </w:rPr>
              <w:t>17</w:t>
            </w:r>
          </w:p>
          <w:p w14:paraId="0BE38C03" w14:textId="03B378FF" w:rsidR="00CB0A6D" w:rsidRPr="00C56C6D" w:rsidRDefault="00CB0A6D" w:rsidP="00CB0A6D">
            <w:pPr>
              <w:rPr>
                <w:b w:val="0"/>
                <w:bCs w:val="0"/>
                <w:sz w:val="20"/>
              </w:rPr>
            </w:pPr>
            <w:r w:rsidRPr="00C56C6D">
              <w:rPr>
                <w:b w:val="0"/>
                <w:bCs w:val="0"/>
                <w:sz w:val="20"/>
              </w:rPr>
              <w:t>DBServerName=abs-srv16.internal.abslbs.com</w:t>
            </w:r>
          </w:p>
          <w:p w14:paraId="337F17D9" w14:textId="77777777" w:rsidR="00CB0A6D" w:rsidRPr="00C56C6D" w:rsidRDefault="00CB0A6D" w:rsidP="00CB0A6D">
            <w:pPr>
              <w:rPr>
                <w:b w:val="0"/>
                <w:bCs w:val="0"/>
                <w:sz w:val="20"/>
              </w:rPr>
            </w:pPr>
            <w:r w:rsidRPr="00C56C6D">
              <w:rPr>
                <w:b w:val="0"/>
                <w:bCs w:val="0"/>
                <w:sz w:val="20"/>
              </w:rPr>
              <w:t>DBSID=CUST21</w:t>
            </w:r>
          </w:p>
          <w:p w14:paraId="2DC2A19F" w14:textId="77777777" w:rsidR="00CB0A6D" w:rsidRPr="00C56C6D" w:rsidRDefault="00CB0A6D" w:rsidP="00CB0A6D">
            <w:pPr>
              <w:rPr>
                <w:b w:val="0"/>
                <w:bCs w:val="0"/>
                <w:sz w:val="20"/>
              </w:rPr>
            </w:pPr>
            <w:r w:rsidRPr="00C56C6D">
              <w:rPr>
                <w:b w:val="0"/>
                <w:bCs w:val="0"/>
                <w:sz w:val="20"/>
              </w:rPr>
              <w:t>DBUser=AUS_ND90502</w:t>
            </w:r>
          </w:p>
          <w:p w14:paraId="1EBF16AC" w14:textId="37D86550" w:rsidR="00CB0A6D" w:rsidRPr="00C56C6D" w:rsidRDefault="00CB0A6D" w:rsidP="00CB0A6D">
            <w:pPr>
              <w:rPr>
                <w:b w:val="0"/>
                <w:bCs w:val="0"/>
                <w:sz w:val="20"/>
              </w:rPr>
            </w:pPr>
            <w:r w:rsidRPr="00C56C6D">
              <w:rPr>
                <w:b w:val="0"/>
                <w:bCs w:val="0"/>
                <w:sz w:val="20"/>
              </w:rPr>
              <w:t>DBPassword=AUS_ND90502</w:t>
            </w:r>
          </w:p>
          <w:p w14:paraId="721D5EB3" w14:textId="77777777" w:rsidR="00E271B9" w:rsidRDefault="00E271B9" w:rsidP="00E271B9">
            <w:pPr>
              <w:rPr>
                <w:sz w:val="20"/>
              </w:rPr>
            </w:pPr>
            <w:r w:rsidRPr="00C56C6D">
              <w:rPr>
                <w:b w:val="0"/>
                <w:bCs w:val="0"/>
                <w:sz w:val="20"/>
              </w:rPr>
              <w:t>Environment=</w:t>
            </w:r>
            <w:r w:rsidR="00CB0A6D" w:rsidRPr="00C56C6D">
              <w:rPr>
                <w:b w:val="0"/>
                <w:bCs w:val="0"/>
                <w:sz w:val="20"/>
              </w:rPr>
              <w:t>Production</w:t>
            </w:r>
          </w:p>
          <w:p w14:paraId="629041C3" w14:textId="1E9C4B84" w:rsidR="00A87AAE" w:rsidRPr="00A87AAE" w:rsidRDefault="00A87AAE" w:rsidP="00E271B9">
            <w:pPr>
              <w:rPr>
                <w:rFonts w:ascii="Verdana" w:hAnsi="Verdana" w:cs="Verdana"/>
                <w:color w:val="333333"/>
                <w:sz w:val="16"/>
                <w:szCs w:val="16"/>
              </w:rPr>
            </w:pPr>
            <w:r w:rsidRPr="00C2244E">
              <w:t>Hash</w:t>
            </w:r>
            <w:r>
              <w:t xml:space="preserve">: </w:t>
            </w:r>
            <w:r>
              <w:rPr>
                <w:rFonts w:ascii="Verdana" w:hAnsi="Verdana" w:cs="Verdana"/>
                <w:color w:val="333333"/>
                <w:sz w:val="16"/>
                <w:szCs w:val="16"/>
              </w:rPr>
              <w:t>6b08b1f</w:t>
            </w:r>
          </w:p>
        </w:tc>
        <w:tc>
          <w:tcPr>
            <w:tcW w:w="4675" w:type="dxa"/>
          </w:tcPr>
          <w:p w14:paraId="5337BCF1" w14:textId="4683DF29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446C25">
              <w:rPr>
                <w:sz w:val="20"/>
              </w:rPr>
              <w:t xml:space="preserve"> -</w:t>
            </w:r>
          </w:p>
          <w:p w14:paraId="1C5840FF" w14:textId="2C61FF1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 w:rsidR="00563034">
              <w:rPr>
                <w:sz w:val="20"/>
              </w:rPr>
              <w:t>:</w:t>
            </w:r>
            <w:r w:rsidR="00446C25">
              <w:rPr>
                <w:sz w:val="20"/>
              </w:rPr>
              <w:t xml:space="preserve"> -</w:t>
            </w:r>
          </w:p>
          <w:p w14:paraId="00C22924" w14:textId="40FE9E3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Others</w:t>
            </w:r>
            <w:r w:rsidR="00563034">
              <w:rPr>
                <w:sz w:val="20"/>
              </w:rPr>
              <w:t>: BU 473</w:t>
            </w:r>
          </w:p>
        </w:tc>
      </w:tr>
    </w:tbl>
    <w:p w14:paraId="2A6EA611" w14:textId="77777777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1E5AF08" w14:textId="77777777" w:rsidR="00773F90" w:rsidRDefault="00773F90">
          <w:pPr>
            <w:pStyle w:val="TOCHeading"/>
          </w:pPr>
          <w:r>
            <w:t>Contents</w:t>
          </w:r>
        </w:p>
        <w:p w14:paraId="0956A9FE" w14:textId="4E753E71" w:rsidR="00884340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2672403" w:history="1">
            <w:r w:rsidR="00884340" w:rsidRPr="001947AD">
              <w:rPr>
                <w:rStyle w:val="Hyperlink"/>
                <w:noProof/>
              </w:rPr>
              <w:t>Retest after fix</w:t>
            </w:r>
            <w:r w:rsidR="00884340">
              <w:rPr>
                <w:noProof/>
                <w:webHidden/>
              </w:rPr>
              <w:tab/>
            </w:r>
            <w:r w:rsidR="00884340">
              <w:rPr>
                <w:noProof/>
                <w:webHidden/>
              </w:rPr>
              <w:fldChar w:fldCharType="begin"/>
            </w:r>
            <w:r w:rsidR="00884340">
              <w:rPr>
                <w:noProof/>
                <w:webHidden/>
              </w:rPr>
              <w:instrText xml:space="preserve"> PAGEREF _Toc192672403 \h </w:instrText>
            </w:r>
            <w:r w:rsidR="00884340">
              <w:rPr>
                <w:noProof/>
                <w:webHidden/>
              </w:rPr>
            </w:r>
            <w:r w:rsidR="00884340">
              <w:rPr>
                <w:noProof/>
                <w:webHidden/>
              </w:rPr>
              <w:fldChar w:fldCharType="separate"/>
            </w:r>
            <w:r w:rsidR="00884340">
              <w:rPr>
                <w:noProof/>
                <w:webHidden/>
              </w:rPr>
              <w:t>1</w:t>
            </w:r>
            <w:r w:rsidR="00884340">
              <w:rPr>
                <w:noProof/>
                <w:webHidden/>
              </w:rPr>
              <w:fldChar w:fldCharType="end"/>
            </w:r>
          </w:hyperlink>
        </w:p>
        <w:p w14:paraId="5CC41A96" w14:textId="0922DEB8" w:rsidR="00884340" w:rsidRDefault="008843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2672404" w:history="1">
            <w:r w:rsidRPr="001947AD">
              <w:rPr>
                <w:rStyle w:val="Hyperlink"/>
                <w:noProof/>
              </w:rPr>
              <w:t xml:space="preserve">#1. Convert from </w:t>
            </w:r>
            <w:r w:rsidRPr="001947AD">
              <w:rPr>
                <w:rStyle w:val="Hyperlink"/>
                <w:noProof/>
              </w:rPr>
              <w:t>B</w:t>
            </w:r>
            <w:r w:rsidRPr="001947AD">
              <w:rPr>
                <w:rStyle w:val="Hyperlink"/>
                <w:noProof/>
              </w:rPr>
              <w:t>M1 -&gt; BM6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_Toc192672404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3CD7DD" w14:textId="27268AC8" w:rsidR="00884340" w:rsidRDefault="008843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2672405" w:history="1">
            <w:r w:rsidRPr="001947AD">
              <w:rPr>
                <w:rStyle w:val="Hyperlink"/>
                <w:noProof/>
              </w:rPr>
              <w:t>#2. Convert from BM2 -&gt; BM6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_Toc192672405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21E4A" w14:textId="0F085C42" w:rsidR="00884340" w:rsidRDefault="008843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2672406" w:history="1">
            <w:r w:rsidRPr="001947AD">
              <w:rPr>
                <w:rStyle w:val="Hyperlink"/>
                <w:noProof/>
              </w:rPr>
              <w:t>#3. Convert from BM4 -&gt; BM6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_Toc192672406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C0D108" w14:textId="463B09CE" w:rsidR="00884340" w:rsidRDefault="008843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2672407" w:history="1">
            <w:r w:rsidRPr="001947AD">
              <w:rPr>
                <w:rStyle w:val="Hyperlink"/>
                <w:noProof/>
              </w:rPr>
              <w:t>#4. Convert from BM3 -&gt; BM6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_Toc192672407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77A20" w14:textId="5C1FD2B5" w:rsidR="00773F90" w:rsidRDefault="00773F90">
          <w:r>
            <w:rPr>
              <w:b/>
              <w:bCs/>
              <w:noProof/>
            </w:rPr>
            <w:fldChar w:fldCharType="end"/>
          </w:r>
        </w:p>
      </w:sdtContent>
    </w:sdt>
    <w:p w14:paraId="39FC4C95" w14:textId="77777777" w:rsidR="00D060E4" w:rsidRPr="00773F90" w:rsidRDefault="00D060E4" w:rsidP="00D060E4">
      <w:pPr>
        <w:pStyle w:val="Heading1"/>
        <w:pBdr>
          <w:bottom w:val="double" w:sz="6" w:space="1" w:color="auto"/>
        </w:pBdr>
      </w:pPr>
      <w:hyperlink w:anchor="Retest_TableContents" w:history="1">
        <w:bookmarkStart w:id="0" w:name="_Toc192596229"/>
        <w:bookmarkStart w:id="1" w:name="_Toc192672403"/>
        <w:r w:rsidRPr="00773F90">
          <w:rPr>
            <w:rStyle w:val="Hyperlink"/>
          </w:rPr>
          <w:t>Retest after fix</w:t>
        </w:r>
        <w:bookmarkEnd w:id="0"/>
        <w:bookmarkEnd w:id="1"/>
      </w:hyperlink>
    </w:p>
    <w:p w14:paraId="22308B50" w14:textId="79DF1B41" w:rsidR="003F7240" w:rsidRDefault="00F56AD8" w:rsidP="00D060E4">
      <w:r>
        <w:t>Go to Contracts dlg, load a contract</w:t>
      </w:r>
      <w:r w:rsidR="00246540">
        <w:t xml:space="preserve"> and modify it</w:t>
      </w:r>
      <w:r>
        <w:t xml:space="preserve">, select </w:t>
      </w:r>
      <w:r w:rsidRPr="008F7CE5">
        <w:t>Contract Component</w:t>
      </w:r>
      <w:r>
        <w:t xml:space="preserve">s and load Compliancy. </w:t>
      </w:r>
      <w:r w:rsidR="00246540">
        <w:t>Go to Products</w:t>
      </w:r>
    </w:p>
    <w:p w14:paraId="2E11C9D2" w14:textId="77777777" w:rsidR="00D060E4" w:rsidRDefault="00D060E4" w:rsidP="00D060E4">
      <w:pPr>
        <w:pStyle w:val="Heading2"/>
      </w:pPr>
      <w:bookmarkStart w:id="2" w:name="_Toc192596230"/>
      <w:bookmarkStart w:id="3" w:name="_Toc192672404"/>
      <w:r>
        <w:t xml:space="preserve">#1. Convert from BM1 -&gt; BM6 – </w:t>
      </w:r>
      <w:r w:rsidRPr="00884340">
        <w:t>Tested OK</w:t>
      </w:r>
      <w:bookmarkEnd w:id="2"/>
      <w:bookmarkEnd w:id="3"/>
    </w:p>
    <w:p w14:paraId="7B78443E" w14:textId="773426FB" w:rsidR="00D060E4" w:rsidRDefault="00D060E4" w:rsidP="00D060E4">
      <w:pPr>
        <w:pStyle w:val="ListParagraph"/>
        <w:numPr>
          <w:ilvl w:val="0"/>
          <w:numId w:val="3"/>
        </w:numPr>
      </w:pPr>
      <w:r>
        <w:t>Select BM1 contract products, release</w:t>
      </w:r>
      <w:r w:rsidR="00246540">
        <w:t xml:space="preserve"> them</w:t>
      </w:r>
      <w:r>
        <w:t>, with different SRC methods and convert them to BM6</w:t>
      </w:r>
    </w:p>
    <w:p w14:paraId="4FDEFF40" w14:textId="3B2F00BA" w:rsidR="00D060E4" w:rsidRPr="00045E0D" w:rsidRDefault="00681C3F" w:rsidP="00D060E4">
      <w:r>
        <w:rPr>
          <w:noProof/>
        </w:rPr>
        <w:drawing>
          <wp:inline distT="0" distB="0" distL="0" distR="0" wp14:anchorId="153BAFAC" wp14:editId="66B72E36">
            <wp:extent cx="5943600" cy="1518920"/>
            <wp:effectExtent l="0" t="0" r="0" b="5080"/>
            <wp:docPr id="15963209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20997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167D" w14:textId="77777777" w:rsidR="00D060E4" w:rsidRDefault="00D060E4" w:rsidP="00D060E4">
      <w:pPr>
        <w:pStyle w:val="ListParagraph"/>
        <w:numPr>
          <w:ilvl w:val="0"/>
          <w:numId w:val="3"/>
        </w:numPr>
      </w:pPr>
      <w:r>
        <w:t>Click Apply</w:t>
      </w:r>
    </w:p>
    <w:p w14:paraId="60B283E3" w14:textId="77777777" w:rsidR="00D060E4" w:rsidRDefault="00D060E4" w:rsidP="00D060E4">
      <w:pPr>
        <w:pStyle w:val="ListParagraph"/>
        <w:numPr>
          <w:ilvl w:val="0"/>
          <w:numId w:val="3"/>
        </w:numPr>
      </w:pPr>
      <w:r>
        <w:t xml:space="preserve">Save and </w:t>
      </w:r>
      <w:proofErr w:type="gramStart"/>
      <w:r>
        <w:t>exit</w:t>
      </w:r>
      <w:proofErr w:type="gramEnd"/>
      <w:r>
        <w:t xml:space="preserve"> </w:t>
      </w:r>
    </w:p>
    <w:p w14:paraId="3B7A8A6F" w14:textId="7409F09A" w:rsidR="00D060E4" w:rsidRDefault="00762D18" w:rsidP="00D060E4">
      <w:r>
        <w:rPr>
          <w:noProof/>
        </w:rPr>
        <w:lastRenderedPageBreak/>
        <w:drawing>
          <wp:inline distT="0" distB="0" distL="0" distR="0" wp14:anchorId="3C604592" wp14:editId="47735325">
            <wp:extent cx="5943600" cy="1649095"/>
            <wp:effectExtent l="0" t="0" r="0" b="8255"/>
            <wp:docPr id="3894674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67446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9E89" w14:textId="77777777" w:rsidR="00D060E4" w:rsidRDefault="00D060E4" w:rsidP="00D060E4">
      <w:pPr>
        <w:pStyle w:val="ListParagraph"/>
        <w:numPr>
          <w:ilvl w:val="0"/>
          <w:numId w:val="3"/>
        </w:numPr>
      </w:pPr>
      <w:r>
        <w:t xml:space="preserve">Select </w:t>
      </w:r>
      <w:proofErr w:type="gramStart"/>
      <w:r>
        <w:t>product</w:t>
      </w:r>
      <w:proofErr w:type="gramEnd"/>
      <w:r>
        <w:t xml:space="preserve"> and click on Add to Customers. Select a customer that does not have that contract products in PLPC </w:t>
      </w:r>
    </w:p>
    <w:p w14:paraId="626DB395" w14:textId="0886F200" w:rsidR="00D060E4" w:rsidRDefault="00BD33EB" w:rsidP="00D060E4">
      <w:r>
        <w:rPr>
          <w:noProof/>
        </w:rPr>
        <w:drawing>
          <wp:inline distT="0" distB="0" distL="0" distR="0" wp14:anchorId="3BFEAE09" wp14:editId="12F52608">
            <wp:extent cx="5372100" cy="1133475"/>
            <wp:effectExtent l="0" t="0" r="0" b="9525"/>
            <wp:docPr id="494614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1401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7455" w14:textId="09803ACF" w:rsidR="00BD33EB" w:rsidRDefault="00BD33EB" w:rsidP="00D060E4">
      <w:r>
        <w:rPr>
          <w:noProof/>
        </w:rPr>
        <w:drawing>
          <wp:inline distT="0" distB="0" distL="0" distR="0" wp14:anchorId="175CD8D7" wp14:editId="283B2AD8">
            <wp:extent cx="5372100" cy="1133475"/>
            <wp:effectExtent l="0" t="0" r="0" b="9525"/>
            <wp:docPr id="301128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288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373C" w14:textId="6811651C" w:rsidR="00EA342B" w:rsidRDefault="00EA342B" w:rsidP="00D060E4">
      <w:r>
        <w:rPr>
          <w:noProof/>
        </w:rPr>
        <w:drawing>
          <wp:inline distT="0" distB="0" distL="0" distR="0" wp14:anchorId="7E60DCED" wp14:editId="0BAD7D25">
            <wp:extent cx="5372100" cy="1323975"/>
            <wp:effectExtent l="0" t="0" r="0" b="9525"/>
            <wp:docPr id="8655941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94177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4993" w14:textId="77777777" w:rsidR="00D060E4" w:rsidRDefault="00D060E4" w:rsidP="00D060E4">
      <w:pPr>
        <w:pStyle w:val="ListParagraph"/>
        <w:numPr>
          <w:ilvl w:val="0"/>
          <w:numId w:val="3"/>
        </w:numPr>
      </w:pPr>
      <w:r>
        <w:t>Select product and check Billing Compliancy</w:t>
      </w:r>
    </w:p>
    <w:p w14:paraId="05065C34" w14:textId="1340B32A" w:rsidR="00D060E4" w:rsidRDefault="00BC3704" w:rsidP="00D060E4">
      <w:r>
        <w:rPr>
          <w:noProof/>
        </w:rPr>
        <w:lastRenderedPageBreak/>
        <w:drawing>
          <wp:inline distT="0" distB="0" distL="0" distR="0" wp14:anchorId="3425FF97" wp14:editId="472CDBEA">
            <wp:extent cx="5943600" cy="3705225"/>
            <wp:effectExtent l="0" t="0" r="0" b="9525"/>
            <wp:docPr id="11570822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82245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BFB86" w14:textId="77777777" w:rsidR="00D060E4" w:rsidRDefault="00D060E4" w:rsidP="00D060E4">
      <w:r w:rsidRPr="001722DF">
        <w:rPr>
          <w:i/>
          <w:iCs/>
          <w:u w:val="single"/>
        </w:rPr>
        <w:t>Expected behavior</w:t>
      </w:r>
      <w:r>
        <w:t xml:space="preserve">: on contract, a contract product with BM1 was converted to BM6 by </w:t>
      </w:r>
      <w:r w:rsidRPr="001722DF">
        <w:t>changing the billing method</w:t>
      </w:r>
      <w:r>
        <w:t xml:space="preserve">. The modification is applied and saved. Then, the product is added to a customer from that contract. The </w:t>
      </w:r>
      <w:proofErr w:type="gramStart"/>
      <w:r w:rsidRPr="001722DF">
        <w:t>compliancy</w:t>
      </w:r>
      <w:proofErr w:type="gramEnd"/>
      <w:r w:rsidRPr="001722DF">
        <w:t xml:space="preserve"> </w:t>
      </w:r>
      <w:r>
        <w:t>should</w:t>
      </w:r>
      <w:r w:rsidRPr="001722DF">
        <w:t xml:space="preserve"> be correct</w:t>
      </w:r>
      <w:r>
        <w:t>.</w:t>
      </w:r>
    </w:p>
    <w:p w14:paraId="46BD2C34" w14:textId="77777777" w:rsidR="00D060E4" w:rsidRPr="001722DF" w:rsidRDefault="00D060E4" w:rsidP="00D060E4">
      <w:r w:rsidRPr="001722DF">
        <w:rPr>
          <w:i/>
          <w:iCs/>
          <w:u w:val="single"/>
        </w:rPr>
        <w:t>Actual behavior:</w:t>
      </w:r>
      <w:r>
        <w:t xml:space="preserve"> in PLPC, Billing Compliancy is correct after changing billing method</w:t>
      </w:r>
    </w:p>
    <w:p w14:paraId="6255AFA3" w14:textId="77777777" w:rsidR="00D060E4" w:rsidRDefault="00D060E4" w:rsidP="00D060E4">
      <w:pPr>
        <w:pStyle w:val="ListParagraph"/>
        <w:numPr>
          <w:ilvl w:val="0"/>
          <w:numId w:val="3"/>
        </w:numPr>
      </w:pPr>
      <w:r>
        <w:t>Check in the database</w:t>
      </w:r>
    </w:p>
    <w:p w14:paraId="0C3FFDE0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bookmarkStart w:id="4" w:name="_Hlk192670384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0DFB1EF2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max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PLPC.SRCMETHOD),</w:t>
      </w:r>
    </w:p>
    <w:p w14:paraId="75DECF9A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max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CPBA.SRCMETHOD),</w:t>
      </w:r>
    </w:p>
    <w:p w14:paraId="7FCF2ECB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max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DECODE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(CA.INTERNALNAME,</w:t>
      </w:r>
    </w:p>
    <w:p w14:paraId="4A4318A8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       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'cbrbSystematicReplacement'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0B15C910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        PLPC.SRCMETHOD ||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'/'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|| CPBA.SRCMETHOD,</w:t>
      </w:r>
    </w:p>
    <w:p w14:paraId="5DCF3118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       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)) CBRBSYSTEMATICREPLACEMENT,</w:t>
      </w:r>
    </w:p>
    <w:p w14:paraId="709B4E17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PLPC.PRODUCTLISTPERCUSTOMER_ID,</w:t>
      </w:r>
    </w:p>
    <w:p w14:paraId="110FC989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25B345F1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CP.SIZEDEFINITION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698EF8BA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CP.FINISHINGMETHOD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2CE8F108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(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P.CODE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PRODUCT P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P.PRODUCT_ID = CP.PRODUCT_ID) PCODE, CPB.BILLINGMETHOD</w:t>
      </w:r>
    </w:p>
    <w:p w14:paraId="7F73843D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CONTRACTCUSTOMER CC</w:t>
      </w:r>
    </w:p>
    <w:p w14:paraId="0DA50B2E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 C</w:t>
      </w:r>
    </w:p>
    <w:p w14:paraId="0FAA904C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C.CONTRACT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 = CC.CONTRACT_ID</w:t>
      </w:r>
    </w:p>
    <w:p w14:paraId="1D6E6A02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CUSTOMER CUST</w:t>
      </w:r>
    </w:p>
    <w:p w14:paraId="2FE5A39F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CUST.CUSTOMER_ID =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CC.CUSTOMER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_LINK_ID, COMPLIANCYGROUPATTRIBUTES CGA,</w:t>
      </w:r>
    </w:p>
    <w:p w14:paraId="17C2DCE3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CONTRACTATTRIBUTE CA, CONTRACTPRODUCT CP</w:t>
      </w:r>
    </w:p>
    <w:p w14:paraId="29A0A6F0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left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outer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CONTRACTPRODUCTBILLING CPB</w:t>
      </w:r>
    </w:p>
    <w:p w14:paraId="1331210D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 = CPB.CONTRACTPRODUCT_ID</w:t>
      </w:r>
    </w:p>
    <w:p w14:paraId="5ECDBDB9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left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outer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CONTRACTPRODUCTADDBILLING CPBA</w:t>
      </w:r>
    </w:p>
    <w:p w14:paraId="15F43F6C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lastRenderedPageBreak/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 = CPBA.CONTRACTPRODUCT_ID,</w:t>
      </w:r>
    </w:p>
    <w:p w14:paraId="5631C436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PRODUCTLISTPERCUSTOMER PLPC, CONTRACTPRODUCTPLPC CPLPC</w:t>
      </w:r>
    </w:p>
    <w:p w14:paraId="4E412B60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CC.CUSTOMER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_LINK_ID = PLPC.CUSTOMER_ID</w:t>
      </w:r>
    </w:p>
    <w:p w14:paraId="3529E0F6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CGA.CONTRACT_ID =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CC.CONTRACT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</w:t>
      </w:r>
    </w:p>
    <w:p w14:paraId="22A8041A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CGA.CONTRACTATTRIBUTE_ID =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CA.CONTRACTATTRIBUTE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</w:t>
      </w:r>
    </w:p>
    <w:p w14:paraId="22B21EE8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 = CC.CONTRACT_ID</w:t>
      </w:r>
    </w:p>
    <w:p w14:paraId="26586C5F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CPLPC.PRODUCTLISTPERCUSTOMER_ID = PLPC.PRODUCTLISTPERCUSTOMER_ID</w:t>
      </w:r>
    </w:p>
    <w:p w14:paraId="294233EE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CPLPC.CONTRACTPRODUCT_ID =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</w:t>
      </w:r>
    </w:p>
    <w:p w14:paraId="6BCF0CDF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PLPC.DATEINACTIVE &gt;=</w:t>
      </w:r>
    </w:p>
    <w:p w14:paraId="012DB7EF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TO_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DATE(</w:t>
      </w:r>
      <w:proofErr w:type="gramEnd"/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'2025-03-07 00:00:00'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,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'YYYY-MM-DD HH24:MI:SS'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</w:p>
    <w:p w14:paraId="63C9103B" w14:textId="44816548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C.CODE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=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</w:t>
      </w:r>
      <w:r w:rsidR="003B0DFA">
        <w:rPr>
          <w:rFonts w:ascii="Courier New" w:hAnsi="Courier New" w:cs="Courier New"/>
          <w:color w:val="0000FF"/>
          <w:sz w:val="20"/>
          <w:szCs w:val="20"/>
          <w:highlight w:val="white"/>
        </w:rPr>
        <w:t>A11340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</w:t>
      </w:r>
    </w:p>
    <w:p w14:paraId="3380A3AA" w14:textId="6372D6E5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CUST.CUSTOMERNUMBER = </w:t>
      </w:r>
      <w:r w:rsidR="00B3721B" w:rsidRPr="00B3721B">
        <w:rPr>
          <w:rFonts w:ascii="Courier New" w:hAnsi="Courier New" w:cs="Courier New"/>
          <w:color w:val="0000FF"/>
          <w:sz w:val="20"/>
          <w:szCs w:val="20"/>
          <w:highlight w:val="white"/>
        </w:rPr>
        <w:t>792227707</w:t>
      </w:r>
    </w:p>
    <w:p w14:paraId="2EA496A7" w14:textId="3283C102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group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by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7B343F09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1E632938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CP.SIZEDEFINITION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5D310104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CP.FINISHINGMETHOD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3C00CEB8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PLPC.PRODUCTLISTPERCUSTOMER_ID,</w:t>
      </w:r>
    </w:p>
    <w:p w14:paraId="060741A3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PLPC.DATEACTIVE,</w:t>
      </w:r>
    </w:p>
    <w:p w14:paraId="5F6DC70E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PLPC.DATEINACTIVE,</w:t>
      </w:r>
    </w:p>
    <w:p w14:paraId="117A50CF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PLPC.SYSTEMUSER_ID,</w:t>
      </w:r>
    </w:p>
    <w:p w14:paraId="1C7ADE2F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PLPC.TIMESTAMP,</w:t>
      </w:r>
    </w:p>
    <w:p w14:paraId="30AA6167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CP.STARTDATE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13678C54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CP.ENDDATE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067F392D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CP.SYSTEMUSER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59C131D6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CP.TIMESTAMP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63A1CB50" w14:textId="77777777" w:rsidR="00D060E4" w:rsidRDefault="00D060E4" w:rsidP="00D060E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CPB.BILLINGMETHOD</w:t>
      </w:r>
    </w:p>
    <w:bookmarkEnd w:id="4"/>
    <w:p w14:paraId="51019D78" w14:textId="5E2537C7" w:rsidR="00D060E4" w:rsidRDefault="005E1CF7" w:rsidP="00D060E4">
      <w:r>
        <w:rPr>
          <w:noProof/>
        </w:rPr>
        <w:drawing>
          <wp:inline distT="0" distB="0" distL="0" distR="0" wp14:anchorId="54D9B824" wp14:editId="70CF62E7">
            <wp:extent cx="5943600" cy="328930"/>
            <wp:effectExtent l="0" t="0" r="0" b="0"/>
            <wp:docPr id="861771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719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E387" w14:textId="77777777" w:rsidR="00D060E4" w:rsidRDefault="00D060E4" w:rsidP="00D060E4">
      <w:r w:rsidRPr="00323CD3">
        <w:rPr>
          <w:i/>
          <w:iCs/>
          <w:u w:val="single"/>
        </w:rPr>
        <w:t>Actual behavior</w:t>
      </w:r>
      <w:r>
        <w:t>: PLPC.SRCMETHOD is equal with the CBPA.SRCMETHOD for every product added to customer.</w:t>
      </w:r>
    </w:p>
    <w:p w14:paraId="77DF9133" w14:textId="77777777" w:rsidR="00D060E4" w:rsidRDefault="00D060E4" w:rsidP="00D060E4">
      <w:pPr>
        <w:rPr>
          <w:b/>
        </w:rPr>
      </w:pPr>
      <w:r w:rsidRPr="009E0DB9">
        <w:rPr>
          <w:b/>
          <w:highlight w:val="green"/>
        </w:rPr>
        <w:t>Tested ok</w:t>
      </w:r>
    </w:p>
    <w:p w14:paraId="56D24597" w14:textId="77777777" w:rsidR="00D060E4" w:rsidRPr="009E6B9B" w:rsidRDefault="00D060E4" w:rsidP="00D060E4">
      <w:pPr>
        <w:rPr>
          <w:b/>
        </w:rPr>
      </w:pPr>
    </w:p>
    <w:p w14:paraId="2046A549" w14:textId="77777777" w:rsidR="00D060E4" w:rsidRDefault="00D060E4" w:rsidP="00D060E4">
      <w:pPr>
        <w:pStyle w:val="Heading2"/>
      </w:pPr>
      <w:bookmarkStart w:id="5" w:name="_Toc192596231"/>
      <w:bookmarkStart w:id="6" w:name="_Toc192672405"/>
      <w:r>
        <w:t>#2. Convert from BM2 -&gt; BM6 – Tested OK</w:t>
      </w:r>
      <w:bookmarkEnd w:id="5"/>
      <w:bookmarkEnd w:id="6"/>
    </w:p>
    <w:p w14:paraId="513F954B" w14:textId="295638CD" w:rsidR="00D060E4" w:rsidRPr="00045E0D" w:rsidRDefault="00D060E4" w:rsidP="00D060E4">
      <w:pPr>
        <w:pStyle w:val="ListParagraph"/>
        <w:numPr>
          <w:ilvl w:val="0"/>
          <w:numId w:val="4"/>
        </w:numPr>
      </w:pPr>
      <w:r>
        <w:t>Select BM2 contract products, that are released and have different types of SRC Method and convert them to BM6</w:t>
      </w:r>
    </w:p>
    <w:p w14:paraId="0F4F4BCB" w14:textId="182D5FE3" w:rsidR="00D060E4" w:rsidRDefault="00D34CD8" w:rsidP="00D060E4">
      <w:r>
        <w:rPr>
          <w:noProof/>
        </w:rPr>
        <w:drawing>
          <wp:inline distT="0" distB="0" distL="0" distR="0" wp14:anchorId="1FC44475" wp14:editId="23BDF7F2">
            <wp:extent cx="5943600" cy="1593215"/>
            <wp:effectExtent l="0" t="0" r="0" b="6985"/>
            <wp:docPr id="19909262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92624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73A6" w14:textId="77777777" w:rsidR="00D060E4" w:rsidRDefault="00D060E4" w:rsidP="00D060E4">
      <w:pPr>
        <w:pStyle w:val="ListParagraph"/>
        <w:numPr>
          <w:ilvl w:val="0"/>
          <w:numId w:val="4"/>
        </w:numPr>
      </w:pPr>
      <w:r>
        <w:t>Click Apply</w:t>
      </w:r>
    </w:p>
    <w:p w14:paraId="68309D64" w14:textId="77777777" w:rsidR="00D060E4" w:rsidRDefault="00D060E4" w:rsidP="00D060E4">
      <w:pPr>
        <w:pStyle w:val="ListParagraph"/>
        <w:numPr>
          <w:ilvl w:val="0"/>
          <w:numId w:val="4"/>
        </w:numPr>
      </w:pPr>
      <w:r>
        <w:t>Save and Exit</w:t>
      </w:r>
    </w:p>
    <w:p w14:paraId="2C12E95C" w14:textId="24F02A67" w:rsidR="00D060E4" w:rsidRDefault="00AC764A" w:rsidP="00D060E4">
      <w:r>
        <w:rPr>
          <w:noProof/>
        </w:rPr>
        <w:lastRenderedPageBreak/>
        <w:drawing>
          <wp:inline distT="0" distB="0" distL="0" distR="0" wp14:anchorId="2C977827" wp14:editId="0483C017">
            <wp:extent cx="5943600" cy="1631950"/>
            <wp:effectExtent l="0" t="0" r="0" b="6350"/>
            <wp:docPr id="15081925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9257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F34B4" w14:textId="77777777" w:rsidR="00D060E4" w:rsidRDefault="00D060E4" w:rsidP="00D060E4">
      <w:pPr>
        <w:pStyle w:val="ListParagraph"/>
        <w:numPr>
          <w:ilvl w:val="0"/>
          <w:numId w:val="4"/>
        </w:numPr>
      </w:pPr>
      <w:r>
        <w:t xml:space="preserve">Select every product and click on Add to Customers. Select a customer that does not have that contract products in PLPC </w:t>
      </w:r>
    </w:p>
    <w:p w14:paraId="1778C7EB" w14:textId="431F1FC3" w:rsidR="00C56C6D" w:rsidRDefault="001A1434" w:rsidP="00AC764A">
      <w:r>
        <w:rPr>
          <w:noProof/>
        </w:rPr>
        <w:drawing>
          <wp:inline distT="0" distB="0" distL="0" distR="0" wp14:anchorId="1C12420D" wp14:editId="660B2A59">
            <wp:extent cx="5791200" cy="1247775"/>
            <wp:effectExtent l="0" t="0" r="0" b="9525"/>
            <wp:docPr id="3522861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86116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021A" w14:textId="0B48D801" w:rsidR="00516F2C" w:rsidRDefault="00516F2C" w:rsidP="00AC764A">
      <w:r>
        <w:rPr>
          <w:noProof/>
        </w:rPr>
        <w:drawing>
          <wp:inline distT="0" distB="0" distL="0" distR="0" wp14:anchorId="04936626" wp14:editId="3F793093">
            <wp:extent cx="5791200" cy="1247775"/>
            <wp:effectExtent l="0" t="0" r="0" b="9525"/>
            <wp:docPr id="14564646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64652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120EC" w14:textId="6CEDF6EE" w:rsidR="00C56C6D" w:rsidRDefault="00516F2C" w:rsidP="00C56C6D">
      <w:r>
        <w:rPr>
          <w:noProof/>
        </w:rPr>
        <w:drawing>
          <wp:inline distT="0" distB="0" distL="0" distR="0" wp14:anchorId="13F0A85A" wp14:editId="59D9FC10">
            <wp:extent cx="5791200" cy="1247775"/>
            <wp:effectExtent l="0" t="0" r="0" b="9525"/>
            <wp:docPr id="10810584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58419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18FC" w14:textId="77777777" w:rsidR="00D060E4" w:rsidRDefault="00D060E4" w:rsidP="00D060E4">
      <w:pPr>
        <w:pStyle w:val="ListParagraph"/>
        <w:numPr>
          <w:ilvl w:val="0"/>
          <w:numId w:val="4"/>
        </w:numPr>
      </w:pPr>
      <w:r>
        <w:t>Select product and check Billing Compliancy</w:t>
      </w:r>
    </w:p>
    <w:p w14:paraId="6AA728A7" w14:textId="6A147BFD" w:rsidR="00D060E4" w:rsidRDefault="000A0E7A" w:rsidP="00D060E4">
      <w:r>
        <w:rPr>
          <w:noProof/>
        </w:rPr>
        <w:lastRenderedPageBreak/>
        <w:drawing>
          <wp:inline distT="0" distB="0" distL="0" distR="0" wp14:anchorId="2EE58FF9" wp14:editId="5B31FC92">
            <wp:extent cx="5943600" cy="2481580"/>
            <wp:effectExtent l="0" t="0" r="0" b="0"/>
            <wp:docPr id="20856756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75675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75D9" w14:textId="77777777" w:rsidR="00D060E4" w:rsidRDefault="00D060E4" w:rsidP="00D060E4">
      <w:r w:rsidRPr="001722DF">
        <w:rPr>
          <w:i/>
          <w:iCs/>
          <w:u w:val="single"/>
        </w:rPr>
        <w:t>Expected behavior</w:t>
      </w:r>
      <w:r>
        <w:t xml:space="preserve">: on contract, contract products with BM2 were converted to BM6 by </w:t>
      </w:r>
      <w:r w:rsidRPr="001722DF">
        <w:t>changing the billing method</w:t>
      </w:r>
      <w:r>
        <w:t xml:space="preserve">. The modification is applied and saved. Then, every product is added to a customer from that contract. The </w:t>
      </w:r>
      <w:proofErr w:type="gramStart"/>
      <w:r w:rsidRPr="001722DF">
        <w:t>compliancy</w:t>
      </w:r>
      <w:proofErr w:type="gramEnd"/>
      <w:r w:rsidRPr="001722DF">
        <w:t xml:space="preserve"> </w:t>
      </w:r>
      <w:r>
        <w:t>should</w:t>
      </w:r>
      <w:r w:rsidRPr="001722DF">
        <w:t xml:space="preserve"> be correct</w:t>
      </w:r>
      <w:r>
        <w:t>.</w:t>
      </w:r>
    </w:p>
    <w:p w14:paraId="16E8BDE2" w14:textId="77777777" w:rsidR="00D060E4" w:rsidRPr="001722DF" w:rsidRDefault="00D060E4" w:rsidP="00D060E4">
      <w:r w:rsidRPr="001722DF">
        <w:rPr>
          <w:i/>
          <w:iCs/>
          <w:u w:val="single"/>
        </w:rPr>
        <w:t>Actual behavior:</w:t>
      </w:r>
      <w:r>
        <w:t xml:space="preserve"> in PLPC, Billing Compliancy is correct after changing billing method</w:t>
      </w:r>
    </w:p>
    <w:p w14:paraId="79C9357B" w14:textId="77777777" w:rsidR="00D060E4" w:rsidRDefault="00D060E4" w:rsidP="00D060E4">
      <w:pPr>
        <w:pStyle w:val="ListParagraph"/>
        <w:numPr>
          <w:ilvl w:val="0"/>
          <w:numId w:val="4"/>
        </w:numPr>
      </w:pPr>
      <w:r>
        <w:t>Check in the database</w:t>
      </w:r>
    </w:p>
    <w:p w14:paraId="437DA26C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45CCE8D8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max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PLPC.SRCMETHOD),</w:t>
      </w:r>
    </w:p>
    <w:p w14:paraId="610D779D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max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CPBA.SRCMETHOD),</w:t>
      </w:r>
    </w:p>
    <w:p w14:paraId="5CB2B75F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max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DECODE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(CA.INTERNALNAME,</w:t>
      </w:r>
    </w:p>
    <w:p w14:paraId="4F31A295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       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'cbrbSystematicReplacement'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3E371D9F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        PLPC.SRCMETHOD ||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'/'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|| CPBA.SRCMETHOD,</w:t>
      </w:r>
    </w:p>
    <w:p w14:paraId="63784163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       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)) CBRBSYSTEMATICREPLACEMENT,</w:t>
      </w:r>
    </w:p>
    <w:p w14:paraId="177170FF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PLPC.PRODUCTLISTPERCUSTOMER_ID,</w:t>
      </w:r>
    </w:p>
    <w:p w14:paraId="7608AE0A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4609B9CE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CP.SIZEDEFINITION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7E29FD8E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CP.FINISHINGMETHOD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2BF13C1B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(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P.CODE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PRODUCT P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P.PRODUCT_ID = CP.PRODUCT_ID) PCODE, CPB.BILLINGMETHOD</w:t>
      </w:r>
    </w:p>
    <w:p w14:paraId="609B93AD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CONTRACTCUSTOMER CC</w:t>
      </w:r>
    </w:p>
    <w:p w14:paraId="4B7D32B5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 C</w:t>
      </w:r>
    </w:p>
    <w:p w14:paraId="1D0F21F2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C.CONTRACT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 = CC.CONTRACT_ID</w:t>
      </w:r>
    </w:p>
    <w:p w14:paraId="689612BC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CUSTOMER CUST</w:t>
      </w:r>
    </w:p>
    <w:p w14:paraId="60599D9F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CUST.CUSTOMER_ID =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CC.CUSTOMER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_LINK_ID, COMPLIANCYGROUPATTRIBUTES CGA,</w:t>
      </w:r>
    </w:p>
    <w:p w14:paraId="6900C91B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CONTRACTATTRIBUTE CA, CONTRACTPRODUCT CP</w:t>
      </w:r>
    </w:p>
    <w:p w14:paraId="5E3003AC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left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outer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CONTRACTPRODUCTBILLING CPB</w:t>
      </w:r>
    </w:p>
    <w:p w14:paraId="7309C8C7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 = CPB.CONTRACTPRODUCT_ID</w:t>
      </w:r>
    </w:p>
    <w:p w14:paraId="59687EB1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left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outer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CONTRACTPRODUCTADDBILLING CPBA</w:t>
      </w:r>
    </w:p>
    <w:p w14:paraId="18D124A5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 = CPBA.CONTRACTPRODUCT_ID,</w:t>
      </w:r>
    </w:p>
    <w:p w14:paraId="2A778757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PRODUCTLISTPERCUSTOMER PLPC, CONTRACTPRODUCTPLPC CPLPC</w:t>
      </w:r>
    </w:p>
    <w:p w14:paraId="468FCD53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CC.CUSTOMER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_LINK_ID = PLPC.CUSTOMER_ID</w:t>
      </w:r>
    </w:p>
    <w:p w14:paraId="15C4D640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CGA.CONTRACT_ID =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CC.CONTRACT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</w:t>
      </w:r>
    </w:p>
    <w:p w14:paraId="3B5C1AB6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CGA.CONTRACTATTRIBUTE_ID =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CA.CONTRACTATTRIBUTE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</w:t>
      </w:r>
    </w:p>
    <w:p w14:paraId="57797A34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 = CC.CONTRACT_ID</w:t>
      </w:r>
    </w:p>
    <w:p w14:paraId="6A51FEAB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CPLPC.PRODUCTLISTPERCUSTOMER_ID = PLPC.PRODUCTLISTPERCUSTOMER_ID</w:t>
      </w:r>
    </w:p>
    <w:p w14:paraId="66A3E7E5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CPLPC.CONTRACTPRODUCT_ID =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</w:t>
      </w:r>
    </w:p>
    <w:p w14:paraId="39042D1C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lastRenderedPageBreak/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PLPC.DATEINACTIVE &gt;=</w:t>
      </w:r>
    </w:p>
    <w:p w14:paraId="70435ABE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TO_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DATE(</w:t>
      </w:r>
      <w:proofErr w:type="gramEnd"/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'2025-03-07 00:00:00'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,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'YYYY-MM-DD HH24:MI:SS'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</w:p>
    <w:p w14:paraId="62FD277A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C.CODE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=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'A11340'</w:t>
      </w:r>
    </w:p>
    <w:p w14:paraId="24E06849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CUST.CUSTOMERNUMBER = </w:t>
      </w:r>
      <w:r w:rsidRPr="00B3721B">
        <w:rPr>
          <w:rFonts w:ascii="Courier New" w:hAnsi="Courier New" w:cs="Courier New"/>
          <w:color w:val="0000FF"/>
          <w:sz w:val="20"/>
          <w:szCs w:val="20"/>
          <w:highlight w:val="white"/>
        </w:rPr>
        <w:t>792227707</w:t>
      </w:r>
    </w:p>
    <w:p w14:paraId="500D80C0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group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by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3111237D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798B2ECD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CP.SIZEDEFINITION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6B8F57BF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CP.FINISHINGMETHOD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75261C2A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PLPC.PRODUCTLISTPERCUSTOMER_ID,</w:t>
      </w:r>
    </w:p>
    <w:p w14:paraId="5213791C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PLPC.DATEACTIVE,</w:t>
      </w:r>
    </w:p>
    <w:p w14:paraId="5019F8C5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PLPC.DATEINACTIVE,</w:t>
      </w:r>
    </w:p>
    <w:p w14:paraId="0F696FFE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PLPC.SYSTEMUSER_ID,</w:t>
      </w:r>
    </w:p>
    <w:p w14:paraId="5AFA0F41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PLPC.TIMESTAMP,</w:t>
      </w:r>
    </w:p>
    <w:p w14:paraId="4628225B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CP.STARTDATE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0CBACC90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CP.ENDDATE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75465912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CP.SYSTEMUSER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26D4008D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CP.TIMESTAMP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2E25E230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CPB.BILLINGMETHOD</w:t>
      </w:r>
    </w:p>
    <w:p w14:paraId="14D86CC4" w14:textId="0DB868CD" w:rsidR="00D060E4" w:rsidRDefault="000A0E7A" w:rsidP="00D060E4">
      <w:r>
        <w:rPr>
          <w:noProof/>
        </w:rPr>
        <w:drawing>
          <wp:inline distT="0" distB="0" distL="0" distR="0" wp14:anchorId="76994507" wp14:editId="784741CD">
            <wp:extent cx="5943600" cy="420370"/>
            <wp:effectExtent l="0" t="0" r="0" b="0"/>
            <wp:docPr id="1558350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35054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47A3" w14:textId="77777777" w:rsidR="00D060E4" w:rsidRDefault="00D060E4" w:rsidP="00D060E4">
      <w:r w:rsidRPr="00323CD3">
        <w:rPr>
          <w:i/>
          <w:iCs/>
          <w:u w:val="single"/>
        </w:rPr>
        <w:t>Actual behavior</w:t>
      </w:r>
      <w:r>
        <w:t>: PLPC.SRCMETHOD is equal with the CBPA.SRCMETHOD for every product added to customer.</w:t>
      </w:r>
    </w:p>
    <w:p w14:paraId="70B61E0A" w14:textId="77777777" w:rsidR="00D060E4" w:rsidRDefault="00D060E4" w:rsidP="00D060E4">
      <w:pPr>
        <w:rPr>
          <w:b/>
        </w:rPr>
      </w:pPr>
      <w:r w:rsidRPr="0049547B">
        <w:rPr>
          <w:b/>
          <w:highlight w:val="green"/>
        </w:rPr>
        <w:t>Tested OK</w:t>
      </w:r>
    </w:p>
    <w:p w14:paraId="15AB6012" w14:textId="77777777" w:rsidR="00D060E4" w:rsidRDefault="00D060E4" w:rsidP="00D060E4">
      <w:pPr>
        <w:rPr>
          <w:b/>
        </w:rPr>
      </w:pPr>
    </w:p>
    <w:p w14:paraId="6A913E85" w14:textId="77777777" w:rsidR="00D060E4" w:rsidRDefault="00D060E4" w:rsidP="00D060E4">
      <w:pPr>
        <w:pStyle w:val="Heading2"/>
      </w:pPr>
      <w:bookmarkStart w:id="7" w:name="_Toc192596232"/>
      <w:bookmarkStart w:id="8" w:name="_Toc192672406"/>
      <w:r>
        <w:t>#3. Convert from BM4 -&gt; BM6 – Tested OK</w:t>
      </w:r>
      <w:bookmarkEnd w:id="7"/>
      <w:bookmarkEnd w:id="8"/>
    </w:p>
    <w:p w14:paraId="6118660E" w14:textId="77777777" w:rsidR="00D060E4" w:rsidRDefault="00D060E4" w:rsidP="00D060E4">
      <w:pPr>
        <w:pStyle w:val="ListParagraph"/>
        <w:numPr>
          <w:ilvl w:val="0"/>
          <w:numId w:val="2"/>
        </w:numPr>
      </w:pPr>
      <w:r>
        <w:t>Select a BM4 contract products, that are released and have different types of SRC Method and convert them to BM6</w:t>
      </w:r>
    </w:p>
    <w:p w14:paraId="05336568" w14:textId="0722493B" w:rsidR="00D060E4" w:rsidRPr="00045E0D" w:rsidRDefault="00353E36" w:rsidP="00D060E4">
      <w:r>
        <w:rPr>
          <w:noProof/>
        </w:rPr>
        <w:drawing>
          <wp:inline distT="0" distB="0" distL="0" distR="0" wp14:anchorId="4B0E27E0" wp14:editId="49601DFF">
            <wp:extent cx="5943600" cy="1631950"/>
            <wp:effectExtent l="0" t="0" r="0" b="6350"/>
            <wp:docPr id="10815838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83884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5F311" w14:textId="77777777" w:rsidR="00D060E4" w:rsidRDefault="00D060E4" w:rsidP="00D060E4">
      <w:pPr>
        <w:pStyle w:val="ListParagraph"/>
        <w:numPr>
          <w:ilvl w:val="0"/>
          <w:numId w:val="2"/>
        </w:numPr>
      </w:pPr>
      <w:r>
        <w:t>Click Apply</w:t>
      </w:r>
    </w:p>
    <w:p w14:paraId="080AA1B9" w14:textId="77777777" w:rsidR="00D060E4" w:rsidRDefault="00D060E4" w:rsidP="00D060E4">
      <w:pPr>
        <w:pStyle w:val="ListParagraph"/>
        <w:numPr>
          <w:ilvl w:val="0"/>
          <w:numId w:val="2"/>
        </w:numPr>
      </w:pPr>
      <w:r>
        <w:t>Save and Exit</w:t>
      </w:r>
    </w:p>
    <w:p w14:paraId="1AEAEF9B" w14:textId="6D5345C3" w:rsidR="00D060E4" w:rsidRDefault="001405F1" w:rsidP="00D060E4">
      <w:r>
        <w:rPr>
          <w:noProof/>
        </w:rPr>
        <w:lastRenderedPageBreak/>
        <w:drawing>
          <wp:inline distT="0" distB="0" distL="0" distR="0" wp14:anchorId="2EA8403A" wp14:editId="53185712">
            <wp:extent cx="5943600" cy="1621790"/>
            <wp:effectExtent l="0" t="0" r="0" b="0"/>
            <wp:docPr id="17922764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76456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C608" w14:textId="77777777" w:rsidR="00D060E4" w:rsidRDefault="00D060E4" w:rsidP="00D060E4">
      <w:pPr>
        <w:pStyle w:val="ListParagraph"/>
        <w:numPr>
          <w:ilvl w:val="0"/>
          <w:numId w:val="2"/>
        </w:numPr>
      </w:pPr>
      <w:r>
        <w:t xml:space="preserve">Select every product and click on Add to Customers. Select a customer that does not have that contract products in PLPC </w:t>
      </w:r>
    </w:p>
    <w:p w14:paraId="3317E7A4" w14:textId="53F79D66" w:rsidR="00D060E4" w:rsidRDefault="00157816" w:rsidP="00157816">
      <w:r>
        <w:rPr>
          <w:noProof/>
        </w:rPr>
        <w:drawing>
          <wp:inline distT="0" distB="0" distL="0" distR="0" wp14:anchorId="5D5E37CE" wp14:editId="445A4334">
            <wp:extent cx="5038725" cy="1152525"/>
            <wp:effectExtent l="0" t="0" r="9525" b="9525"/>
            <wp:docPr id="3584566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665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5B9D" w14:textId="52E42B65" w:rsidR="00157816" w:rsidRDefault="00157816" w:rsidP="00157816">
      <w:r>
        <w:rPr>
          <w:noProof/>
        </w:rPr>
        <w:drawing>
          <wp:inline distT="0" distB="0" distL="0" distR="0" wp14:anchorId="16619923" wp14:editId="149221F1">
            <wp:extent cx="5038725" cy="1152525"/>
            <wp:effectExtent l="0" t="0" r="9525" b="9525"/>
            <wp:docPr id="8994794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79426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E73F4" w14:textId="566434DB" w:rsidR="00157816" w:rsidRDefault="00157816" w:rsidP="00157816">
      <w:r>
        <w:rPr>
          <w:noProof/>
        </w:rPr>
        <w:drawing>
          <wp:inline distT="0" distB="0" distL="0" distR="0" wp14:anchorId="5D4CA32D" wp14:editId="05C68094">
            <wp:extent cx="5038725" cy="1152525"/>
            <wp:effectExtent l="0" t="0" r="9525" b="9525"/>
            <wp:docPr id="13469055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05520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375A0" w14:textId="77777777" w:rsidR="00D060E4" w:rsidRDefault="00D060E4" w:rsidP="00D060E4">
      <w:pPr>
        <w:pStyle w:val="ListParagraph"/>
        <w:numPr>
          <w:ilvl w:val="0"/>
          <w:numId w:val="2"/>
        </w:numPr>
      </w:pPr>
      <w:r>
        <w:t>Select product and check Billing Compliancy</w:t>
      </w:r>
    </w:p>
    <w:p w14:paraId="01F4568B" w14:textId="040D8BBB" w:rsidR="00D060E4" w:rsidRDefault="009047F5" w:rsidP="00D060E4">
      <w:r>
        <w:rPr>
          <w:noProof/>
        </w:rPr>
        <w:lastRenderedPageBreak/>
        <w:drawing>
          <wp:inline distT="0" distB="0" distL="0" distR="0" wp14:anchorId="16B63EDB" wp14:editId="6418B85A">
            <wp:extent cx="5943600" cy="3905885"/>
            <wp:effectExtent l="0" t="0" r="0" b="0"/>
            <wp:docPr id="1398637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3740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B6B0" w14:textId="77777777" w:rsidR="00D060E4" w:rsidRDefault="00D060E4" w:rsidP="00D060E4">
      <w:r w:rsidRPr="001722DF">
        <w:rPr>
          <w:i/>
          <w:iCs/>
          <w:u w:val="single"/>
        </w:rPr>
        <w:t>Expected behavior</w:t>
      </w:r>
      <w:r>
        <w:t xml:space="preserve">: on contract, contract products with BM4 were converted to BM6 by </w:t>
      </w:r>
      <w:r w:rsidRPr="001722DF">
        <w:t>changing the billing method</w:t>
      </w:r>
      <w:r>
        <w:t xml:space="preserve">. The modification is applied and saved. Then, every product is added to a customer from that contract. The </w:t>
      </w:r>
      <w:proofErr w:type="gramStart"/>
      <w:r w:rsidRPr="001722DF">
        <w:t>compliancy</w:t>
      </w:r>
      <w:proofErr w:type="gramEnd"/>
      <w:r w:rsidRPr="001722DF">
        <w:t xml:space="preserve"> </w:t>
      </w:r>
      <w:r>
        <w:t>should</w:t>
      </w:r>
      <w:r w:rsidRPr="001722DF">
        <w:t xml:space="preserve"> be correct</w:t>
      </w:r>
      <w:r>
        <w:t>.</w:t>
      </w:r>
    </w:p>
    <w:p w14:paraId="04754D85" w14:textId="77777777" w:rsidR="00D060E4" w:rsidRPr="001722DF" w:rsidRDefault="00D060E4" w:rsidP="00D060E4">
      <w:r w:rsidRPr="001722DF">
        <w:rPr>
          <w:i/>
          <w:iCs/>
          <w:u w:val="single"/>
        </w:rPr>
        <w:t>Actual behavior:</w:t>
      </w:r>
      <w:r>
        <w:t xml:space="preserve"> in PLPC, Billing Compliancy is correct after changing billing method</w:t>
      </w:r>
    </w:p>
    <w:p w14:paraId="49362AD7" w14:textId="3FA2F023" w:rsidR="00D060E4" w:rsidRPr="00B3721B" w:rsidRDefault="00D060E4" w:rsidP="00D060E4">
      <w:pPr>
        <w:pStyle w:val="ListParagraph"/>
        <w:numPr>
          <w:ilvl w:val="0"/>
          <w:numId w:val="2"/>
        </w:numPr>
      </w:pPr>
      <w:r>
        <w:t>Check in the database</w:t>
      </w:r>
    </w:p>
    <w:p w14:paraId="403B1358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356200C5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max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PLPC.SRCMETHOD),</w:t>
      </w:r>
    </w:p>
    <w:p w14:paraId="0BC44B54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max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CPBA.SRCMETHOD),</w:t>
      </w:r>
    </w:p>
    <w:p w14:paraId="048A8D1E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max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DECODE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(CA.INTERNALNAME,</w:t>
      </w:r>
    </w:p>
    <w:p w14:paraId="525462D5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       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'cbrbSystematicReplacement'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0A60624B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        PLPC.SRCMETHOD ||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'/'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|| CPBA.SRCMETHOD,</w:t>
      </w:r>
    </w:p>
    <w:p w14:paraId="2EA793B7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       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)) CBRBSYSTEMATICREPLACEMENT,</w:t>
      </w:r>
    </w:p>
    <w:p w14:paraId="6DDA9D5B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PLPC.PRODUCTLISTPERCUSTOMER_ID,</w:t>
      </w:r>
    </w:p>
    <w:p w14:paraId="76D3B001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3214119F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CP.SIZEDEFINITION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46F4D2F5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CP.FINISHINGMETHOD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394DE4CF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(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P.CODE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PRODUCT P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P.PRODUCT_ID = CP.PRODUCT_ID) PCODE, CPB.BILLINGMETHOD</w:t>
      </w:r>
    </w:p>
    <w:p w14:paraId="7C4FB0F0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CONTRACTCUSTOMER CC</w:t>
      </w:r>
    </w:p>
    <w:p w14:paraId="1843DBEE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 C</w:t>
      </w:r>
    </w:p>
    <w:p w14:paraId="7E58ECEF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C.CONTRACT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 = CC.CONTRACT_ID</w:t>
      </w:r>
    </w:p>
    <w:p w14:paraId="348684DC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CUSTOMER CUST</w:t>
      </w:r>
    </w:p>
    <w:p w14:paraId="27A3C577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CUST.CUSTOMER_ID =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CC.CUSTOMER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_LINK_ID, COMPLIANCYGROUPATTRIBUTES CGA,</w:t>
      </w:r>
    </w:p>
    <w:p w14:paraId="50DB1C07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CONTRACTATTRIBUTE CA, CONTRACTPRODUCT CP</w:t>
      </w:r>
    </w:p>
    <w:p w14:paraId="00CF226C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left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outer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CONTRACTPRODUCTBILLING CPB</w:t>
      </w:r>
    </w:p>
    <w:p w14:paraId="25682F9A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lastRenderedPageBreak/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 = CPB.CONTRACTPRODUCT_ID</w:t>
      </w:r>
    </w:p>
    <w:p w14:paraId="28F6DA6D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left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outer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CONTRACTPRODUCTADDBILLING CPBA</w:t>
      </w:r>
    </w:p>
    <w:p w14:paraId="21263E69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 = CPBA.CONTRACTPRODUCT_ID,</w:t>
      </w:r>
    </w:p>
    <w:p w14:paraId="533503D1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PRODUCTLISTPERCUSTOMER PLPC, CONTRACTPRODUCTPLPC CPLPC</w:t>
      </w:r>
    </w:p>
    <w:p w14:paraId="33E05DED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CC.CUSTOMER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_LINK_ID = PLPC.CUSTOMER_ID</w:t>
      </w:r>
    </w:p>
    <w:p w14:paraId="41802BF5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CGA.CONTRACT_ID =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CC.CONTRACT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</w:t>
      </w:r>
    </w:p>
    <w:p w14:paraId="6D232E31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CGA.CONTRACTATTRIBUTE_ID =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CA.CONTRACTATTRIBUTE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</w:t>
      </w:r>
    </w:p>
    <w:p w14:paraId="79B005FC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 = CC.CONTRACT_ID</w:t>
      </w:r>
    </w:p>
    <w:p w14:paraId="70E27BDF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CPLPC.PRODUCTLISTPERCUSTOMER_ID = PLPC.PRODUCTLISTPERCUSTOMER_ID</w:t>
      </w:r>
    </w:p>
    <w:p w14:paraId="3BB7066F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CPLPC.CONTRACTPRODUCT_ID =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</w:t>
      </w:r>
    </w:p>
    <w:p w14:paraId="777EA3DE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PLPC.DATEINACTIVE &gt;=</w:t>
      </w:r>
    </w:p>
    <w:p w14:paraId="506169CB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TO_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DATE(</w:t>
      </w:r>
      <w:proofErr w:type="gramEnd"/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'2025-03-07 00:00:00'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,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'YYYY-MM-DD HH24:MI:SS'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</w:p>
    <w:p w14:paraId="44246B2F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C.CODE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=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'A11340'</w:t>
      </w:r>
    </w:p>
    <w:p w14:paraId="4430CD21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CUST.CUSTOMERNUMBER = </w:t>
      </w:r>
      <w:r w:rsidRPr="00B3721B">
        <w:rPr>
          <w:rFonts w:ascii="Courier New" w:hAnsi="Courier New" w:cs="Courier New"/>
          <w:color w:val="0000FF"/>
          <w:sz w:val="20"/>
          <w:szCs w:val="20"/>
          <w:highlight w:val="white"/>
        </w:rPr>
        <w:t>792227707</w:t>
      </w:r>
    </w:p>
    <w:p w14:paraId="1F3A49C6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group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by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1A2D0228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4BB8681C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CP.SIZEDEFINITION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7C7EE11F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CP.FINISHINGMETHOD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2A8F5222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PLPC.PRODUCTLISTPERCUSTOMER_ID,</w:t>
      </w:r>
    </w:p>
    <w:p w14:paraId="574E9D2B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PLPC.DATEACTIVE,</w:t>
      </w:r>
    </w:p>
    <w:p w14:paraId="7DF06B03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PLPC.DATEINACTIVE,</w:t>
      </w:r>
    </w:p>
    <w:p w14:paraId="0B463D9E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PLPC.SYSTEMUSER_ID,</w:t>
      </w:r>
    </w:p>
    <w:p w14:paraId="20B67CB0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PLPC.TIMESTAMP,</w:t>
      </w:r>
    </w:p>
    <w:p w14:paraId="13DA3ED0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CP.STARTDATE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36A860FE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CP.ENDDATE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749DC949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CP.SYSTEMUSER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643FEDA1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CP.TIMESTAMP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038C19ED" w14:textId="77777777" w:rsidR="00B3721B" w:rsidRDefault="00B3721B" w:rsidP="00B372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CPB.BILLINGMETHOD</w:t>
      </w:r>
    </w:p>
    <w:p w14:paraId="1503720D" w14:textId="01CAA135" w:rsidR="00B3721B" w:rsidRDefault="00884340" w:rsidP="00D060E4">
      <w:pPr>
        <w:rPr>
          <w:i/>
          <w:iCs/>
          <w:u w:val="single"/>
        </w:rPr>
      </w:pPr>
      <w:r>
        <w:rPr>
          <w:noProof/>
        </w:rPr>
        <w:drawing>
          <wp:inline distT="0" distB="0" distL="0" distR="0" wp14:anchorId="55972A32" wp14:editId="0E5749EF">
            <wp:extent cx="5943600" cy="413385"/>
            <wp:effectExtent l="0" t="0" r="0" b="5715"/>
            <wp:docPr id="1366562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6217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6622E" w14:textId="77777777" w:rsidR="00D060E4" w:rsidRDefault="00D060E4" w:rsidP="00D060E4">
      <w:r w:rsidRPr="00323CD3">
        <w:rPr>
          <w:i/>
          <w:iCs/>
          <w:u w:val="single"/>
        </w:rPr>
        <w:t>Actual behavior</w:t>
      </w:r>
      <w:r>
        <w:t>: PLPC.SRCMETHOD is equal with the CBPA.SRCMETHOD for every product added to customer.</w:t>
      </w:r>
    </w:p>
    <w:p w14:paraId="7BC16403" w14:textId="77777777" w:rsidR="00D060E4" w:rsidRDefault="00D060E4" w:rsidP="00D060E4">
      <w:pPr>
        <w:rPr>
          <w:b/>
        </w:rPr>
      </w:pPr>
      <w:r w:rsidRPr="00A06E4C">
        <w:rPr>
          <w:b/>
          <w:highlight w:val="green"/>
        </w:rPr>
        <w:t>Tested OK</w:t>
      </w:r>
    </w:p>
    <w:p w14:paraId="4526B71C" w14:textId="77777777" w:rsidR="00D060E4" w:rsidRPr="00612628" w:rsidRDefault="00D060E4" w:rsidP="00D060E4"/>
    <w:p w14:paraId="794B75ED" w14:textId="77777777" w:rsidR="00D060E4" w:rsidRDefault="00D060E4" w:rsidP="00D060E4">
      <w:pPr>
        <w:pStyle w:val="Heading2"/>
      </w:pPr>
      <w:bookmarkStart w:id="9" w:name="_Toc192596233"/>
      <w:bookmarkStart w:id="10" w:name="_Toc192672407"/>
      <w:r>
        <w:t>#4. Convert from BM3 -&gt; BM6 – Tested OK</w:t>
      </w:r>
      <w:bookmarkEnd w:id="9"/>
      <w:bookmarkEnd w:id="10"/>
    </w:p>
    <w:p w14:paraId="5EF7ED3F" w14:textId="77777777" w:rsidR="00D060E4" w:rsidRDefault="00D060E4" w:rsidP="00D060E4">
      <w:pPr>
        <w:pStyle w:val="ListParagraph"/>
        <w:numPr>
          <w:ilvl w:val="0"/>
          <w:numId w:val="4"/>
        </w:numPr>
      </w:pPr>
      <w:r>
        <w:t xml:space="preserve">Select BM3 contract </w:t>
      </w:r>
      <w:proofErr w:type="gramStart"/>
      <w:r>
        <w:t>products,</w:t>
      </w:r>
      <w:proofErr w:type="gramEnd"/>
      <w:r>
        <w:t xml:space="preserve"> that are released and have different types of SRC Method and convert them to BM6</w:t>
      </w:r>
    </w:p>
    <w:p w14:paraId="6855764E" w14:textId="2DAC5122" w:rsidR="00D060E4" w:rsidRDefault="00353E36" w:rsidP="00D060E4">
      <w:r>
        <w:rPr>
          <w:noProof/>
        </w:rPr>
        <w:drawing>
          <wp:inline distT="0" distB="0" distL="0" distR="0" wp14:anchorId="461BE1B0" wp14:editId="46B14770">
            <wp:extent cx="5943600" cy="1593215"/>
            <wp:effectExtent l="0" t="0" r="0" b="6985"/>
            <wp:docPr id="358183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8333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8882C" w14:textId="77777777" w:rsidR="00D060E4" w:rsidRDefault="00D060E4" w:rsidP="00D060E4">
      <w:pPr>
        <w:pStyle w:val="ListParagraph"/>
        <w:numPr>
          <w:ilvl w:val="0"/>
          <w:numId w:val="4"/>
        </w:numPr>
      </w:pPr>
      <w:r>
        <w:t>Click Apply</w:t>
      </w:r>
    </w:p>
    <w:p w14:paraId="297CC0CD" w14:textId="77777777" w:rsidR="00D060E4" w:rsidRDefault="00D060E4" w:rsidP="00D060E4">
      <w:pPr>
        <w:pStyle w:val="ListParagraph"/>
        <w:numPr>
          <w:ilvl w:val="0"/>
          <w:numId w:val="4"/>
        </w:numPr>
      </w:pPr>
      <w:r>
        <w:lastRenderedPageBreak/>
        <w:t>Save and Exit</w:t>
      </w:r>
    </w:p>
    <w:p w14:paraId="31FD3085" w14:textId="471E58BD" w:rsidR="00D060E4" w:rsidRDefault="005759C5" w:rsidP="00D060E4">
      <w:r>
        <w:rPr>
          <w:noProof/>
        </w:rPr>
        <w:drawing>
          <wp:inline distT="0" distB="0" distL="0" distR="0" wp14:anchorId="723F2CAA" wp14:editId="3FC8EE53">
            <wp:extent cx="5943600" cy="1654175"/>
            <wp:effectExtent l="0" t="0" r="0" b="3175"/>
            <wp:docPr id="14036570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57077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B330F" w14:textId="77777777" w:rsidR="00D060E4" w:rsidRDefault="00D060E4" w:rsidP="00D060E4">
      <w:pPr>
        <w:pStyle w:val="ListParagraph"/>
        <w:numPr>
          <w:ilvl w:val="0"/>
          <w:numId w:val="4"/>
        </w:numPr>
      </w:pPr>
      <w:r>
        <w:t xml:space="preserve">Select every product and click on Add to Customers. Select a customer that does not have that contract products in PLPC </w:t>
      </w:r>
    </w:p>
    <w:p w14:paraId="4F22B0FF" w14:textId="24CA3FDD" w:rsidR="00D060E4" w:rsidRDefault="00D060E4" w:rsidP="00D060E4">
      <w:pPr>
        <w:rPr>
          <w:noProof/>
        </w:rPr>
      </w:pPr>
      <w:r>
        <w:rPr>
          <w:noProof/>
        </w:rPr>
        <w:t xml:space="preserve"> </w:t>
      </w:r>
      <w:r w:rsidR="0045610E">
        <w:rPr>
          <w:noProof/>
        </w:rPr>
        <w:drawing>
          <wp:inline distT="0" distB="0" distL="0" distR="0" wp14:anchorId="7E00D8A6" wp14:editId="63DE550B">
            <wp:extent cx="5295900" cy="1190625"/>
            <wp:effectExtent l="0" t="0" r="0" b="9525"/>
            <wp:docPr id="10322296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29658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9460F" w14:textId="4994DCF5" w:rsidR="0045610E" w:rsidRDefault="0045610E" w:rsidP="00D060E4">
      <w:pPr>
        <w:rPr>
          <w:noProof/>
        </w:rPr>
      </w:pPr>
      <w:r>
        <w:rPr>
          <w:noProof/>
        </w:rPr>
        <w:drawing>
          <wp:inline distT="0" distB="0" distL="0" distR="0" wp14:anchorId="6EED7AE4" wp14:editId="294A4004">
            <wp:extent cx="5295900" cy="1190625"/>
            <wp:effectExtent l="0" t="0" r="0" b="9525"/>
            <wp:docPr id="2751285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28577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74698" w14:textId="6098F4D9" w:rsidR="00D060E4" w:rsidRDefault="0045610E" w:rsidP="00D060E4">
      <w:r>
        <w:rPr>
          <w:noProof/>
        </w:rPr>
        <w:drawing>
          <wp:inline distT="0" distB="0" distL="0" distR="0" wp14:anchorId="6E4D71D4" wp14:editId="6720B742">
            <wp:extent cx="5295900" cy="1190625"/>
            <wp:effectExtent l="0" t="0" r="0" b="9525"/>
            <wp:docPr id="8265540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54067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C0A43" w14:textId="77777777" w:rsidR="00D060E4" w:rsidRDefault="00D060E4" w:rsidP="00D060E4">
      <w:pPr>
        <w:pStyle w:val="ListParagraph"/>
        <w:numPr>
          <w:ilvl w:val="0"/>
          <w:numId w:val="4"/>
        </w:numPr>
      </w:pPr>
      <w:r>
        <w:t>Select product and check Billing Compliancy</w:t>
      </w:r>
    </w:p>
    <w:p w14:paraId="0E7297E7" w14:textId="2F33724A" w:rsidR="00D060E4" w:rsidRPr="00CF3B9D" w:rsidRDefault="00D060E4" w:rsidP="00D060E4">
      <w:r>
        <w:rPr>
          <w:noProof/>
        </w:rPr>
        <w:lastRenderedPageBreak/>
        <w:t xml:space="preserve"> </w:t>
      </w:r>
      <w:r w:rsidR="002E66AF">
        <w:rPr>
          <w:noProof/>
        </w:rPr>
        <w:drawing>
          <wp:inline distT="0" distB="0" distL="0" distR="0" wp14:anchorId="63B4601D" wp14:editId="5922400C">
            <wp:extent cx="5943600" cy="3943350"/>
            <wp:effectExtent l="0" t="0" r="0" b="0"/>
            <wp:docPr id="11411050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105036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35C2" w14:textId="77777777" w:rsidR="00D060E4" w:rsidRDefault="00D060E4" w:rsidP="00D060E4">
      <w:r w:rsidRPr="001722DF">
        <w:rPr>
          <w:i/>
          <w:iCs/>
          <w:u w:val="single"/>
        </w:rPr>
        <w:t>Expected behavior</w:t>
      </w:r>
      <w:r>
        <w:t xml:space="preserve">: on contract, contract products with BM3 were converted to BM6 by </w:t>
      </w:r>
      <w:r w:rsidRPr="001722DF">
        <w:t>changing the billing method</w:t>
      </w:r>
      <w:r>
        <w:t xml:space="preserve">. The modification is applied and saved. Then, every product is added to a customer from that contract. The </w:t>
      </w:r>
      <w:proofErr w:type="gramStart"/>
      <w:r w:rsidRPr="001722DF">
        <w:t>compliancy</w:t>
      </w:r>
      <w:proofErr w:type="gramEnd"/>
      <w:r w:rsidRPr="001722DF">
        <w:t xml:space="preserve"> </w:t>
      </w:r>
      <w:r>
        <w:t>should</w:t>
      </w:r>
      <w:r w:rsidRPr="001722DF">
        <w:t xml:space="preserve"> be correct</w:t>
      </w:r>
      <w:r>
        <w:t>.</w:t>
      </w:r>
    </w:p>
    <w:p w14:paraId="1D2D4033" w14:textId="77777777" w:rsidR="00D060E4" w:rsidRPr="001722DF" w:rsidRDefault="00D060E4" w:rsidP="00D060E4">
      <w:r w:rsidRPr="001722DF">
        <w:rPr>
          <w:i/>
          <w:iCs/>
          <w:u w:val="single"/>
        </w:rPr>
        <w:t>Actual behavior:</w:t>
      </w:r>
      <w:r>
        <w:t xml:space="preserve"> in PLPC, Billing Compliancy is correct after changing billing method</w:t>
      </w:r>
    </w:p>
    <w:p w14:paraId="6A9343DA" w14:textId="4BE63CB7" w:rsidR="003F6886" w:rsidRPr="002E66AF" w:rsidRDefault="00D060E4" w:rsidP="00D060E4">
      <w:pPr>
        <w:pStyle w:val="ListParagraph"/>
        <w:numPr>
          <w:ilvl w:val="0"/>
          <w:numId w:val="4"/>
        </w:numPr>
      </w:pPr>
      <w:r>
        <w:t>Check in the database</w:t>
      </w:r>
    </w:p>
    <w:p w14:paraId="7EED526E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718039F2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max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PLPC.SRCMETHOD),</w:t>
      </w:r>
    </w:p>
    <w:p w14:paraId="5F3C0002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max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CPBA.SRCMETHOD),</w:t>
      </w:r>
    </w:p>
    <w:p w14:paraId="1BD939C0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max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DECODE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(CA.INTERNALNAME,</w:t>
      </w:r>
    </w:p>
    <w:p w14:paraId="7789393D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       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'cbrbSystematicReplacement'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6665C5BB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        PLPC.SRCMETHOD ||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'/'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|| CPBA.SRCMETHOD,</w:t>
      </w:r>
    </w:p>
    <w:p w14:paraId="695F786A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       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)) CBRBSYSTEMATICREPLACEMENT,</w:t>
      </w:r>
    </w:p>
    <w:p w14:paraId="0E9B606A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PLPC.PRODUCTLISTPERCUSTOMER_ID,</w:t>
      </w:r>
    </w:p>
    <w:p w14:paraId="79CE772E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00BF1427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CP.SIZEDEFINITION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3D74DA22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CP.FINISHINGMETHOD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46E12C82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(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P.CODE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PRODUCT P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P.PRODUCT_ID = CP.PRODUCT_ID) PCODE, CPB.BILLINGMETHOD</w:t>
      </w:r>
    </w:p>
    <w:p w14:paraId="47755A95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CONTRACTCUSTOMER CC</w:t>
      </w:r>
    </w:p>
    <w:p w14:paraId="7C20DA6B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 C</w:t>
      </w:r>
    </w:p>
    <w:p w14:paraId="13684857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C.CONTRACT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 = CC.CONTRACT_ID</w:t>
      </w:r>
    </w:p>
    <w:p w14:paraId="22ABE2B0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CUSTOMER CUST</w:t>
      </w:r>
    </w:p>
    <w:p w14:paraId="37242C71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CUST.CUSTOMER_ID =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CC.CUSTOMER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_LINK_ID, COMPLIANCYGROUPATTRIBUTES CGA,</w:t>
      </w:r>
    </w:p>
    <w:p w14:paraId="01C9AEDD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CONTRACTATTRIBUTE CA, CONTRACTPRODUCT CP</w:t>
      </w:r>
    </w:p>
    <w:p w14:paraId="31461686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lastRenderedPageBreak/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left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outer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CONTRACTPRODUCTBILLING CPB</w:t>
      </w:r>
    </w:p>
    <w:p w14:paraId="68DADC09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 = CPB.CONTRACTPRODUCT_ID</w:t>
      </w:r>
    </w:p>
    <w:p w14:paraId="2F382F72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left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outer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CONTRACTPRODUCTADDBILLING CPBA</w:t>
      </w:r>
    </w:p>
    <w:p w14:paraId="1980EAA7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 = CPBA.CONTRACTPRODUCT_ID,</w:t>
      </w:r>
    </w:p>
    <w:p w14:paraId="01B6D207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PRODUCTLISTPERCUSTOMER PLPC, CONTRACTPRODUCTPLPC CPLPC</w:t>
      </w:r>
    </w:p>
    <w:p w14:paraId="5DA40359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CC.CUSTOMER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_LINK_ID = PLPC.CUSTOMER_ID</w:t>
      </w:r>
    </w:p>
    <w:p w14:paraId="78215EFF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CGA.CONTRACT_ID =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CC.CONTRACT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</w:t>
      </w:r>
    </w:p>
    <w:p w14:paraId="33466289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CGA.CONTRACTATTRIBUTE_ID =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CA.CONTRACTATTRIBUTE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</w:t>
      </w:r>
    </w:p>
    <w:p w14:paraId="2E3EEC06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 = CC.CONTRACT_ID</w:t>
      </w:r>
    </w:p>
    <w:p w14:paraId="3EF17C3E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CPLPC.PRODUCTLISTPERCUSTOMER_ID = PLPC.PRODUCTLISTPERCUSTOMER_ID</w:t>
      </w:r>
    </w:p>
    <w:p w14:paraId="51383D19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CPLPC.CONTRACTPRODUCT_ID =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</w:t>
      </w:r>
    </w:p>
    <w:p w14:paraId="758CDB78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PLPC.DATEINACTIVE &gt;=</w:t>
      </w:r>
    </w:p>
    <w:p w14:paraId="37CC804F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TO_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DATE(</w:t>
      </w:r>
      <w:proofErr w:type="gramEnd"/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'2025-03-07 00:00:00'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,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'YYYY-MM-DD HH24:MI:SS'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</w:p>
    <w:p w14:paraId="3B6317F6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C.CODE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=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'A11340'</w:t>
      </w:r>
    </w:p>
    <w:p w14:paraId="639B1A39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CUST.CUSTOMERNUMBER =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792227707</w:t>
      </w:r>
    </w:p>
    <w:p w14:paraId="5049DF16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group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by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CP.CONTRACTPRODUCT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3D003BCA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CP.PRODUCT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4D028455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CP.SIZEDEFINITION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749B8372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CP.FINISHINGMETHOD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0D0EB310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PLPC.PRODUCTLISTPERCUSTOMER_ID,</w:t>
      </w:r>
    </w:p>
    <w:p w14:paraId="07F83007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PLPC.DATEACTIVE,</w:t>
      </w:r>
    </w:p>
    <w:p w14:paraId="57572D65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PLPC.DATEINACTIVE,</w:t>
      </w:r>
    </w:p>
    <w:p w14:paraId="46756604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PLPC.SYSTEMUSER_ID,</w:t>
      </w:r>
    </w:p>
    <w:p w14:paraId="20D777A1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PLPC.TIMESTAMP,</w:t>
      </w:r>
    </w:p>
    <w:p w14:paraId="05151C9B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CP.STARTDATE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15F713DE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CP.ENDDATE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42C1EFE9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CP.SYSTEMUSER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_ID,</w:t>
      </w:r>
    </w:p>
    <w:p w14:paraId="251D8354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CP.TIMESTAMP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78440481" w14:textId="77777777" w:rsidR="003F6886" w:rsidRDefault="003F6886" w:rsidP="003F68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CPB.BILLINGMETHOD</w:t>
      </w:r>
    </w:p>
    <w:p w14:paraId="57768C81" w14:textId="5002F5F2" w:rsidR="003F6886" w:rsidRDefault="00B81708" w:rsidP="00D060E4">
      <w:pPr>
        <w:rPr>
          <w:rFonts w:ascii="Courier New" w:hAnsi="Courier New" w:cs="Courier New"/>
          <w:color w:val="008080"/>
          <w:sz w:val="20"/>
          <w:szCs w:val="20"/>
        </w:rPr>
      </w:pPr>
      <w:r>
        <w:rPr>
          <w:noProof/>
        </w:rPr>
        <w:drawing>
          <wp:inline distT="0" distB="0" distL="0" distR="0" wp14:anchorId="1CA22174" wp14:editId="270DE5E1">
            <wp:extent cx="5943600" cy="436880"/>
            <wp:effectExtent l="0" t="0" r="0" b="1270"/>
            <wp:docPr id="585351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5184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E0A77" w14:textId="652F81CB" w:rsidR="00D060E4" w:rsidRDefault="00D060E4" w:rsidP="00D060E4">
      <w:r w:rsidRPr="00323CD3">
        <w:rPr>
          <w:i/>
          <w:iCs/>
          <w:u w:val="single"/>
        </w:rPr>
        <w:t>Actual behavior</w:t>
      </w:r>
      <w:r>
        <w:t>: PLPC.SRCMETHOD is equal with the CBPA.SRCMETHOD for every product added to customer.</w:t>
      </w:r>
    </w:p>
    <w:p w14:paraId="10A4381F" w14:textId="77777777" w:rsidR="00D060E4" w:rsidRPr="00CB5B32" w:rsidRDefault="00D060E4" w:rsidP="00D060E4">
      <w:pPr>
        <w:rPr>
          <w:b/>
        </w:rPr>
      </w:pPr>
      <w:r w:rsidRPr="00906CD1">
        <w:rPr>
          <w:b/>
          <w:highlight w:val="green"/>
        </w:rPr>
        <w:t>RETEST OK</w:t>
      </w:r>
    </w:p>
    <w:p w14:paraId="719D8A31" w14:textId="77777777" w:rsidR="009E6B9B" w:rsidRDefault="009E6B9B" w:rsidP="009E6B9B"/>
    <w:p w14:paraId="43CB6360" w14:textId="1EA3AF0F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F11CB"/>
    <w:multiLevelType w:val="hybridMultilevel"/>
    <w:tmpl w:val="763AF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12749"/>
    <w:multiLevelType w:val="hybridMultilevel"/>
    <w:tmpl w:val="07C42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05763"/>
    <w:multiLevelType w:val="hybridMultilevel"/>
    <w:tmpl w:val="3D5C4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3653122">
    <w:abstractNumId w:val="3"/>
  </w:num>
  <w:num w:numId="2" w16cid:durableId="1649625303">
    <w:abstractNumId w:val="1"/>
  </w:num>
  <w:num w:numId="3" w16cid:durableId="1957710489">
    <w:abstractNumId w:val="2"/>
  </w:num>
  <w:num w:numId="4" w16cid:durableId="1789936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0E4"/>
    <w:rsid w:val="00033E06"/>
    <w:rsid w:val="000A0E7A"/>
    <w:rsid w:val="000D7F40"/>
    <w:rsid w:val="000F2223"/>
    <w:rsid w:val="001405F1"/>
    <w:rsid w:val="00157816"/>
    <w:rsid w:val="001A1434"/>
    <w:rsid w:val="00246540"/>
    <w:rsid w:val="002528F9"/>
    <w:rsid w:val="002E66AF"/>
    <w:rsid w:val="00353E36"/>
    <w:rsid w:val="003B0DFA"/>
    <w:rsid w:val="003F570C"/>
    <w:rsid w:val="003F6886"/>
    <w:rsid w:val="003F7240"/>
    <w:rsid w:val="00411FC9"/>
    <w:rsid w:val="00446C25"/>
    <w:rsid w:val="0045610E"/>
    <w:rsid w:val="004C5C3D"/>
    <w:rsid w:val="004F5102"/>
    <w:rsid w:val="00500320"/>
    <w:rsid w:val="00516F2C"/>
    <w:rsid w:val="00563034"/>
    <w:rsid w:val="005759C5"/>
    <w:rsid w:val="005E118D"/>
    <w:rsid w:val="005E1CF7"/>
    <w:rsid w:val="00681C3F"/>
    <w:rsid w:val="006B3D2D"/>
    <w:rsid w:val="00762D18"/>
    <w:rsid w:val="00773F90"/>
    <w:rsid w:val="00854A3C"/>
    <w:rsid w:val="00884340"/>
    <w:rsid w:val="009047F5"/>
    <w:rsid w:val="0096539F"/>
    <w:rsid w:val="00967948"/>
    <w:rsid w:val="009E6B9B"/>
    <w:rsid w:val="00A87AAE"/>
    <w:rsid w:val="00AC764A"/>
    <w:rsid w:val="00B3721B"/>
    <w:rsid w:val="00B81708"/>
    <w:rsid w:val="00BC3704"/>
    <w:rsid w:val="00BD33EB"/>
    <w:rsid w:val="00C2244E"/>
    <w:rsid w:val="00C56C6D"/>
    <w:rsid w:val="00CB0A6D"/>
    <w:rsid w:val="00CB5B32"/>
    <w:rsid w:val="00D060E4"/>
    <w:rsid w:val="00D20FBB"/>
    <w:rsid w:val="00D34CD8"/>
    <w:rsid w:val="00DB7EF2"/>
    <w:rsid w:val="00E271B9"/>
    <w:rsid w:val="00E8079C"/>
    <w:rsid w:val="00EA342B"/>
    <w:rsid w:val="00F34A86"/>
    <w:rsid w:val="00F5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78F47"/>
  <w15:chartTrackingRefBased/>
  <w15:docId w15:val="{7542383C-CC4D-4AE9-92CB-199668CEC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21B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44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8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14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a.stafie\OneDrive%20-%20ABS\Documents\Custom%20Office%20Templates\Maintenanc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1B2E8-D5D6-4FD7-A3CD-D8E0EF6E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Maintenance template.dotx</Template>
  <TotalTime>551</TotalTime>
  <Pages>13</Pages>
  <Words>1742</Words>
  <Characters>9934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Stafie</dc:creator>
  <cp:keywords/>
  <dc:description/>
  <cp:lastModifiedBy>Claudia Stafie</cp:lastModifiedBy>
  <cp:revision>37</cp:revision>
  <dcterms:created xsi:type="dcterms:W3CDTF">2025-03-11T12:37:00Z</dcterms:created>
  <dcterms:modified xsi:type="dcterms:W3CDTF">2025-03-12T10:57:00Z</dcterms:modified>
</cp:coreProperties>
</file>