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42D73" w14:textId="702B604F" w:rsidR="0001441D" w:rsidRPr="0001441D" w:rsidRDefault="0001441D" w:rsidP="0001441D">
      <w:pPr>
        <w:pBdr>
          <w:bottom w:val="double" w:sz="6" w:space="1" w:color="auto"/>
        </w:pBdr>
        <w:rPr>
          <w:b/>
          <w:sz w:val="28"/>
        </w:rPr>
      </w:pPr>
      <w:hyperlink r:id="rId6" w:tooltip="Unable to scan existing garment in RA" w:history="1">
        <w:r w:rsidRPr="0001441D">
          <w:rPr>
            <w:b/>
            <w:sz w:val="28"/>
          </w:rPr>
          <w:t xml:space="preserve">ABSN-2467 </w:t>
        </w:r>
      </w:hyperlink>
      <w:r w:rsidRPr="0001441D">
        <w:rPr>
          <w:b/>
          <w:sz w:val="28"/>
        </w:rPr>
        <w:t>Downgrade to 9.08.00.release.p18_AUS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336AA3E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49BE4A3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7B9F240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B97D813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50A5DF37" w14:textId="289ABF1E" w:rsidR="0001441D" w:rsidRDefault="0001441D" w:rsidP="0001441D">
            <w:pPr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 xml:space="preserve">Version: </w:t>
            </w:r>
            <w:r w:rsidR="00901468">
              <w:rPr>
                <w:b w:val="0"/>
                <w:bCs w:val="0"/>
                <w:sz w:val="20"/>
              </w:rPr>
              <w:t>9.08.00.RELEASE.p17</w:t>
            </w:r>
          </w:p>
          <w:p w14:paraId="11D33CE3" w14:textId="722A0244" w:rsidR="0001441D" w:rsidRPr="0001441D" w:rsidRDefault="0001441D" w:rsidP="0001441D">
            <w:pPr>
              <w:rPr>
                <w:sz w:val="20"/>
              </w:rPr>
            </w:pPr>
            <w:r w:rsidRPr="0001441D">
              <w:rPr>
                <w:sz w:val="20"/>
              </w:rPr>
              <w:t>DBServerName=abs-srv16.internal.abslbs.com</w:t>
            </w:r>
          </w:p>
          <w:p w14:paraId="6FD37E52" w14:textId="77777777" w:rsidR="0001441D" w:rsidRPr="0001441D" w:rsidRDefault="0001441D" w:rsidP="0001441D">
            <w:pPr>
              <w:rPr>
                <w:sz w:val="20"/>
              </w:rPr>
            </w:pPr>
            <w:r w:rsidRPr="0001441D">
              <w:rPr>
                <w:sz w:val="20"/>
              </w:rPr>
              <w:t>DBSID=CUST21</w:t>
            </w:r>
          </w:p>
          <w:p w14:paraId="1FA1EFED" w14:textId="77777777" w:rsidR="0001441D" w:rsidRPr="0001441D" w:rsidRDefault="0001441D" w:rsidP="0001441D">
            <w:pPr>
              <w:rPr>
                <w:sz w:val="20"/>
              </w:rPr>
            </w:pPr>
            <w:r w:rsidRPr="0001441D">
              <w:rPr>
                <w:sz w:val="20"/>
              </w:rPr>
              <w:t>DBUser=AUS_ND90502</w:t>
            </w:r>
          </w:p>
          <w:p w14:paraId="227E0C60" w14:textId="48C96B66" w:rsidR="0001441D" w:rsidRPr="0001441D" w:rsidRDefault="0001441D" w:rsidP="0001441D">
            <w:pPr>
              <w:rPr>
                <w:sz w:val="20"/>
              </w:rPr>
            </w:pPr>
            <w:r w:rsidRPr="0001441D">
              <w:rPr>
                <w:sz w:val="20"/>
              </w:rPr>
              <w:t>DBPassword=AUS_ND90502</w:t>
            </w:r>
          </w:p>
          <w:p w14:paraId="7D0C462E" w14:textId="41C1B643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01441D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5AED4892" w14:textId="14078031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  <w:r w:rsidR="005224DB">
              <w:rPr>
                <w:sz w:val="20"/>
              </w:rPr>
              <w:t>-</w:t>
            </w:r>
          </w:p>
          <w:p w14:paraId="5C05FE9A" w14:textId="26E7464C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  <w:r w:rsidR="0001441D">
              <w:rPr>
                <w:sz w:val="20"/>
              </w:rPr>
              <w:t>:</w:t>
            </w:r>
            <w:r w:rsidR="005224DB">
              <w:rPr>
                <w:sz w:val="20"/>
              </w:rPr>
              <w:t xml:space="preserve"> </w:t>
            </w:r>
            <w:r w:rsidR="005224DB" w:rsidRPr="00610494">
              <w:rPr>
                <w:b/>
                <w:bCs/>
                <w:sz w:val="20"/>
              </w:rPr>
              <w:t>MAXWEARERSPDA</w:t>
            </w:r>
          </w:p>
          <w:p w14:paraId="54A62C6E" w14:textId="77777777" w:rsidR="00E271B9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Others</w:t>
            </w:r>
            <w:r w:rsidR="0001441D">
              <w:rPr>
                <w:sz w:val="20"/>
              </w:rPr>
              <w:t xml:space="preserve">: BU: </w:t>
            </w:r>
            <w:r w:rsidR="005224DB">
              <w:rPr>
                <w:sz w:val="20"/>
              </w:rPr>
              <w:t>259 Sacramento</w:t>
            </w:r>
          </w:p>
          <w:p w14:paraId="6D05338F" w14:textId="37EACBA1" w:rsidR="003A61A3" w:rsidRPr="000D7F40" w:rsidRDefault="003A61A3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RA version: 13.12</w:t>
            </w:r>
          </w:p>
        </w:tc>
      </w:tr>
    </w:tbl>
    <w:p w14:paraId="0B495D19" w14:textId="77777777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88535DE" w14:textId="77777777" w:rsidR="00773F90" w:rsidRDefault="00773F90">
          <w:pPr>
            <w:pStyle w:val="TOCHeading"/>
          </w:pPr>
          <w:r>
            <w:t>Contents</w:t>
          </w:r>
        </w:p>
        <w:p w14:paraId="5994BFB9" w14:textId="6818DCC5" w:rsidR="006775C5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0434600" w:history="1">
            <w:r w:rsidR="006775C5" w:rsidRPr="00040655">
              <w:rPr>
                <w:rStyle w:val="Hyperlink"/>
                <w:noProof/>
              </w:rPr>
              <w:t>Reproducing before fix</w:t>
            </w:r>
            <w:r w:rsidR="006775C5">
              <w:rPr>
                <w:noProof/>
                <w:webHidden/>
              </w:rPr>
              <w:tab/>
            </w:r>
            <w:r w:rsidR="006775C5">
              <w:rPr>
                <w:noProof/>
                <w:webHidden/>
              </w:rPr>
              <w:fldChar w:fldCharType="begin"/>
            </w:r>
            <w:r w:rsidR="006775C5">
              <w:rPr>
                <w:noProof/>
                <w:webHidden/>
              </w:rPr>
              <w:instrText xml:space="preserve"> PAGEREF _Toc190434600 \h </w:instrText>
            </w:r>
            <w:r w:rsidR="006775C5">
              <w:rPr>
                <w:noProof/>
                <w:webHidden/>
              </w:rPr>
            </w:r>
            <w:r w:rsidR="006775C5">
              <w:rPr>
                <w:noProof/>
                <w:webHidden/>
              </w:rPr>
              <w:fldChar w:fldCharType="separate"/>
            </w:r>
            <w:r w:rsidR="006775C5">
              <w:rPr>
                <w:noProof/>
                <w:webHidden/>
              </w:rPr>
              <w:t>1</w:t>
            </w:r>
            <w:r w:rsidR="006775C5">
              <w:rPr>
                <w:noProof/>
                <w:webHidden/>
              </w:rPr>
              <w:fldChar w:fldCharType="end"/>
            </w:r>
          </w:hyperlink>
        </w:p>
        <w:p w14:paraId="3A8C0D6D" w14:textId="2D8B2D79" w:rsidR="006775C5" w:rsidRDefault="006775C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0434601" w:history="1">
            <w:r w:rsidRPr="00040655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_Toc190434601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844DFC" w14:textId="29EBD3AF" w:rsidR="00773F90" w:rsidRDefault="00773F90">
          <w:r>
            <w:rPr>
              <w:b/>
              <w:bCs/>
              <w:noProof/>
            </w:rPr>
            <w:fldChar w:fldCharType="end"/>
          </w:r>
        </w:p>
      </w:sdtContent>
    </w:sdt>
    <w:p w14:paraId="69B08766" w14:textId="77777777" w:rsidR="00773F90" w:rsidRDefault="00773F90" w:rsidP="009E6B9B"/>
    <w:bookmarkStart w:id="0" w:name="Reproducing"/>
    <w:p w14:paraId="34473F81" w14:textId="7777777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90434600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bookmarkEnd w:id="0"/>
    <w:p w14:paraId="6017DAFB" w14:textId="19691956" w:rsidR="00C2244E" w:rsidRDefault="00C2244E" w:rsidP="009E6B9B">
      <w:r w:rsidRPr="00C2244E">
        <w:rPr>
          <w:b/>
        </w:rPr>
        <w:t>Hash</w:t>
      </w:r>
      <w:r>
        <w:t xml:space="preserve">: </w:t>
      </w:r>
      <w:r w:rsidR="00467D83" w:rsidRPr="00467D83">
        <w:t>802cd89</w:t>
      </w:r>
    </w:p>
    <w:p w14:paraId="75BE04AC" w14:textId="77777777" w:rsidR="005224DB" w:rsidRDefault="005224DB" w:rsidP="005224DB">
      <w:pPr>
        <w:pStyle w:val="ListParagraph"/>
        <w:numPr>
          <w:ilvl w:val="0"/>
          <w:numId w:val="4"/>
        </w:numPr>
      </w:pPr>
      <w:r>
        <w:t>Select a customer that has a lot of wearers</w:t>
      </w:r>
    </w:p>
    <w:p w14:paraId="51B96DE1" w14:textId="77777777" w:rsidR="005224DB" w:rsidRDefault="005224DB" w:rsidP="005224D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count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(w.wearer_id) nrWearers,  w.customer_id</w:t>
      </w:r>
    </w:p>
    <w:p w14:paraId="51B920FC" w14:textId="77777777" w:rsidR="005224DB" w:rsidRDefault="005224DB" w:rsidP="005224D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wearer w</w:t>
      </w:r>
    </w:p>
    <w:p w14:paraId="463351FE" w14:textId="77777777" w:rsidR="005224DB" w:rsidRDefault="005224DB" w:rsidP="005224D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group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by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w.customer_id</w:t>
      </w:r>
    </w:p>
    <w:p w14:paraId="39DD4D13" w14:textId="77777777" w:rsidR="005224DB" w:rsidRDefault="005224DB" w:rsidP="005224D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8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order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by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nrWearers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desc</w:t>
      </w:r>
    </w:p>
    <w:p w14:paraId="302FD80B" w14:textId="43F66FA2" w:rsidR="005224DB" w:rsidRDefault="005224DB" w:rsidP="005224D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8080"/>
          <w:sz w:val="20"/>
          <w:szCs w:val="20"/>
          <w:highlight w:val="white"/>
        </w:rPr>
      </w:pPr>
      <w:r>
        <w:rPr>
          <w:noProof/>
        </w:rPr>
        <w:drawing>
          <wp:inline distT="0" distB="0" distL="0" distR="0" wp14:anchorId="60257E7B" wp14:editId="23A0DACD">
            <wp:extent cx="2957105" cy="1122405"/>
            <wp:effectExtent l="0" t="0" r="0" b="1905"/>
            <wp:docPr id="18922062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06293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5314" cy="112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6BB5" w14:textId="77777777" w:rsidR="005224DB" w:rsidRDefault="005224DB" w:rsidP="005224D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</w:p>
    <w:p w14:paraId="79E29689" w14:textId="77777777" w:rsidR="005224DB" w:rsidRDefault="005224DB" w:rsidP="005224D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</w:p>
    <w:p w14:paraId="04B5EE4C" w14:textId="6D50DC9A" w:rsidR="005224DB" w:rsidRDefault="005224DB" w:rsidP="005224D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*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customer c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c.customer_id=</w:t>
      </w:r>
      <w:r w:rsidR="00762217" w:rsidRPr="00762217">
        <w:rPr>
          <w:rFonts w:ascii="Courier New" w:hAnsi="Courier New" w:cs="Courier New"/>
          <w:color w:val="0000FF"/>
          <w:sz w:val="20"/>
          <w:szCs w:val="20"/>
        </w:rPr>
        <w:t>240920</w:t>
      </w:r>
    </w:p>
    <w:p w14:paraId="0D309399" w14:textId="7B5A62B1" w:rsidR="005224DB" w:rsidRDefault="005224DB" w:rsidP="005224DB">
      <w:r>
        <w:rPr>
          <w:noProof/>
        </w:rPr>
        <w:drawing>
          <wp:inline distT="0" distB="0" distL="0" distR="0" wp14:anchorId="55890993" wp14:editId="0D65B9E6">
            <wp:extent cx="5943600" cy="500380"/>
            <wp:effectExtent l="0" t="0" r="0" b="0"/>
            <wp:docPr id="1484714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7146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93444" w14:textId="77777777" w:rsidR="00D42F33" w:rsidRDefault="00D42F33" w:rsidP="00D42F33">
      <w:r>
        <w:rPr>
          <w:noProof/>
        </w:rPr>
        <w:drawing>
          <wp:inline distT="0" distB="0" distL="0" distR="0" wp14:anchorId="1023FEDA" wp14:editId="4FF4AAF7">
            <wp:extent cx="5943600" cy="983615"/>
            <wp:effectExtent l="0" t="0" r="0" b="6985"/>
            <wp:docPr id="14434393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867211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6FB6E" w14:textId="77777777" w:rsidR="00D42F33" w:rsidRDefault="00D42F33" w:rsidP="00D42F33">
      <w:pPr>
        <w:pStyle w:val="ListParagraph"/>
        <w:numPr>
          <w:ilvl w:val="0"/>
          <w:numId w:val="1"/>
        </w:numPr>
      </w:pPr>
      <w:r w:rsidRPr="00883CCD">
        <w:t xml:space="preserve">All </w:t>
      </w:r>
      <w:r>
        <w:t>wearers: 1706</w:t>
      </w:r>
    </w:p>
    <w:p w14:paraId="5C1885FF" w14:textId="77777777" w:rsidR="00D42F33" w:rsidRDefault="00D42F33" w:rsidP="00D42F33">
      <w:pPr>
        <w:pStyle w:val="ListParagraph"/>
        <w:numPr>
          <w:ilvl w:val="1"/>
          <w:numId w:val="1"/>
        </w:numPr>
      </w:pPr>
      <w:r>
        <w:lastRenderedPageBreak/>
        <w:t>Active wearers: 1688</w:t>
      </w:r>
    </w:p>
    <w:p w14:paraId="33D97C14" w14:textId="77777777" w:rsidR="00D42F33" w:rsidRDefault="00D42F33" w:rsidP="00D42F33">
      <w:pPr>
        <w:pStyle w:val="ListParagraph"/>
        <w:numPr>
          <w:ilvl w:val="1"/>
          <w:numId w:val="1"/>
        </w:numPr>
      </w:pPr>
      <w:r>
        <w:t>Inactive wearers: 18</w:t>
      </w:r>
    </w:p>
    <w:p w14:paraId="3979C915" w14:textId="77777777" w:rsidR="00D42F33" w:rsidRDefault="00D42F33" w:rsidP="00D42F33">
      <w:r>
        <w:rPr>
          <w:noProof/>
        </w:rPr>
        <w:drawing>
          <wp:inline distT="0" distB="0" distL="0" distR="0" wp14:anchorId="784FA14A" wp14:editId="21EB92BD">
            <wp:extent cx="5943600" cy="983615"/>
            <wp:effectExtent l="0" t="0" r="0" b="6985"/>
            <wp:docPr id="20370874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22782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BB5D2" w14:textId="4E2A357F" w:rsidR="004A77D1" w:rsidRDefault="004A77D1" w:rsidP="0049360C">
      <w:pPr>
        <w:pStyle w:val="ListParagraph"/>
        <w:numPr>
          <w:ilvl w:val="0"/>
          <w:numId w:val="4"/>
        </w:numPr>
      </w:pPr>
      <w:r>
        <w:t>Set the value of system setting:</w:t>
      </w:r>
    </w:p>
    <w:p w14:paraId="1A9B0E30" w14:textId="77777777" w:rsidR="004A77D1" w:rsidRPr="0049360C" w:rsidRDefault="004A77D1" w:rsidP="004A77D1">
      <w:pPr>
        <w:rPr>
          <w:sz w:val="20"/>
          <w:szCs w:val="20"/>
        </w:rPr>
      </w:pPr>
      <w:r w:rsidRPr="0049360C">
        <w:rPr>
          <w:sz w:val="20"/>
          <w:szCs w:val="20"/>
        </w:rPr>
        <w:t>System setting MAXWEARERSPDA have to be greater than active wearers, but less than total number of wearers.</w:t>
      </w:r>
    </w:p>
    <w:p w14:paraId="497C0195" w14:textId="77777777" w:rsidR="004A77D1" w:rsidRPr="0049360C" w:rsidRDefault="004A77D1" w:rsidP="004A77D1">
      <w:pPr>
        <w:rPr>
          <w:sz w:val="20"/>
          <w:szCs w:val="20"/>
        </w:rPr>
      </w:pPr>
      <w:r w:rsidRPr="0049360C">
        <w:rPr>
          <w:sz w:val="20"/>
          <w:szCs w:val="20"/>
        </w:rPr>
        <w:t>MAXWEARERSPDA = 1695</w:t>
      </w:r>
    </w:p>
    <w:p w14:paraId="3555892C" w14:textId="77777777" w:rsidR="004A77D1" w:rsidRDefault="004A77D1" w:rsidP="004A77D1">
      <w:r>
        <w:rPr>
          <w:noProof/>
        </w:rPr>
        <w:drawing>
          <wp:inline distT="0" distB="0" distL="0" distR="0" wp14:anchorId="71233194" wp14:editId="6E31E6E2">
            <wp:extent cx="3491633" cy="1861458"/>
            <wp:effectExtent l="0" t="0" r="0" b="5715"/>
            <wp:docPr id="16967618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463661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5212" cy="186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B66A" w14:textId="429C7D14" w:rsidR="0049360C" w:rsidRDefault="0049360C" w:rsidP="0049360C">
      <w:pPr>
        <w:pStyle w:val="ListParagraph"/>
        <w:numPr>
          <w:ilvl w:val="0"/>
          <w:numId w:val="4"/>
        </w:numPr>
      </w:pPr>
      <w:r>
        <w:t>Have some ID CODES on wearer</w:t>
      </w:r>
    </w:p>
    <w:p w14:paraId="6D8A81AD" w14:textId="18214322" w:rsidR="0049360C" w:rsidRDefault="0049360C" w:rsidP="0049360C">
      <w:r>
        <w:rPr>
          <w:noProof/>
        </w:rPr>
        <w:drawing>
          <wp:inline distT="0" distB="0" distL="0" distR="0" wp14:anchorId="51894AAC" wp14:editId="2CA8F0C9">
            <wp:extent cx="3435178" cy="3022296"/>
            <wp:effectExtent l="0" t="0" r="0" b="6985"/>
            <wp:docPr id="4279250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925048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9669" cy="302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C20DF" w14:textId="210C3CF0" w:rsidR="004A77D1" w:rsidRDefault="004A77D1" w:rsidP="0049360C">
      <w:pPr>
        <w:pStyle w:val="ListParagraph"/>
        <w:numPr>
          <w:ilvl w:val="0"/>
          <w:numId w:val="4"/>
        </w:numPr>
      </w:pPr>
      <w:r>
        <w:t>In Route Status Control , add a route control</w:t>
      </w:r>
    </w:p>
    <w:p w14:paraId="0E05D438" w14:textId="77777777" w:rsidR="004A77D1" w:rsidRDefault="004A77D1" w:rsidP="0049360C">
      <w:pPr>
        <w:pStyle w:val="ListParagraph"/>
        <w:numPr>
          <w:ilvl w:val="0"/>
          <w:numId w:val="4"/>
        </w:numPr>
      </w:pPr>
      <w:r>
        <w:t>Generate Put Up Docs and Invoice</w:t>
      </w:r>
    </w:p>
    <w:p w14:paraId="10AB2D95" w14:textId="77777777" w:rsidR="004A77D1" w:rsidRDefault="004A77D1" w:rsidP="0049360C">
      <w:pPr>
        <w:pStyle w:val="ListParagraph"/>
        <w:numPr>
          <w:ilvl w:val="0"/>
          <w:numId w:val="4"/>
        </w:numPr>
      </w:pPr>
      <w:r>
        <w:lastRenderedPageBreak/>
        <w:t>Mark route “Ready for Transfer to PDA”</w:t>
      </w:r>
    </w:p>
    <w:p w14:paraId="12005A50" w14:textId="77777777" w:rsidR="004A77D1" w:rsidRDefault="004A77D1" w:rsidP="004A77D1">
      <w:r>
        <w:rPr>
          <w:noProof/>
        </w:rPr>
        <w:drawing>
          <wp:inline distT="0" distB="0" distL="0" distR="0" wp14:anchorId="0B737081" wp14:editId="66AFB6D7">
            <wp:extent cx="5943600" cy="2209800"/>
            <wp:effectExtent l="0" t="0" r="0" b="0"/>
            <wp:docPr id="8158743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618803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76D8" w14:textId="77777777" w:rsidR="004A77D1" w:rsidRDefault="004A77D1" w:rsidP="0049360C">
      <w:pPr>
        <w:pStyle w:val="ListParagraph"/>
        <w:numPr>
          <w:ilvl w:val="0"/>
          <w:numId w:val="4"/>
        </w:numPr>
      </w:pPr>
      <w:r>
        <w:t>Connect to RA, start the route</w:t>
      </w:r>
    </w:p>
    <w:p w14:paraId="2AFD16C2" w14:textId="77777777" w:rsidR="004A77D1" w:rsidRDefault="004A77D1" w:rsidP="004A77D1">
      <w:r w:rsidRPr="00F94CAB">
        <w:rPr>
          <w:noProof/>
        </w:rPr>
        <w:drawing>
          <wp:inline distT="0" distB="0" distL="0" distR="0" wp14:anchorId="7E0635DC" wp14:editId="4F4D3E5E">
            <wp:extent cx="1234440" cy="2743200"/>
            <wp:effectExtent l="0" t="0" r="3810" b="0"/>
            <wp:docPr id="1724744912" name="Picture 1" descr="A white background with black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99836" name="Picture 1" descr="A white background with black dots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EC64BB">
        <w:rPr>
          <w:noProof/>
        </w:rPr>
        <w:drawing>
          <wp:inline distT="0" distB="0" distL="0" distR="0" wp14:anchorId="615E8951" wp14:editId="02C6DB38">
            <wp:extent cx="1234440" cy="2743200"/>
            <wp:effectExtent l="0" t="0" r="3810" b="0"/>
            <wp:docPr id="19229079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78343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EE598" w14:textId="77777777" w:rsidR="004A77D1" w:rsidRDefault="004A77D1" w:rsidP="0049360C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Visit the customer</w:t>
      </w:r>
    </w:p>
    <w:p w14:paraId="359ADF3F" w14:textId="77777777" w:rsidR="004A77D1" w:rsidRDefault="004A77D1" w:rsidP="004A77D1">
      <w:pPr>
        <w:rPr>
          <w:noProof/>
        </w:rPr>
      </w:pPr>
      <w:r w:rsidRPr="00AB79B6">
        <w:rPr>
          <w:noProof/>
        </w:rPr>
        <w:lastRenderedPageBreak/>
        <w:drawing>
          <wp:inline distT="0" distB="0" distL="0" distR="0" wp14:anchorId="21D4B150" wp14:editId="77A305DB">
            <wp:extent cx="1234440" cy="2743200"/>
            <wp:effectExtent l="0" t="0" r="3810" b="0"/>
            <wp:docPr id="2118431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23569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3445D" w14:textId="77777777" w:rsidR="004A77D1" w:rsidRDefault="004A77D1" w:rsidP="0049360C">
      <w:pPr>
        <w:pStyle w:val="ListParagraph"/>
        <w:numPr>
          <w:ilvl w:val="0"/>
          <w:numId w:val="4"/>
        </w:numPr>
      </w:pPr>
      <w:r>
        <w:t xml:space="preserve">Select Scan Garments. </w:t>
      </w:r>
    </w:p>
    <w:p w14:paraId="0E125A69" w14:textId="77777777" w:rsidR="004A77D1" w:rsidRDefault="004A77D1" w:rsidP="004A77D1">
      <w:r>
        <w:rPr>
          <w:noProof/>
        </w:rPr>
        <w:drawing>
          <wp:inline distT="0" distB="0" distL="0" distR="0" wp14:anchorId="44249174" wp14:editId="49ECE263">
            <wp:extent cx="1247228" cy="2743200"/>
            <wp:effectExtent l="0" t="0" r="0" b="0"/>
            <wp:docPr id="1729078844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07761" name="Picture 1" descr="A screenshot of a phon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4722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1C4E9" w14:textId="77777777" w:rsidR="00097EBF" w:rsidRDefault="00097EBF" w:rsidP="00097EBF">
      <w:pPr>
        <w:pStyle w:val="ListParagraph"/>
        <w:numPr>
          <w:ilvl w:val="0"/>
          <w:numId w:val="10"/>
        </w:numPr>
      </w:pPr>
      <w:r>
        <w:t>Scan for replacement – ruin</w:t>
      </w:r>
    </w:p>
    <w:p w14:paraId="79264996" w14:textId="7BC35ECB" w:rsidR="00097EBF" w:rsidRDefault="00863629" w:rsidP="00097EBF">
      <w:r w:rsidRPr="00863629">
        <w:rPr>
          <w:noProof/>
        </w:rPr>
        <w:lastRenderedPageBreak/>
        <w:drawing>
          <wp:inline distT="0" distB="0" distL="0" distR="0" wp14:anchorId="11187B40" wp14:editId="4DF72A19">
            <wp:extent cx="1234440" cy="2743200"/>
            <wp:effectExtent l="0" t="0" r="3810" b="0"/>
            <wp:docPr id="1660458881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458881" name="Picture 1" descr="A screenshot of a computer screen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FF9C" w14:textId="77777777" w:rsidR="00097EBF" w:rsidRDefault="00097EBF" w:rsidP="00097EBF">
      <w:pPr>
        <w:pStyle w:val="ListParagraph"/>
        <w:numPr>
          <w:ilvl w:val="0"/>
          <w:numId w:val="10"/>
        </w:numPr>
        <w:rPr>
          <w:noProof/>
        </w:rPr>
      </w:pPr>
      <w:r>
        <w:rPr>
          <w:noProof/>
        </w:rPr>
        <w:t xml:space="preserve">Scan for </w:t>
      </w:r>
      <w:r>
        <w:t>replacement – abuse</w:t>
      </w:r>
    </w:p>
    <w:p w14:paraId="4D2FC839" w14:textId="263AA307" w:rsidR="00097EBF" w:rsidRDefault="003B208E" w:rsidP="00097EBF">
      <w:pPr>
        <w:rPr>
          <w:noProof/>
        </w:rPr>
      </w:pPr>
      <w:r w:rsidRPr="003B208E">
        <w:rPr>
          <w:noProof/>
        </w:rPr>
        <w:drawing>
          <wp:inline distT="0" distB="0" distL="0" distR="0" wp14:anchorId="328CFD77" wp14:editId="067F1335">
            <wp:extent cx="1234440" cy="2743200"/>
            <wp:effectExtent l="0" t="0" r="3810" b="0"/>
            <wp:docPr id="204527838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78388" name="Picture 1" descr="A screenshot of a computer screen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9A970" w14:textId="77777777" w:rsidR="00097EBF" w:rsidRDefault="00097EBF" w:rsidP="00097EBF">
      <w:pPr>
        <w:pStyle w:val="ListParagraph"/>
        <w:numPr>
          <w:ilvl w:val="0"/>
          <w:numId w:val="10"/>
        </w:numPr>
        <w:rPr>
          <w:noProof/>
        </w:rPr>
      </w:pPr>
      <w:r>
        <w:rPr>
          <w:noProof/>
        </w:rPr>
        <w:t>Scan for replacement – worn out</w:t>
      </w:r>
    </w:p>
    <w:p w14:paraId="022180AB" w14:textId="5A31BE18" w:rsidR="00097EBF" w:rsidRDefault="00FF62DE" w:rsidP="004A77D1">
      <w:r w:rsidRPr="00FF62DE">
        <w:rPr>
          <w:noProof/>
        </w:rPr>
        <w:lastRenderedPageBreak/>
        <w:drawing>
          <wp:inline distT="0" distB="0" distL="0" distR="0" wp14:anchorId="41567BEE" wp14:editId="457D97AD">
            <wp:extent cx="1234440" cy="2743200"/>
            <wp:effectExtent l="0" t="0" r="3810" b="0"/>
            <wp:docPr id="47260691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06910" name="Picture 1" descr="A screenshot of a computer screen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AB932" w14:textId="5E232476" w:rsidR="005224DB" w:rsidRDefault="005224DB" w:rsidP="00FF62DE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Select Return Items and scan id code</w:t>
      </w:r>
      <w:r w:rsidR="00AD0D22">
        <w:rPr>
          <w:noProof/>
        </w:rPr>
        <w:t>s</w:t>
      </w:r>
    </w:p>
    <w:p w14:paraId="3B1593D7" w14:textId="17948B96" w:rsidR="006A2459" w:rsidRDefault="006A2459" w:rsidP="006A2459">
      <w:pPr>
        <w:rPr>
          <w:noProof/>
        </w:rPr>
      </w:pPr>
      <w:r>
        <w:rPr>
          <w:noProof/>
        </w:rPr>
        <w:drawing>
          <wp:inline distT="0" distB="0" distL="0" distR="0" wp14:anchorId="38BBA6F9" wp14:editId="3E74AB09">
            <wp:extent cx="1345458" cy="2743200"/>
            <wp:effectExtent l="0" t="0" r="7620" b="0"/>
            <wp:docPr id="65400270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002701" name="Picture 1" descr="A screenshot of a phone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4545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86E14" w14:textId="34034E73" w:rsidR="000215B6" w:rsidRDefault="000215B6" w:rsidP="006A2459">
      <w:pPr>
        <w:rPr>
          <w:noProof/>
        </w:rPr>
      </w:pPr>
      <w:r>
        <w:rPr>
          <w:noProof/>
        </w:rPr>
        <w:t>Scan the following ID Codes</w:t>
      </w:r>
    </w:p>
    <w:p w14:paraId="4051011F" w14:textId="77777777" w:rsidR="00464E3A" w:rsidRDefault="00464E3A" w:rsidP="00464E3A">
      <w:r w:rsidRPr="00A4483B">
        <w:t>300ED89F3350007FE23DFE18</w:t>
      </w:r>
    </w:p>
    <w:p w14:paraId="7EA4D8F3" w14:textId="77777777" w:rsidR="00464E3A" w:rsidRDefault="00464E3A" w:rsidP="00464E3A">
      <w:r w:rsidRPr="00EF2B31">
        <w:t>300ED89F3350007FE23DFDC5</w:t>
      </w:r>
    </w:p>
    <w:p w14:paraId="04DAF523" w14:textId="4994AFD2" w:rsidR="00464E3A" w:rsidRDefault="00464E3A" w:rsidP="005224DB">
      <w:pPr>
        <w:rPr>
          <w:noProof/>
        </w:rPr>
      </w:pPr>
      <w:r w:rsidRPr="00464E3A">
        <w:rPr>
          <w:noProof/>
        </w:rPr>
        <w:lastRenderedPageBreak/>
        <w:drawing>
          <wp:inline distT="0" distB="0" distL="0" distR="0" wp14:anchorId="04473C23" wp14:editId="2E26BBB9">
            <wp:extent cx="1234440" cy="2743200"/>
            <wp:effectExtent l="0" t="0" r="3810" b="0"/>
            <wp:docPr id="1703485627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485627" name="Picture 1" descr="A screenshot of a phone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EFE">
        <w:rPr>
          <w:noProof/>
        </w:rPr>
        <w:t xml:space="preserve"> </w:t>
      </w:r>
      <w:r w:rsidR="00133EFE" w:rsidRPr="00133EFE">
        <w:rPr>
          <w:noProof/>
        </w:rPr>
        <w:drawing>
          <wp:inline distT="0" distB="0" distL="0" distR="0" wp14:anchorId="6829E700" wp14:editId="011FEB11">
            <wp:extent cx="1234440" cy="2743200"/>
            <wp:effectExtent l="0" t="0" r="3810" b="0"/>
            <wp:docPr id="1757867886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867886" name="Picture 1" descr="A screenshot of a phone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FA2A9" w14:textId="6A1D65E5" w:rsidR="005224DB" w:rsidRDefault="005224DB" w:rsidP="005224DB">
      <w:pPr>
        <w:rPr>
          <w:noProof/>
        </w:rPr>
      </w:pPr>
      <w:r>
        <w:rPr>
          <w:noProof/>
        </w:rPr>
        <w:t>ID CODE</w:t>
      </w:r>
      <w:r w:rsidR="000325C4">
        <w:rPr>
          <w:noProof/>
        </w:rPr>
        <w:t>s</w:t>
      </w:r>
      <w:r>
        <w:rPr>
          <w:noProof/>
        </w:rPr>
        <w:t xml:space="preserve"> can not be scanned.</w:t>
      </w:r>
    </w:p>
    <w:p w14:paraId="13CFEBAA" w14:textId="77777777" w:rsidR="005224DB" w:rsidRDefault="005224DB" w:rsidP="005224DB">
      <w:r w:rsidRPr="0028719A">
        <w:rPr>
          <w:highlight w:val="magenta"/>
        </w:rPr>
        <w:t>REPRODUCED OK</w:t>
      </w:r>
    </w:p>
    <w:p w14:paraId="1ABFFFEE" w14:textId="77777777" w:rsidR="003C26FE" w:rsidRDefault="003C26FE" w:rsidP="005224DB"/>
    <w:bookmarkStart w:id="2" w:name="Retest"/>
    <w:p w14:paraId="6A6BCC02" w14:textId="7777777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3" w:name="_Toc190434601"/>
      <w:r w:rsidR="009E6B9B" w:rsidRPr="00773F90">
        <w:rPr>
          <w:rStyle w:val="Hyperlink"/>
        </w:rPr>
        <w:t>Retest after fix</w:t>
      </w:r>
      <w:bookmarkEnd w:id="3"/>
      <w:r>
        <w:fldChar w:fldCharType="end"/>
      </w:r>
    </w:p>
    <w:bookmarkEnd w:id="2"/>
    <w:p w14:paraId="3BC69B19" w14:textId="59B5952C" w:rsidR="00C2244E" w:rsidRDefault="00C2244E" w:rsidP="009E6B9B">
      <w:r w:rsidRPr="00C2244E">
        <w:rPr>
          <w:b/>
        </w:rPr>
        <w:t>Hash</w:t>
      </w:r>
      <w:r>
        <w:t xml:space="preserve">: </w:t>
      </w:r>
      <w:r w:rsidR="007A3BE0" w:rsidRPr="007A3BE0">
        <w:t>e852e00</w:t>
      </w:r>
    </w:p>
    <w:p w14:paraId="3081B553" w14:textId="4876DBDF" w:rsidR="00AF5174" w:rsidRDefault="00AF5174" w:rsidP="00FF62DE">
      <w:pPr>
        <w:pStyle w:val="ListParagraph"/>
        <w:numPr>
          <w:ilvl w:val="0"/>
          <w:numId w:val="4"/>
        </w:numPr>
      </w:pPr>
      <w:r>
        <w:t>Select a customer that has a lot of wearers</w:t>
      </w:r>
    </w:p>
    <w:p w14:paraId="36DB5CC8" w14:textId="39780578" w:rsidR="00AF5174" w:rsidRDefault="00AF5174" w:rsidP="00AF5174">
      <w:r>
        <w:rPr>
          <w:noProof/>
        </w:rPr>
        <w:drawing>
          <wp:inline distT="0" distB="0" distL="0" distR="0" wp14:anchorId="4C769580" wp14:editId="73EC2BF0">
            <wp:extent cx="5943600" cy="983615"/>
            <wp:effectExtent l="0" t="0" r="0" b="6985"/>
            <wp:docPr id="11908672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867211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EABC8" w14:textId="7F6F7B33" w:rsidR="00352C36" w:rsidRDefault="00AF5174" w:rsidP="00352C36">
      <w:pPr>
        <w:pStyle w:val="ListParagraph"/>
        <w:numPr>
          <w:ilvl w:val="0"/>
          <w:numId w:val="1"/>
        </w:numPr>
      </w:pPr>
      <w:r w:rsidRPr="00883CCD">
        <w:t xml:space="preserve">All </w:t>
      </w:r>
      <w:r w:rsidR="00D7195C">
        <w:t>wearers: 1706</w:t>
      </w:r>
    </w:p>
    <w:p w14:paraId="24E25D1D" w14:textId="5684659B" w:rsidR="00AF5174" w:rsidRDefault="00AF5174" w:rsidP="006A0EDA">
      <w:pPr>
        <w:pStyle w:val="ListParagraph"/>
        <w:numPr>
          <w:ilvl w:val="1"/>
          <w:numId w:val="1"/>
        </w:numPr>
      </w:pPr>
      <w:r>
        <w:t xml:space="preserve">Active </w:t>
      </w:r>
      <w:r w:rsidR="00D7195C">
        <w:t>wearers</w:t>
      </w:r>
      <w:r w:rsidR="00352C36">
        <w:t>: 1688</w:t>
      </w:r>
    </w:p>
    <w:p w14:paraId="758FCD86" w14:textId="721E84EA" w:rsidR="00E0071F" w:rsidRDefault="00E0071F" w:rsidP="006A0EDA">
      <w:pPr>
        <w:pStyle w:val="ListParagraph"/>
        <w:numPr>
          <w:ilvl w:val="1"/>
          <w:numId w:val="1"/>
        </w:numPr>
      </w:pPr>
      <w:r>
        <w:t xml:space="preserve">Inactive wearers: </w:t>
      </w:r>
      <w:r w:rsidR="00136576">
        <w:t>18</w:t>
      </w:r>
    </w:p>
    <w:p w14:paraId="100F2817" w14:textId="060DDCD2" w:rsidR="00AF5174" w:rsidRDefault="00352C36" w:rsidP="009E6B9B">
      <w:r>
        <w:rPr>
          <w:noProof/>
        </w:rPr>
        <w:drawing>
          <wp:inline distT="0" distB="0" distL="0" distR="0" wp14:anchorId="5CDD1212" wp14:editId="475A6B59">
            <wp:extent cx="5943600" cy="983615"/>
            <wp:effectExtent l="0" t="0" r="0" b="6985"/>
            <wp:docPr id="12755227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22782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1F86" w14:textId="07A5CEE0" w:rsidR="002B3DFD" w:rsidRDefault="006A0EDA" w:rsidP="00FF62DE">
      <w:pPr>
        <w:pStyle w:val="ListParagraph"/>
        <w:numPr>
          <w:ilvl w:val="0"/>
          <w:numId w:val="4"/>
        </w:numPr>
      </w:pPr>
      <w:r>
        <w:t>Set</w:t>
      </w:r>
      <w:r w:rsidR="002B3DFD">
        <w:t xml:space="preserve"> the value of system setting:</w:t>
      </w:r>
    </w:p>
    <w:p w14:paraId="22D1153A" w14:textId="53348131" w:rsidR="00136576" w:rsidRPr="009A22D8" w:rsidRDefault="00607059" w:rsidP="002B3DFD">
      <w:r w:rsidRPr="009A22D8">
        <w:t>S</w:t>
      </w:r>
      <w:r w:rsidR="00136576" w:rsidRPr="009A22D8">
        <w:t>ystem setting MAXWEARERSPDA</w:t>
      </w:r>
      <w:r w:rsidRPr="009A22D8">
        <w:t xml:space="preserve"> have to be greater than active wearers, but less than total number of wearers.</w:t>
      </w:r>
    </w:p>
    <w:p w14:paraId="0D0B18F2" w14:textId="7349757A" w:rsidR="002B3DFD" w:rsidRPr="009A22D8" w:rsidRDefault="002B3DFD" w:rsidP="002B3DFD">
      <w:r w:rsidRPr="009A22D8">
        <w:lastRenderedPageBreak/>
        <w:t xml:space="preserve">MAXWEARERSPDA = </w:t>
      </w:r>
      <w:r w:rsidR="00E928BE" w:rsidRPr="009A22D8">
        <w:t>1695</w:t>
      </w:r>
    </w:p>
    <w:p w14:paraId="7DC8B767" w14:textId="3B5E9760" w:rsidR="002B3DFD" w:rsidRDefault="0077173E" w:rsidP="002B3DFD">
      <w:r>
        <w:rPr>
          <w:noProof/>
        </w:rPr>
        <w:drawing>
          <wp:inline distT="0" distB="0" distL="0" distR="0" wp14:anchorId="36E20A87" wp14:editId="25EC0801">
            <wp:extent cx="3491633" cy="1861458"/>
            <wp:effectExtent l="0" t="0" r="0" b="5715"/>
            <wp:docPr id="18484636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463661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5212" cy="186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E82E" w14:textId="77777777" w:rsidR="002B11A9" w:rsidRDefault="002B11A9" w:rsidP="00FF62DE">
      <w:pPr>
        <w:pStyle w:val="ListParagraph"/>
        <w:numPr>
          <w:ilvl w:val="0"/>
          <w:numId w:val="4"/>
        </w:numPr>
      </w:pPr>
      <w:r>
        <w:t>In Route Status Control , add a route control</w:t>
      </w:r>
    </w:p>
    <w:p w14:paraId="7BEE1455" w14:textId="77777777" w:rsidR="002B11A9" w:rsidRDefault="002B11A9" w:rsidP="00FF62DE">
      <w:pPr>
        <w:pStyle w:val="ListParagraph"/>
        <w:numPr>
          <w:ilvl w:val="0"/>
          <w:numId w:val="4"/>
        </w:numPr>
      </w:pPr>
      <w:r>
        <w:t>Generate Put Up Docs and Invoice</w:t>
      </w:r>
    </w:p>
    <w:p w14:paraId="778F0918" w14:textId="77777777" w:rsidR="002B11A9" w:rsidRDefault="002B11A9" w:rsidP="00FF62DE">
      <w:pPr>
        <w:pStyle w:val="ListParagraph"/>
        <w:numPr>
          <w:ilvl w:val="0"/>
          <w:numId w:val="4"/>
        </w:numPr>
      </w:pPr>
      <w:r>
        <w:t>Mark route “Ready for Transfer to PDA”</w:t>
      </w:r>
    </w:p>
    <w:p w14:paraId="0BE09D65" w14:textId="4C374852" w:rsidR="002B11A9" w:rsidRDefault="002B11A9" w:rsidP="002B11A9">
      <w:r>
        <w:rPr>
          <w:noProof/>
        </w:rPr>
        <w:drawing>
          <wp:inline distT="0" distB="0" distL="0" distR="0" wp14:anchorId="7FDE4255" wp14:editId="4C167E10">
            <wp:extent cx="5943600" cy="2209800"/>
            <wp:effectExtent l="0" t="0" r="0" b="0"/>
            <wp:docPr id="14556188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618803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CE69D" w14:textId="77777777" w:rsidR="002B11A9" w:rsidRDefault="002B11A9" w:rsidP="00FF62DE">
      <w:pPr>
        <w:pStyle w:val="ListParagraph"/>
        <w:numPr>
          <w:ilvl w:val="0"/>
          <w:numId w:val="4"/>
        </w:numPr>
      </w:pPr>
      <w:r>
        <w:t>Connect to RA, start the route</w:t>
      </w:r>
    </w:p>
    <w:p w14:paraId="79A9A045" w14:textId="55733DB7" w:rsidR="00F94CAB" w:rsidRDefault="00F94CAB" w:rsidP="00F94CAB">
      <w:r w:rsidRPr="00F94CAB">
        <w:rPr>
          <w:noProof/>
        </w:rPr>
        <w:lastRenderedPageBreak/>
        <w:drawing>
          <wp:inline distT="0" distB="0" distL="0" distR="0" wp14:anchorId="3216D560" wp14:editId="6E5CB5AD">
            <wp:extent cx="1234440" cy="2743200"/>
            <wp:effectExtent l="0" t="0" r="3810" b="0"/>
            <wp:docPr id="311999836" name="Picture 1" descr="A white background with black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99836" name="Picture 1" descr="A white background with black dots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4CD">
        <w:t xml:space="preserve"> </w:t>
      </w:r>
      <w:r w:rsidR="00EC64BB" w:rsidRPr="00EC64BB">
        <w:rPr>
          <w:noProof/>
        </w:rPr>
        <w:drawing>
          <wp:inline distT="0" distB="0" distL="0" distR="0" wp14:anchorId="4C81357B" wp14:editId="40A001D6">
            <wp:extent cx="1234440" cy="2743200"/>
            <wp:effectExtent l="0" t="0" r="3810" b="0"/>
            <wp:docPr id="18394783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78343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7E97B" w14:textId="77777777" w:rsidR="002B11A9" w:rsidRDefault="002B11A9" w:rsidP="00FF62DE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Visit the customer</w:t>
      </w:r>
    </w:p>
    <w:p w14:paraId="54E51F20" w14:textId="40914D59" w:rsidR="00AB79B6" w:rsidRDefault="00AB79B6" w:rsidP="00AB79B6">
      <w:pPr>
        <w:rPr>
          <w:noProof/>
        </w:rPr>
      </w:pPr>
      <w:r w:rsidRPr="00AB79B6">
        <w:rPr>
          <w:noProof/>
        </w:rPr>
        <w:drawing>
          <wp:inline distT="0" distB="0" distL="0" distR="0" wp14:anchorId="21512F9E" wp14:editId="451E16FF">
            <wp:extent cx="1234440" cy="2743200"/>
            <wp:effectExtent l="0" t="0" r="3810" b="0"/>
            <wp:docPr id="6412235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23569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4E25D" w14:textId="77777777" w:rsidR="002B11A9" w:rsidRDefault="002B11A9" w:rsidP="00FF62DE">
      <w:pPr>
        <w:pStyle w:val="ListParagraph"/>
        <w:numPr>
          <w:ilvl w:val="0"/>
          <w:numId w:val="4"/>
        </w:numPr>
      </w:pPr>
      <w:r>
        <w:t xml:space="preserve">Select Scan Garments. </w:t>
      </w:r>
    </w:p>
    <w:p w14:paraId="10AFF95B" w14:textId="2BD29541" w:rsidR="00AB79B6" w:rsidRDefault="00AB79B6" w:rsidP="00AB79B6">
      <w:r>
        <w:rPr>
          <w:noProof/>
        </w:rPr>
        <w:lastRenderedPageBreak/>
        <w:drawing>
          <wp:inline distT="0" distB="0" distL="0" distR="0" wp14:anchorId="48B4AC77" wp14:editId="27BD521A">
            <wp:extent cx="1247228" cy="2743200"/>
            <wp:effectExtent l="0" t="0" r="0" b="0"/>
            <wp:docPr id="98570776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07761" name="Picture 1" descr="A screenshot of a phon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4722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CB2A0" w14:textId="0440050E" w:rsidR="002B11A9" w:rsidRDefault="002B11A9" w:rsidP="00FF62DE">
      <w:pPr>
        <w:pStyle w:val="ListParagraph"/>
        <w:numPr>
          <w:ilvl w:val="0"/>
          <w:numId w:val="4"/>
        </w:numPr>
      </w:pPr>
      <w:r>
        <w:t xml:space="preserve">Scan for replacement </w:t>
      </w:r>
      <w:r w:rsidR="00F973D3">
        <w:t>–</w:t>
      </w:r>
      <w:r>
        <w:t xml:space="preserve"> ruin</w:t>
      </w:r>
    </w:p>
    <w:p w14:paraId="57C5A32D" w14:textId="7A9C9A8A" w:rsidR="00F973D3" w:rsidRDefault="007461B3" w:rsidP="00F973D3">
      <w:r w:rsidRPr="007461B3">
        <w:rPr>
          <w:noProof/>
        </w:rPr>
        <w:drawing>
          <wp:inline distT="0" distB="0" distL="0" distR="0" wp14:anchorId="37AE25A7" wp14:editId="588E57F2">
            <wp:extent cx="1234440" cy="2743200"/>
            <wp:effectExtent l="0" t="0" r="3810" b="0"/>
            <wp:docPr id="1316315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1567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973D3" w:rsidRPr="00F973D3">
        <w:rPr>
          <w:noProof/>
        </w:rPr>
        <w:drawing>
          <wp:inline distT="0" distB="0" distL="0" distR="0" wp14:anchorId="0B9CE56B" wp14:editId="7BECE394">
            <wp:extent cx="1234440" cy="2743200"/>
            <wp:effectExtent l="0" t="0" r="3810" b="0"/>
            <wp:docPr id="1413620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62031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6B81B" w14:textId="0D8F8B85" w:rsidR="00D3137C" w:rsidRDefault="00D3137C" w:rsidP="00F973D3">
      <w:r>
        <w:t>IDCODEs are successfully scanned.</w:t>
      </w:r>
    </w:p>
    <w:p w14:paraId="761D5760" w14:textId="37F71151" w:rsidR="002B11A9" w:rsidRDefault="002B11A9" w:rsidP="00FF62DE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 xml:space="preserve">Scan for </w:t>
      </w:r>
      <w:r>
        <w:t xml:space="preserve">replacement </w:t>
      </w:r>
      <w:r w:rsidR="00D3137C">
        <w:t>–</w:t>
      </w:r>
      <w:r>
        <w:t xml:space="preserve"> abuse</w:t>
      </w:r>
    </w:p>
    <w:p w14:paraId="108DAB63" w14:textId="4A627D61" w:rsidR="00D3137C" w:rsidRDefault="00D3137C" w:rsidP="00D3137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F70DD29" wp14:editId="572FA6AE">
            <wp:extent cx="1247228" cy="2743200"/>
            <wp:effectExtent l="0" t="0" r="0" b="0"/>
            <wp:docPr id="169850247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502473" name="Picture 1" descr="A screenshot of a phone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4722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10969" w14:textId="2BF17A6F" w:rsidR="00D3137C" w:rsidRDefault="00D3137C" w:rsidP="00D3137C">
      <w:r>
        <w:t>IDCODE is successfully scanned.</w:t>
      </w:r>
    </w:p>
    <w:p w14:paraId="5EADF802" w14:textId="5264E8B3" w:rsidR="002B11A9" w:rsidRDefault="002B11A9" w:rsidP="00FF62DE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Scan for replacement – worn out</w:t>
      </w:r>
    </w:p>
    <w:p w14:paraId="0B1F286C" w14:textId="228EE0FF" w:rsidR="00B02F99" w:rsidRDefault="00B02F99" w:rsidP="00B02F99">
      <w:pPr>
        <w:rPr>
          <w:noProof/>
        </w:rPr>
      </w:pPr>
      <w:r>
        <w:rPr>
          <w:noProof/>
        </w:rPr>
        <w:drawing>
          <wp:inline distT="0" distB="0" distL="0" distR="0" wp14:anchorId="5E5A5E7E" wp14:editId="49B29AC9">
            <wp:extent cx="1247228" cy="2743200"/>
            <wp:effectExtent l="0" t="0" r="0" b="0"/>
            <wp:docPr id="66858996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89961" name="Picture 1" descr="A screenshot of a phone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4722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600AF" w14:textId="1F157748" w:rsidR="00B02F99" w:rsidRDefault="00B02F99" w:rsidP="00B02F99">
      <w:r>
        <w:t>IDCODE is successfully scanned.</w:t>
      </w:r>
    </w:p>
    <w:p w14:paraId="6AA7CB89" w14:textId="41F9AD02" w:rsidR="00943219" w:rsidRDefault="00943219" w:rsidP="00FF62DE">
      <w:pPr>
        <w:pStyle w:val="ListParagraph"/>
        <w:numPr>
          <w:ilvl w:val="0"/>
          <w:numId w:val="4"/>
        </w:numPr>
      </w:pPr>
      <w:r>
        <w:t>Scan abuse</w:t>
      </w:r>
      <w:r w:rsidR="00B934F3">
        <w:t>d items</w:t>
      </w:r>
    </w:p>
    <w:p w14:paraId="4DD61E4A" w14:textId="170599E1" w:rsidR="00943219" w:rsidRDefault="00943219" w:rsidP="00943219">
      <w:r w:rsidRPr="00943219">
        <w:rPr>
          <w:noProof/>
        </w:rPr>
        <w:lastRenderedPageBreak/>
        <w:drawing>
          <wp:inline distT="0" distB="0" distL="0" distR="0" wp14:anchorId="4CED1126" wp14:editId="7AC8D389">
            <wp:extent cx="1234440" cy="2743200"/>
            <wp:effectExtent l="0" t="0" r="3810" b="0"/>
            <wp:docPr id="835564191" name="Picture 1" descr="A screenshot of a credit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564191" name="Picture 1" descr="A screenshot of a credit card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2E454" w14:textId="77777777" w:rsidR="00383A39" w:rsidRDefault="00383A39" w:rsidP="00383A39">
      <w:r>
        <w:t>IDCODE is successfully scanned.</w:t>
      </w:r>
    </w:p>
    <w:p w14:paraId="4ED796A4" w14:textId="70BE2B25" w:rsidR="0097198F" w:rsidRDefault="0097198F" w:rsidP="0097198F">
      <w:pPr>
        <w:pStyle w:val="ListParagraph"/>
        <w:numPr>
          <w:ilvl w:val="0"/>
          <w:numId w:val="4"/>
        </w:numPr>
      </w:pPr>
      <w:r>
        <w:t>Scan Returned items</w:t>
      </w:r>
    </w:p>
    <w:p w14:paraId="2D7F5C8F" w14:textId="08C2DC10" w:rsidR="0097198F" w:rsidRDefault="0097198F" w:rsidP="0097198F">
      <w:r w:rsidRPr="0097198F">
        <w:rPr>
          <w:noProof/>
        </w:rPr>
        <w:drawing>
          <wp:inline distT="0" distB="0" distL="0" distR="0" wp14:anchorId="3680F734" wp14:editId="02A474F0">
            <wp:extent cx="1234440" cy="2743200"/>
            <wp:effectExtent l="0" t="0" r="3810" b="0"/>
            <wp:docPr id="366840152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40152" name="Picture 1" descr="A screenshot of a phone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23C36" w14:textId="5720A9B6" w:rsidR="00EA3AC9" w:rsidRDefault="00EA3AC9" w:rsidP="00EA3AC9">
      <w:pPr>
        <w:pStyle w:val="ListParagraph"/>
        <w:numPr>
          <w:ilvl w:val="0"/>
          <w:numId w:val="4"/>
        </w:numPr>
      </w:pPr>
      <w:r>
        <w:t>Check if all the wearers are downloaded</w:t>
      </w:r>
    </w:p>
    <w:p w14:paraId="0E0CCB89" w14:textId="3FACC82D" w:rsidR="00EA3AC9" w:rsidRDefault="00EA3AC9" w:rsidP="00EA3AC9">
      <w:r>
        <w:rPr>
          <w:noProof/>
        </w:rPr>
        <w:lastRenderedPageBreak/>
        <w:drawing>
          <wp:inline distT="0" distB="0" distL="0" distR="0" wp14:anchorId="628832FF" wp14:editId="59D1051F">
            <wp:extent cx="1345458" cy="2743200"/>
            <wp:effectExtent l="0" t="0" r="7620" b="0"/>
            <wp:docPr id="761627082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27082" name="Picture 1" descr="A screenshot of a phone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4545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237BB" w14:textId="5C4B240E" w:rsidR="00EA3AC9" w:rsidRDefault="00EA3AC9" w:rsidP="00EA3AC9">
      <w:r>
        <w:t>All the active wearers were downloaded.</w:t>
      </w:r>
    </w:p>
    <w:p w14:paraId="679FA5D7" w14:textId="77777777" w:rsidR="009E6B9B" w:rsidRPr="00CB5B32" w:rsidRDefault="009E6B9B" w:rsidP="009E6B9B">
      <w:pPr>
        <w:rPr>
          <w:b/>
        </w:rPr>
      </w:pPr>
      <w:r w:rsidRPr="00383A39">
        <w:rPr>
          <w:b/>
          <w:highlight w:val="green"/>
        </w:rPr>
        <w:t>RETEST OK</w:t>
      </w:r>
    </w:p>
    <w:sectPr w:rsidR="009E6B9B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B2780"/>
    <w:multiLevelType w:val="hybridMultilevel"/>
    <w:tmpl w:val="147A11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A221EB"/>
    <w:multiLevelType w:val="multilevel"/>
    <w:tmpl w:val="DD882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EE03CB"/>
    <w:multiLevelType w:val="hybridMultilevel"/>
    <w:tmpl w:val="147A11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242E3B"/>
    <w:multiLevelType w:val="hybridMultilevel"/>
    <w:tmpl w:val="55D65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11056"/>
    <w:multiLevelType w:val="hybridMultilevel"/>
    <w:tmpl w:val="458673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A83B6E"/>
    <w:multiLevelType w:val="hybridMultilevel"/>
    <w:tmpl w:val="E7E87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7C72FC"/>
    <w:multiLevelType w:val="hybridMultilevel"/>
    <w:tmpl w:val="147A11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BB46E9"/>
    <w:multiLevelType w:val="hybridMultilevel"/>
    <w:tmpl w:val="147A11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F100FB"/>
    <w:multiLevelType w:val="hybridMultilevel"/>
    <w:tmpl w:val="147A11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653122">
    <w:abstractNumId w:val="5"/>
  </w:num>
  <w:num w:numId="2" w16cid:durableId="679508348">
    <w:abstractNumId w:val="1"/>
  </w:num>
  <w:num w:numId="3" w16cid:durableId="1757629859">
    <w:abstractNumId w:val="4"/>
  </w:num>
  <w:num w:numId="4" w16cid:durableId="443770930">
    <w:abstractNumId w:val="7"/>
  </w:num>
  <w:num w:numId="5" w16cid:durableId="967706556">
    <w:abstractNumId w:val="9"/>
  </w:num>
  <w:num w:numId="6" w16cid:durableId="1024674880">
    <w:abstractNumId w:val="2"/>
  </w:num>
  <w:num w:numId="7" w16cid:durableId="1077364154">
    <w:abstractNumId w:val="3"/>
  </w:num>
  <w:num w:numId="8" w16cid:durableId="320239483">
    <w:abstractNumId w:val="0"/>
  </w:num>
  <w:num w:numId="9" w16cid:durableId="768817606">
    <w:abstractNumId w:val="8"/>
  </w:num>
  <w:num w:numId="10" w16cid:durableId="10385543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41D"/>
    <w:rsid w:val="0001441D"/>
    <w:rsid w:val="000215B6"/>
    <w:rsid w:val="000325C4"/>
    <w:rsid w:val="00033E06"/>
    <w:rsid w:val="00097EBF"/>
    <w:rsid w:val="000D7F40"/>
    <w:rsid w:val="000F6F11"/>
    <w:rsid w:val="00133A1F"/>
    <w:rsid w:val="00133EFE"/>
    <w:rsid w:val="00136576"/>
    <w:rsid w:val="00143807"/>
    <w:rsid w:val="001460DE"/>
    <w:rsid w:val="00152869"/>
    <w:rsid w:val="001A0E50"/>
    <w:rsid w:val="001E73E6"/>
    <w:rsid w:val="002074CD"/>
    <w:rsid w:val="002860E5"/>
    <w:rsid w:val="002A4AAA"/>
    <w:rsid w:val="002B11A9"/>
    <w:rsid w:val="002B3DFD"/>
    <w:rsid w:val="00352C36"/>
    <w:rsid w:val="00383A39"/>
    <w:rsid w:val="003A61A3"/>
    <w:rsid w:val="003B208E"/>
    <w:rsid w:val="003C26FE"/>
    <w:rsid w:val="003F570C"/>
    <w:rsid w:val="003F6564"/>
    <w:rsid w:val="00464E3A"/>
    <w:rsid w:val="00467D83"/>
    <w:rsid w:val="0049360C"/>
    <w:rsid w:val="004A77D1"/>
    <w:rsid w:val="004B1333"/>
    <w:rsid w:val="004C5C3D"/>
    <w:rsid w:val="00500320"/>
    <w:rsid w:val="005224DB"/>
    <w:rsid w:val="00541F93"/>
    <w:rsid w:val="005870B8"/>
    <w:rsid w:val="00597C7B"/>
    <w:rsid w:val="005C6321"/>
    <w:rsid w:val="00607059"/>
    <w:rsid w:val="0065144C"/>
    <w:rsid w:val="006775C5"/>
    <w:rsid w:val="006A0EDA"/>
    <w:rsid w:val="006A2459"/>
    <w:rsid w:val="006B1C99"/>
    <w:rsid w:val="006B3D2D"/>
    <w:rsid w:val="006D3E74"/>
    <w:rsid w:val="007461B3"/>
    <w:rsid w:val="00762217"/>
    <w:rsid w:val="0077173E"/>
    <w:rsid w:val="00773F90"/>
    <w:rsid w:val="007A3BE0"/>
    <w:rsid w:val="007C6E0B"/>
    <w:rsid w:val="0083121E"/>
    <w:rsid w:val="00862928"/>
    <w:rsid w:val="00863629"/>
    <w:rsid w:val="008B4C62"/>
    <w:rsid w:val="00901468"/>
    <w:rsid w:val="009074CC"/>
    <w:rsid w:val="00915F64"/>
    <w:rsid w:val="009232F2"/>
    <w:rsid w:val="009240BD"/>
    <w:rsid w:val="00931C2E"/>
    <w:rsid w:val="00943219"/>
    <w:rsid w:val="0097198F"/>
    <w:rsid w:val="00990BFD"/>
    <w:rsid w:val="009A22D8"/>
    <w:rsid w:val="009E6B9B"/>
    <w:rsid w:val="00A072CE"/>
    <w:rsid w:val="00A4483B"/>
    <w:rsid w:val="00AB4BE0"/>
    <w:rsid w:val="00AB79B6"/>
    <w:rsid w:val="00AD0781"/>
    <w:rsid w:val="00AD0D22"/>
    <w:rsid w:val="00AF5174"/>
    <w:rsid w:val="00B02F99"/>
    <w:rsid w:val="00B43372"/>
    <w:rsid w:val="00B934F3"/>
    <w:rsid w:val="00B94ACD"/>
    <w:rsid w:val="00BC3143"/>
    <w:rsid w:val="00C2244E"/>
    <w:rsid w:val="00CB5B32"/>
    <w:rsid w:val="00CE25EE"/>
    <w:rsid w:val="00CE4AC6"/>
    <w:rsid w:val="00CE6676"/>
    <w:rsid w:val="00D20FBB"/>
    <w:rsid w:val="00D3137C"/>
    <w:rsid w:val="00D42F33"/>
    <w:rsid w:val="00D50163"/>
    <w:rsid w:val="00D7195C"/>
    <w:rsid w:val="00D82845"/>
    <w:rsid w:val="00D95C1B"/>
    <w:rsid w:val="00DB7EF2"/>
    <w:rsid w:val="00E0071F"/>
    <w:rsid w:val="00E271B9"/>
    <w:rsid w:val="00E7166C"/>
    <w:rsid w:val="00E928BE"/>
    <w:rsid w:val="00EA3AC9"/>
    <w:rsid w:val="00EC64BB"/>
    <w:rsid w:val="00EF2B31"/>
    <w:rsid w:val="00F34A86"/>
    <w:rsid w:val="00F620AE"/>
    <w:rsid w:val="00F94CAB"/>
    <w:rsid w:val="00F973D3"/>
    <w:rsid w:val="00FF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D3A96"/>
  <w15:chartTrackingRefBased/>
  <w15:docId w15:val="{CE594E2F-A259-4AF2-A781-5D5E447CA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7D1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70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2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2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6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8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jira.abslbs.com/browse/ABSN-2467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a.stafie\OneDrive%20-%20ABS\Documents\Custom%20Office%20Templates\Maintenanc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1B2E8-D5D6-4FD7-A3CD-D8E0EF6EF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Maintenance template.dotx</Template>
  <TotalTime>697</TotalTime>
  <Pages>13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Stafie</dc:creator>
  <cp:keywords/>
  <dc:description/>
  <cp:lastModifiedBy>Claudia Stafie</cp:lastModifiedBy>
  <cp:revision>85</cp:revision>
  <dcterms:created xsi:type="dcterms:W3CDTF">2025-02-13T07:48:00Z</dcterms:created>
  <dcterms:modified xsi:type="dcterms:W3CDTF">2025-02-14T13:09:00Z</dcterms:modified>
</cp:coreProperties>
</file>