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56E814" w14:textId="5464D864" w:rsidR="00D9401D" w:rsidRPr="00D9401D" w:rsidRDefault="00D9401D" w:rsidP="00D9401D">
      <w:pPr>
        <w:pBdr>
          <w:bottom w:val="double" w:sz="6" w:space="1" w:color="auto"/>
        </w:pBdr>
        <w:rPr>
          <w:b/>
          <w:sz w:val="28"/>
        </w:rPr>
      </w:pPr>
      <w:hyperlink r:id="rId6" w:history="1">
        <w:r w:rsidRPr="00D9401D">
          <w:rPr>
            <w:b/>
            <w:sz w:val="28"/>
          </w:rPr>
          <w:t xml:space="preserve">ABSN-1929 </w:t>
        </w:r>
      </w:hyperlink>
      <w:r w:rsidRPr="00D9401D">
        <w:rPr>
          <w:b/>
          <w:sz w:val="28"/>
        </w:rPr>
        <w:t>Downgrade to 9.08.00.release.p18_AUS</w:t>
      </w:r>
    </w:p>
    <w:p w14:paraId="0410716C" w14:textId="77777777" w:rsidR="003F570C" w:rsidRPr="003F570C" w:rsidRDefault="003F570C">
      <w:pPr>
        <w:rPr>
          <w:b/>
          <w:sz w:val="28"/>
        </w:rPr>
      </w:pPr>
    </w:p>
    <w:tbl>
      <w:tblPr>
        <w:tblStyle w:val="GridTable4-Accent5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E271B9" w14:paraId="7AE93DD2" w14:textId="77777777" w:rsidTr="00E271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05DBFB54" w14:textId="77777777" w:rsidR="00E271B9" w:rsidRDefault="00E271B9">
            <w:r w:rsidRPr="000D7F40">
              <w:rPr>
                <w:b w:val="0"/>
                <w:sz w:val="24"/>
              </w:rPr>
              <w:t>Environment</w:t>
            </w:r>
          </w:p>
        </w:tc>
        <w:tc>
          <w:tcPr>
            <w:tcW w:w="4675" w:type="dxa"/>
          </w:tcPr>
          <w:p w14:paraId="634576BE" w14:textId="77777777" w:rsidR="00E271B9" w:rsidRDefault="00E271B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0D7F40">
              <w:rPr>
                <w:b w:val="0"/>
                <w:sz w:val="24"/>
              </w:rPr>
              <w:t>Prerequisites</w:t>
            </w:r>
          </w:p>
        </w:tc>
      </w:tr>
      <w:tr w:rsidR="00E271B9" w14:paraId="21D643C2" w14:textId="77777777" w:rsidTr="00E27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76BBABB6" w14:textId="236547DE" w:rsidR="00D9401D" w:rsidRDefault="00D9401D" w:rsidP="00D9401D">
            <w:pPr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  <w:t>Version: 9.08.00.RELEASE.p17</w:t>
            </w:r>
          </w:p>
          <w:p w14:paraId="290C8518" w14:textId="2328FE97" w:rsidR="00D9401D" w:rsidRPr="00D9401D" w:rsidRDefault="00D9401D" w:rsidP="00D9401D">
            <w:pPr>
              <w:rPr>
                <w:b w:val="0"/>
                <w:bCs w:val="0"/>
                <w:sz w:val="20"/>
              </w:rPr>
            </w:pPr>
            <w:r w:rsidRPr="00D9401D">
              <w:rPr>
                <w:b w:val="0"/>
                <w:bCs w:val="0"/>
                <w:sz w:val="20"/>
              </w:rPr>
              <w:t>DBServerName=abs-srv16.internal.abslbs.com</w:t>
            </w:r>
          </w:p>
          <w:p w14:paraId="605AC2F5" w14:textId="77777777" w:rsidR="00D9401D" w:rsidRPr="00D9401D" w:rsidRDefault="00D9401D" w:rsidP="00D9401D">
            <w:pPr>
              <w:rPr>
                <w:b w:val="0"/>
                <w:bCs w:val="0"/>
                <w:sz w:val="20"/>
              </w:rPr>
            </w:pPr>
            <w:r w:rsidRPr="00D9401D">
              <w:rPr>
                <w:b w:val="0"/>
                <w:bCs w:val="0"/>
                <w:sz w:val="20"/>
              </w:rPr>
              <w:t>DBSID=CUST21</w:t>
            </w:r>
          </w:p>
          <w:p w14:paraId="14F617A9" w14:textId="77777777" w:rsidR="00D9401D" w:rsidRPr="00D9401D" w:rsidRDefault="00D9401D" w:rsidP="00D9401D">
            <w:pPr>
              <w:rPr>
                <w:b w:val="0"/>
                <w:bCs w:val="0"/>
                <w:sz w:val="20"/>
              </w:rPr>
            </w:pPr>
            <w:r w:rsidRPr="00D9401D">
              <w:rPr>
                <w:b w:val="0"/>
                <w:bCs w:val="0"/>
                <w:sz w:val="20"/>
              </w:rPr>
              <w:t>DBUser=AUS_ND90502</w:t>
            </w:r>
          </w:p>
          <w:p w14:paraId="3FF65C07" w14:textId="77777777" w:rsidR="00D9401D" w:rsidRPr="00D9401D" w:rsidRDefault="00D9401D" w:rsidP="00D9401D">
            <w:pPr>
              <w:rPr>
                <w:b w:val="0"/>
                <w:bCs w:val="0"/>
                <w:sz w:val="20"/>
              </w:rPr>
            </w:pPr>
            <w:r w:rsidRPr="00D9401D">
              <w:rPr>
                <w:b w:val="0"/>
                <w:bCs w:val="0"/>
                <w:sz w:val="20"/>
              </w:rPr>
              <w:t>DBPassword=</w:t>
            </w:r>
          </w:p>
          <w:p w14:paraId="4E3515FB" w14:textId="77777777" w:rsidR="00E271B9" w:rsidRPr="00D9401D" w:rsidRDefault="00E271B9" w:rsidP="00E271B9">
            <w:pPr>
              <w:rPr>
                <w:b w:val="0"/>
                <w:bCs w:val="0"/>
                <w:sz w:val="20"/>
              </w:rPr>
            </w:pPr>
            <w:r w:rsidRPr="00D9401D">
              <w:rPr>
                <w:b w:val="0"/>
                <w:bCs w:val="0"/>
                <w:sz w:val="20"/>
              </w:rPr>
              <w:t>Environment=</w:t>
            </w:r>
            <w:r w:rsidR="00D9401D" w:rsidRPr="00D9401D">
              <w:rPr>
                <w:b w:val="0"/>
                <w:bCs w:val="0"/>
                <w:sz w:val="20"/>
              </w:rPr>
              <w:t>Production</w:t>
            </w:r>
          </w:p>
          <w:p w14:paraId="2ABE049F" w14:textId="14DEA34B" w:rsidR="00D9401D" w:rsidRPr="000D7F40" w:rsidRDefault="00D9401D" w:rsidP="00E271B9">
            <w:pPr>
              <w:rPr>
                <w:sz w:val="20"/>
              </w:rPr>
            </w:pPr>
            <w:r w:rsidRPr="00D9401D">
              <w:rPr>
                <w:b w:val="0"/>
                <w:bCs w:val="0"/>
                <w:sz w:val="20"/>
              </w:rPr>
              <w:t>Hash: a0b96e3</w:t>
            </w:r>
          </w:p>
        </w:tc>
        <w:tc>
          <w:tcPr>
            <w:tcW w:w="4675" w:type="dxa"/>
          </w:tcPr>
          <w:p w14:paraId="56C40FEB" w14:textId="408DAE94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Module:</w:t>
            </w:r>
            <w:r w:rsidR="00D9401D">
              <w:rPr>
                <w:sz w:val="20"/>
              </w:rPr>
              <w:t xml:space="preserve"> AUSCUSTOM</w:t>
            </w:r>
          </w:p>
          <w:p w14:paraId="3AA38124" w14:textId="2B0B488E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System setting</w:t>
            </w:r>
            <w:r w:rsidR="00D9401D">
              <w:rPr>
                <w:sz w:val="20"/>
              </w:rPr>
              <w:t>: -</w:t>
            </w:r>
          </w:p>
          <w:p w14:paraId="2D9E0298" w14:textId="0B76348A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 xml:space="preserve">Others… </w:t>
            </w:r>
            <w:r w:rsidR="00D9401D">
              <w:rPr>
                <w:sz w:val="20"/>
              </w:rPr>
              <w:t>BU:</w:t>
            </w:r>
            <w:r w:rsidR="00B614A2">
              <w:rPr>
                <w:sz w:val="20"/>
              </w:rPr>
              <w:t>258 Fresno</w:t>
            </w:r>
          </w:p>
        </w:tc>
      </w:tr>
    </w:tbl>
    <w:p w14:paraId="33F22858" w14:textId="77777777" w:rsidR="003F570C" w:rsidRDefault="003F570C" w:rsidP="009E6B9B"/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198953998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6C027AA7" w14:textId="77777777" w:rsidR="00773F90" w:rsidRDefault="00773F90">
          <w:pPr>
            <w:pStyle w:val="TOCHeading"/>
          </w:pPr>
          <w:r>
            <w:t>Contents</w:t>
          </w:r>
        </w:p>
        <w:p w14:paraId="31B35D16" w14:textId="0F8A6F75" w:rsidR="00050243" w:rsidRDefault="00773F90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189817292" w:history="1">
            <w:r w:rsidR="00050243" w:rsidRPr="00C31013">
              <w:rPr>
                <w:rStyle w:val="Hyperlink"/>
                <w:noProof/>
              </w:rPr>
              <w:t>Retest after fix</w:t>
            </w:r>
            <w:r w:rsidR="00050243">
              <w:rPr>
                <w:noProof/>
                <w:webHidden/>
              </w:rPr>
              <w:tab/>
            </w:r>
            <w:r w:rsidR="00050243">
              <w:rPr>
                <w:noProof/>
                <w:webHidden/>
              </w:rPr>
              <w:fldChar w:fldCharType="begin"/>
            </w:r>
            <w:r w:rsidR="00050243">
              <w:rPr>
                <w:noProof/>
                <w:webHidden/>
              </w:rPr>
              <w:instrText xml:space="preserve"> PAGEREF _Toc189817292 \h </w:instrText>
            </w:r>
            <w:r w:rsidR="00050243">
              <w:rPr>
                <w:noProof/>
                <w:webHidden/>
              </w:rPr>
            </w:r>
            <w:r w:rsidR="00050243">
              <w:rPr>
                <w:noProof/>
                <w:webHidden/>
              </w:rPr>
              <w:fldChar w:fldCharType="separate"/>
            </w:r>
            <w:r w:rsidR="00050243">
              <w:rPr>
                <w:noProof/>
                <w:webHidden/>
              </w:rPr>
              <w:t>1</w:t>
            </w:r>
            <w:r w:rsidR="00050243">
              <w:rPr>
                <w:noProof/>
                <w:webHidden/>
              </w:rPr>
              <w:fldChar w:fldCharType="end"/>
            </w:r>
          </w:hyperlink>
        </w:p>
        <w:p w14:paraId="4906F07B" w14:textId="152CB061" w:rsidR="00050243" w:rsidRDefault="0005024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9817293" w:history="1">
            <w:r w:rsidRPr="00C31013">
              <w:rPr>
                <w:rStyle w:val="Hyperlink"/>
                <w:noProof/>
              </w:rPr>
              <w:t>ADD Mode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_Toc189817293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447035" w14:textId="5BA4B5C4" w:rsidR="00050243" w:rsidRDefault="0005024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9817294" w:history="1">
            <w:r w:rsidRPr="00C31013">
              <w:rPr>
                <w:rStyle w:val="Hyperlink"/>
                <w:noProof/>
              </w:rPr>
              <w:t xml:space="preserve">#1 Create new manual invoice for customer with no future route control record available (no routes in RSC that have this customer’s stop)- </w:t>
            </w:r>
            <w:r w:rsidRPr="00C31013">
              <w:rPr>
                <w:rStyle w:val="Hyperlink"/>
                <w:noProof/>
                <w:highlight w:val="green"/>
              </w:rPr>
              <w:t>Test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_Toc189817294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916CB6" w14:textId="7207BD53" w:rsidR="00050243" w:rsidRDefault="0005024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9817295" w:history="1">
            <w:r w:rsidRPr="00C31013">
              <w:rPr>
                <w:rStyle w:val="Hyperlink"/>
                <w:noProof/>
              </w:rPr>
              <w:t xml:space="preserve">#2. Test if manual invoice will be linked to route control – </w:t>
            </w:r>
            <w:r w:rsidRPr="00C31013">
              <w:rPr>
                <w:rStyle w:val="Hyperlink"/>
                <w:noProof/>
                <w:highlight w:val="green"/>
              </w:rPr>
              <w:t>Test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_Toc189817295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043239" w14:textId="26847955" w:rsidR="00050243" w:rsidRDefault="0005024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9817296" w:history="1">
            <w:r w:rsidRPr="00C31013">
              <w:rPr>
                <w:rStyle w:val="Hyperlink"/>
                <w:noProof/>
              </w:rPr>
              <w:t xml:space="preserve">#3. Test for a non delivery day – </w:t>
            </w:r>
            <w:r w:rsidRPr="00C31013">
              <w:rPr>
                <w:rStyle w:val="Hyperlink"/>
                <w:noProof/>
                <w:highlight w:val="green"/>
              </w:rPr>
              <w:t>Test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_Toc189817296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077FB6" w14:textId="3A798824" w:rsidR="00050243" w:rsidRDefault="0005024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9817297" w:history="1">
            <w:r w:rsidRPr="00C31013">
              <w:rPr>
                <w:rStyle w:val="Hyperlink"/>
                <w:noProof/>
              </w:rPr>
              <w:t xml:space="preserve">#4. Test when pocketPCStatus = POCKETPC_COMPLETED (2) (PDA Status = Completed) and AUSCUSTOM -&gt; display "No invoice can be added to the selected route control because the route is completed." – </w:t>
            </w:r>
            <w:r w:rsidRPr="00C31013">
              <w:rPr>
                <w:rStyle w:val="Hyperlink"/>
                <w:noProof/>
                <w:highlight w:val="green"/>
              </w:rPr>
              <w:t>Test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_Toc189817297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BB3C24" w14:textId="38A44C68" w:rsidR="00050243" w:rsidRDefault="0005024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9817298" w:history="1">
            <w:r w:rsidRPr="00C31013">
              <w:rPr>
                <w:rStyle w:val="Hyperlink"/>
                <w:noProof/>
              </w:rPr>
              <w:t xml:space="preserve">#5. Test when pocketPCStatus = POCKETPC_EXPORTED (1) (PDA Status = “Transferred to PDA”) and AUSCUSTOM, display "No invoice can be added to the selected route control because the route is exported to PDA." – </w:t>
            </w:r>
            <w:r w:rsidRPr="00C31013">
              <w:rPr>
                <w:rStyle w:val="Hyperlink"/>
                <w:noProof/>
                <w:highlight w:val="green"/>
              </w:rPr>
              <w:t>Test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_Toc189817298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FEEE72" w14:textId="03B624BD" w:rsidR="00050243" w:rsidRDefault="0005024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9817299" w:history="1">
            <w:r w:rsidRPr="00C31013">
              <w:rPr>
                <w:rStyle w:val="Hyperlink"/>
                <w:noProof/>
              </w:rPr>
              <w:t xml:space="preserve">#6. Modify manual invoices when (pocketPCStatus != POCKETPC_EXPORTED(1) - Not exported) &amp;&amp; (pocketPCStatus != POCKETPC_COMPLETED/IMPORTED(2) – </w:t>
            </w:r>
            <w:r w:rsidRPr="00C31013">
              <w:rPr>
                <w:rStyle w:val="Hyperlink"/>
                <w:noProof/>
                <w:highlight w:val="green"/>
              </w:rPr>
              <w:t>Test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_Toc189817299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0E5C2F" w14:textId="2EE28D89" w:rsidR="00050243" w:rsidRDefault="0005024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9817300" w:history="1">
            <w:r w:rsidRPr="00C31013">
              <w:rPr>
                <w:rStyle w:val="Hyperlink"/>
                <w:noProof/>
              </w:rPr>
              <w:t>#7. AUSCUSTOM not in the license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_Toc189817300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A6DDDC" w14:textId="1FF36FF0" w:rsidR="00773F90" w:rsidRDefault="00773F90">
          <w:r>
            <w:rPr>
              <w:b/>
              <w:bCs/>
              <w:noProof/>
            </w:rPr>
            <w:fldChar w:fldCharType="end"/>
          </w:r>
        </w:p>
      </w:sdtContent>
    </w:sdt>
    <w:p w14:paraId="4E9A1690" w14:textId="77777777" w:rsidR="00773F90" w:rsidRDefault="00773F90" w:rsidP="009E6B9B"/>
    <w:bookmarkStart w:id="0" w:name="Retest"/>
    <w:p w14:paraId="5ACD7344" w14:textId="77777777" w:rsidR="009E6B9B" w:rsidRDefault="00773F90" w:rsidP="00773F90">
      <w:pPr>
        <w:pStyle w:val="Heading1"/>
        <w:pBdr>
          <w:bottom w:val="double" w:sz="6" w:space="1" w:color="auto"/>
        </w:pBdr>
      </w:pPr>
      <w:r>
        <w:fldChar w:fldCharType="begin"/>
      </w:r>
      <w:r>
        <w:instrText xml:space="preserve"> HYPERLINK  \l "Retest_TableContents" </w:instrText>
      </w:r>
      <w:r>
        <w:fldChar w:fldCharType="separate"/>
      </w:r>
      <w:bookmarkStart w:id="1" w:name="_Toc189817292"/>
      <w:r w:rsidR="009E6B9B" w:rsidRPr="00773F90">
        <w:rPr>
          <w:rStyle w:val="Hyperlink"/>
        </w:rPr>
        <w:t>Retest after fix</w:t>
      </w:r>
      <w:bookmarkEnd w:id="1"/>
      <w:r>
        <w:fldChar w:fldCharType="end"/>
      </w:r>
    </w:p>
    <w:p w14:paraId="16CBE5A0" w14:textId="77777777" w:rsidR="00773F90" w:rsidRPr="00773F90" w:rsidRDefault="00773F90" w:rsidP="00773F90"/>
    <w:bookmarkEnd w:id="0"/>
    <w:p w14:paraId="2734F083" w14:textId="77777777" w:rsidR="00C2244E" w:rsidRDefault="00C2244E" w:rsidP="009E6B9B">
      <w:r w:rsidRPr="00C2244E">
        <w:rPr>
          <w:b/>
        </w:rPr>
        <w:t>Hash</w:t>
      </w:r>
      <w:r>
        <w:t xml:space="preserve">: </w:t>
      </w:r>
    </w:p>
    <w:p w14:paraId="34FB8CB6" w14:textId="77777777" w:rsidR="009E6B9B" w:rsidRDefault="009E6B9B" w:rsidP="009E6B9B">
      <w:r>
        <w:t>Step 1) …</w:t>
      </w:r>
    </w:p>
    <w:p w14:paraId="3151E1A8" w14:textId="77777777" w:rsidR="009E6B9B" w:rsidRDefault="009E6B9B" w:rsidP="009E6B9B">
      <w:r>
        <w:t>Step 2) …</w:t>
      </w:r>
    </w:p>
    <w:p w14:paraId="2D4AC512" w14:textId="77777777" w:rsidR="009E6B9B" w:rsidRDefault="009E6B9B" w:rsidP="009E6B9B">
      <w:r>
        <w:t>Step 3) …</w:t>
      </w:r>
    </w:p>
    <w:p w14:paraId="2877119E" w14:textId="77777777" w:rsidR="009E6B9B" w:rsidRDefault="009E6B9B" w:rsidP="009E6B9B"/>
    <w:p w14:paraId="7AEB9836" w14:textId="77777777" w:rsidR="009E6B9B" w:rsidRDefault="009E6B9B" w:rsidP="009E6B9B">
      <w:pPr>
        <w:rPr>
          <w:b/>
        </w:rPr>
      </w:pPr>
      <w:r w:rsidRPr="009E6B9B">
        <w:rPr>
          <w:b/>
        </w:rPr>
        <w:t>RETEST OK</w:t>
      </w:r>
    </w:p>
    <w:p w14:paraId="7C069968" w14:textId="77777777" w:rsidR="00247A94" w:rsidRDefault="00247A94" w:rsidP="00247A94">
      <w:pPr>
        <w:pStyle w:val="ListParagraph"/>
        <w:numPr>
          <w:ilvl w:val="0"/>
          <w:numId w:val="2"/>
        </w:numPr>
      </w:pPr>
      <w:r>
        <w:t>Have module AUSCUSTOM in the license file</w:t>
      </w:r>
    </w:p>
    <w:p w14:paraId="2438285D" w14:textId="77777777" w:rsidR="00247A94" w:rsidRDefault="00247A94" w:rsidP="00247A94">
      <w:pPr>
        <w:pStyle w:val="ListParagraph"/>
        <w:numPr>
          <w:ilvl w:val="0"/>
          <w:numId w:val="2"/>
        </w:numPr>
      </w:pPr>
      <w:r>
        <w:t>In Maintain Invoices dlg, Customer tab, load a customer</w:t>
      </w:r>
    </w:p>
    <w:p w14:paraId="19713BBF" w14:textId="77777777" w:rsidR="00247A94" w:rsidRDefault="00247A94" w:rsidP="00247A94">
      <w:pPr>
        <w:pStyle w:val="ListParagraph"/>
        <w:numPr>
          <w:ilvl w:val="0"/>
          <w:numId w:val="2"/>
        </w:numPr>
      </w:pPr>
      <w:r>
        <w:t>Unsettled tab, press ADD</w:t>
      </w:r>
    </w:p>
    <w:p w14:paraId="3A05AD1F" w14:textId="77777777" w:rsidR="008A0E3C" w:rsidRDefault="008A0E3C" w:rsidP="008A0E3C"/>
    <w:p w14:paraId="320D581E" w14:textId="77777777" w:rsidR="00247A94" w:rsidRDefault="00247A94" w:rsidP="00247A94">
      <w:pPr>
        <w:pStyle w:val="ListParagraph"/>
        <w:numPr>
          <w:ilvl w:val="0"/>
          <w:numId w:val="8"/>
        </w:numPr>
      </w:pPr>
      <w:r>
        <w:t>Open a customer to see its delivery scheme</w:t>
      </w:r>
    </w:p>
    <w:p w14:paraId="44FA3923" w14:textId="77777777" w:rsidR="00247A94" w:rsidRDefault="00247A94" w:rsidP="00247A94">
      <w:pPr>
        <w:pStyle w:val="ListParagraph"/>
        <w:numPr>
          <w:ilvl w:val="0"/>
          <w:numId w:val="8"/>
        </w:numPr>
      </w:pPr>
      <w:r>
        <w:t>In Maintain Invoices, Customer tab, load the customer and add a manual invoice on non delivery day</w:t>
      </w:r>
    </w:p>
    <w:p w14:paraId="4E6EBD12" w14:textId="77777777" w:rsidR="00247A94" w:rsidRDefault="00247A94" w:rsidP="00247A94">
      <w:pPr>
        <w:pStyle w:val="ListParagraph"/>
        <w:numPr>
          <w:ilvl w:val="0"/>
          <w:numId w:val="8"/>
        </w:numPr>
      </w:pPr>
      <w:r>
        <w:t>Save the manual invoice</w:t>
      </w:r>
    </w:p>
    <w:p w14:paraId="09582EB7" w14:textId="77777777" w:rsidR="00247A94" w:rsidRDefault="00247A94" w:rsidP="00247A94">
      <w:pPr>
        <w:pStyle w:val="ListParagraph"/>
        <w:numPr>
          <w:ilvl w:val="0"/>
          <w:numId w:val="3"/>
        </w:numPr>
      </w:pPr>
      <w:r>
        <w:t>AUSCUSTOM in the license</w:t>
      </w:r>
    </w:p>
    <w:p w14:paraId="1704C76C" w14:textId="77777777" w:rsidR="00247A94" w:rsidRDefault="00247A94" w:rsidP="00247A94">
      <w:pPr>
        <w:pStyle w:val="ListParagraph"/>
        <w:numPr>
          <w:ilvl w:val="0"/>
          <w:numId w:val="3"/>
        </w:numPr>
      </w:pPr>
      <w:r>
        <w:t>In RSC select a route control with PDA Status = “Completed” and select a customer</w:t>
      </w:r>
    </w:p>
    <w:p w14:paraId="2D6342C4" w14:textId="77777777" w:rsidR="00247A94" w:rsidRDefault="00247A94" w:rsidP="00247A94">
      <w:pPr>
        <w:pStyle w:val="ListParagraph"/>
        <w:numPr>
          <w:ilvl w:val="0"/>
          <w:numId w:val="3"/>
        </w:numPr>
      </w:pPr>
      <w:r>
        <w:t>In Maintain Invoices dlg, Customer tab, load a customer</w:t>
      </w:r>
    </w:p>
    <w:p w14:paraId="54052C73" w14:textId="77777777" w:rsidR="00247A94" w:rsidRDefault="00247A94" w:rsidP="00247A94">
      <w:pPr>
        <w:pStyle w:val="ListParagraph"/>
        <w:numPr>
          <w:ilvl w:val="0"/>
          <w:numId w:val="3"/>
        </w:numPr>
      </w:pPr>
      <w:r>
        <w:t>Unsettled tab, press ADD. Select the route date from the picture above.</w:t>
      </w:r>
    </w:p>
    <w:p w14:paraId="65870A0C" w14:textId="77777777" w:rsidR="00247A94" w:rsidRDefault="00247A94" w:rsidP="00247A94">
      <w:pPr>
        <w:pStyle w:val="ListParagraph"/>
        <w:numPr>
          <w:ilvl w:val="0"/>
          <w:numId w:val="3"/>
        </w:numPr>
      </w:pPr>
      <w:r>
        <w:t>Save invoice</w:t>
      </w:r>
    </w:p>
    <w:p w14:paraId="08995923" w14:textId="77777777" w:rsidR="00247A94" w:rsidRDefault="00247A94" w:rsidP="00247A94">
      <w:pPr>
        <w:pStyle w:val="ListParagraph"/>
        <w:numPr>
          <w:ilvl w:val="0"/>
          <w:numId w:val="3"/>
        </w:numPr>
      </w:pPr>
      <w:r>
        <w:t>Press “OK” and try to add an invoice line and then save</w:t>
      </w:r>
    </w:p>
    <w:p w14:paraId="7DFD40F8" w14:textId="77777777" w:rsidR="00247A94" w:rsidRDefault="00247A94" w:rsidP="00247A94">
      <w:pPr>
        <w:pStyle w:val="ListParagraph"/>
        <w:numPr>
          <w:ilvl w:val="0"/>
          <w:numId w:val="3"/>
        </w:numPr>
      </w:pPr>
      <w:r>
        <w:t>Press X and “Yes”</w:t>
      </w:r>
    </w:p>
    <w:p w14:paraId="77B25F34" w14:textId="77777777" w:rsidR="00247A94" w:rsidRDefault="00247A94" w:rsidP="00247A94">
      <w:pPr>
        <w:pStyle w:val="ListParagraph"/>
        <w:numPr>
          <w:ilvl w:val="0"/>
          <w:numId w:val="3"/>
        </w:numPr>
      </w:pPr>
      <w:r>
        <w:t>Press “cancel” and “yes”</w:t>
      </w:r>
    </w:p>
    <w:p w14:paraId="10FB4A80" w14:textId="77777777" w:rsidR="00247A94" w:rsidRDefault="00247A94" w:rsidP="00247A94">
      <w:pPr>
        <w:pStyle w:val="ListParagraph"/>
        <w:numPr>
          <w:ilvl w:val="0"/>
          <w:numId w:val="3"/>
        </w:numPr>
      </w:pPr>
      <w:r>
        <w:t>Modify an existing manual invoice</w:t>
      </w:r>
    </w:p>
    <w:p w14:paraId="5F8DCB6B" w14:textId="685A154E" w:rsidR="000F2C3F" w:rsidRDefault="000F2C3F" w:rsidP="000F2C3F">
      <w:pPr>
        <w:pStyle w:val="ListParagraph"/>
      </w:pPr>
    </w:p>
    <w:p w14:paraId="1365C6AD" w14:textId="1B3BC8A9" w:rsidR="00247A94" w:rsidRPr="0000032E" w:rsidRDefault="00247A94" w:rsidP="00247A94">
      <w:pPr>
        <w:pStyle w:val="ListParagraph"/>
        <w:numPr>
          <w:ilvl w:val="0"/>
          <w:numId w:val="17"/>
        </w:numPr>
      </w:pPr>
      <w:r>
        <w:t xml:space="preserve">Add </w:t>
      </w:r>
    </w:p>
    <w:p w14:paraId="42839AD6" w14:textId="77777777" w:rsidR="00247A94" w:rsidRDefault="00247A94" w:rsidP="00247A94">
      <w:pPr>
        <w:pStyle w:val="ListParagraph"/>
        <w:numPr>
          <w:ilvl w:val="0"/>
          <w:numId w:val="17"/>
        </w:numPr>
      </w:pPr>
      <w:r>
        <w:t>Modify an existing manual invoice for this rc</w:t>
      </w:r>
    </w:p>
    <w:p w14:paraId="4DD7E23A" w14:textId="77777777" w:rsidR="00247A94" w:rsidRDefault="00247A94" w:rsidP="00247A94">
      <w:pPr>
        <w:pStyle w:val="ListParagraph"/>
        <w:numPr>
          <w:ilvl w:val="0"/>
          <w:numId w:val="4"/>
        </w:numPr>
      </w:pPr>
      <w:r>
        <w:t>Select date</w:t>
      </w:r>
    </w:p>
    <w:p w14:paraId="6E0EA6C8" w14:textId="77777777" w:rsidR="00247A94" w:rsidRDefault="00247A94" w:rsidP="00247A94">
      <w:pPr>
        <w:pStyle w:val="ListParagraph"/>
        <w:numPr>
          <w:ilvl w:val="0"/>
          <w:numId w:val="4"/>
        </w:numPr>
      </w:pPr>
      <w:r>
        <w:t>Enter customer</w:t>
      </w:r>
    </w:p>
    <w:p w14:paraId="43212D15" w14:textId="77777777" w:rsidR="00247A94" w:rsidRDefault="00247A94" w:rsidP="00247A94">
      <w:pPr>
        <w:pStyle w:val="ListParagraph"/>
        <w:numPr>
          <w:ilvl w:val="0"/>
          <w:numId w:val="4"/>
        </w:numPr>
      </w:pPr>
      <w:r>
        <w:t>Press Enter</w:t>
      </w:r>
    </w:p>
    <w:p w14:paraId="6ACB6428" w14:textId="77777777" w:rsidR="00247A94" w:rsidRDefault="00247A94" w:rsidP="00247A94">
      <w:pPr>
        <w:pStyle w:val="ListParagraph"/>
        <w:numPr>
          <w:ilvl w:val="0"/>
          <w:numId w:val="4"/>
        </w:numPr>
      </w:pPr>
      <w:r>
        <w:t>Save</w:t>
      </w:r>
    </w:p>
    <w:p w14:paraId="17CE3118" w14:textId="77777777" w:rsidR="00247A94" w:rsidRDefault="00247A94" w:rsidP="00247A94">
      <w:pPr>
        <w:pStyle w:val="ListParagraph"/>
        <w:numPr>
          <w:ilvl w:val="0"/>
          <w:numId w:val="4"/>
        </w:numPr>
      </w:pPr>
      <w:r>
        <w:t>Cancel and yes</w:t>
      </w:r>
    </w:p>
    <w:p w14:paraId="5C3E222F" w14:textId="77777777" w:rsidR="00247A94" w:rsidRDefault="00247A94" w:rsidP="00247A94">
      <w:pPr>
        <w:pStyle w:val="ListParagraph"/>
        <w:numPr>
          <w:ilvl w:val="0"/>
          <w:numId w:val="4"/>
        </w:numPr>
      </w:pPr>
      <w:r>
        <w:t>Close window and yes</w:t>
      </w:r>
    </w:p>
    <w:p w14:paraId="56B25551" w14:textId="77777777" w:rsidR="00247A94" w:rsidRDefault="00247A94" w:rsidP="00247A94">
      <w:pPr>
        <w:pStyle w:val="ListParagraph"/>
        <w:numPr>
          <w:ilvl w:val="0"/>
          <w:numId w:val="4"/>
        </w:numPr>
      </w:pPr>
      <w:r>
        <w:t>Modify an existing manual invoice for this route control</w:t>
      </w:r>
    </w:p>
    <w:p w14:paraId="127FE204" w14:textId="77777777" w:rsidR="00247A94" w:rsidRDefault="00247A94" w:rsidP="00247A94">
      <w:pPr>
        <w:pStyle w:val="ListParagraph"/>
        <w:numPr>
          <w:ilvl w:val="0"/>
          <w:numId w:val="5"/>
        </w:numPr>
      </w:pPr>
      <w:r>
        <w:t>AUSCUSTOM in the license</w:t>
      </w:r>
    </w:p>
    <w:p w14:paraId="4F0E61E8" w14:textId="77777777" w:rsidR="00247A94" w:rsidRDefault="00247A94" w:rsidP="00247A94">
      <w:pPr>
        <w:pStyle w:val="ListParagraph"/>
        <w:numPr>
          <w:ilvl w:val="0"/>
          <w:numId w:val="5"/>
        </w:numPr>
      </w:pPr>
      <w:r>
        <w:t>In RSC select a route control with PDA Status = “Transferred to PDA” and select a customer</w:t>
      </w:r>
    </w:p>
    <w:p w14:paraId="75CEF2CB" w14:textId="77777777" w:rsidR="00247A94" w:rsidRDefault="00247A94" w:rsidP="00247A94">
      <w:pPr>
        <w:pStyle w:val="ListParagraph"/>
        <w:numPr>
          <w:ilvl w:val="0"/>
          <w:numId w:val="5"/>
        </w:numPr>
      </w:pPr>
      <w:r>
        <w:t>In Maintain Invoices dlg, Customer tab, load a customer (</w:t>
      </w:r>
      <w:r w:rsidRPr="00727B94">
        <w:t>890044954</w:t>
      </w:r>
      <w:r>
        <w:t>)</w:t>
      </w:r>
    </w:p>
    <w:p w14:paraId="1F455D12" w14:textId="77777777" w:rsidR="00247A94" w:rsidRDefault="00247A94" w:rsidP="00247A94">
      <w:pPr>
        <w:pStyle w:val="ListParagraph"/>
        <w:numPr>
          <w:ilvl w:val="0"/>
          <w:numId w:val="5"/>
        </w:numPr>
      </w:pPr>
      <w:r>
        <w:t>Unsettled tab, press ADD. Select the route date from the picture above.</w:t>
      </w:r>
    </w:p>
    <w:p w14:paraId="431030D0" w14:textId="77777777" w:rsidR="00247A94" w:rsidRDefault="00247A94" w:rsidP="00247A94">
      <w:pPr>
        <w:pStyle w:val="ListParagraph"/>
        <w:numPr>
          <w:ilvl w:val="0"/>
          <w:numId w:val="5"/>
        </w:numPr>
      </w:pPr>
      <w:r>
        <w:t>Save invoice</w:t>
      </w:r>
    </w:p>
    <w:p w14:paraId="5F2D7B05" w14:textId="77777777" w:rsidR="00247A94" w:rsidRDefault="00247A94" w:rsidP="00247A94">
      <w:pPr>
        <w:pStyle w:val="ListParagraph"/>
        <w:numPr>
          <w:ilvl w:val="0"/>
          <w:numId w:val="5"/>
        </w:numPr>
      </w:pPr>
      <w:r>
        <w:t>Add an invoice line and save invoice</w:t>
      </w:r>
    </w:p>
    <w:p w14:paraId="6ED55863" w14:textId="77777777" w:rsidR="00247A94" w:rsidRDefault="00247A94" w:rsidP="00247A94">
      <w:pPr>
        <w:pStyle w:val="ListParagraph"/>
        <w:numPr>
          <w:ilvl w:val="0"/>
          <w:numId w:val="5"/>
        </w:numPr>
      </w:pPr>
      <w:r>
        <w:t>Try to close the window and “Yes”</w:t>
      </w:r>
    </w:p>
    <w:p w14:paraId="09ACCB8C" w14:textId="77777777" w:rsidR="00247A94" w:rsidRDefault="00247A94" w:rsidP="00247A94">
      <w:pPr>
        <w:pStyle w:val="ListParagraph"/>
        <w:numPr>
          <w:ilvl w:val="0"/>
          <w:numId w:val="5"/>
        </w:numPr>
      </w:pPr>
      <w:r>
        <w:t>Press “cancel” and “yes”</w:t>
      </w:r>
    </w:p>
    <w:p w14:paraId="45097DD2" w14:textId="77777777" w:rsidR="00247A94" w:rsidRDefault="00247A94" w:rsidP="00247A94">
      <w:pPr>
        <w:pStyle w:val="ListParagraph"/>
        <w:numPr>
          <w:ilvl w:val="0"/>
          <w:numId w:val="5"/>
        </w:numPr>
      </w:pPr>
      <w:r>
        <w:t>Modify an existing manual invoice for this route control</w:t>
      </w:r>
    </w:p>
    <w:p w14:paraId="182CB177" w14:textId="77777777" w:rsidR="00247A94" w:rsidRDefault="00247A94" w:rsidP="00247A94">
      <w:pPr>
        <w:pStyle w:val="ListParagraph"/>
        <w:numPr>
          <w:ilvl w:val="0"/>
          <w:numId w:val="5"/>
        </w:numPr>
      </w:pPr>
    </w:p>
    <w:p w14:paraId="05A0E359" w14:textId="77777777" w:rsidR="00247A94" w:rsidRDefault="00247A94" w:rsidP="00247A94">
      <w:pPr>
        <w:pStyle w:val="ListParagraph"/>
        <w:numPr>
          <w:ilvl w:val="0"/>
          <w:numId w:val="9"/>
        </w:numPr>
      </w:pPr>
      <w:r>
        <w:t>Add button is not enabled in ADD mode</w:t>
      </w:r>
    </w:p>
    <w:p w14:paraId="083E7AE4" w14:textId="77777777" w:rsidR="00247A94" w:rsidRDefault="00247A94" w:rsidP="00247A94">
      <w:pPr>
        <w:pStyle w:val="ListParagraph"/>
        <w:numPr>
          <w:ilvl w:val="0"/>
          <w:numId w:val="9"/>
        </w:numPr>
      </w:pPr>
      <w:r>
        <w:t>In Modify mode, error occurs</w:t>
      </w:r>
    </w:p>
    <w:p w14:paraId="5FFD4116" w14:textId="77777777" w:rsidR="00247A94" w:rsidRDefault="00247A94" w:rsidP="00247A94">
      <w:pPr>
        <w:pStyle w:val="ListParagraph"/>
        <w:numPr>
          <w:ilvl w:val="0"/>
          <w:numId w:val="9"/>
        </w:numPr>
      </w:pPr>
      <w:r>
        <w:t>Modify an existing manual invoice for this route control</w:t>
      </w:r>
    </w:p>
    <w:p w14:paraId="11B6D50B" w14:textId="77777777" w:rsidR="00247A94" w:rsidRDefault="00247A94" w:rsidP="00247A94">
      <w:pPr>
        <w:pStyle w:val="ListParagraph"/>
        <w:numPr>
          <w:ilvl w:val="0"/>
          <w:numId w:val="10"/>
        </w:numPr>
      </w:pPr>
      <w:r>
        <w:lastRenderedPageBreak/>
        <w:t>Select date</w:t>
      </w:r>
    </w:p>
    <w:p w14:paraId="2E17B7A0" w14:textId="77777777" w:rsidR="00247A94" w:rsidRDefault="00247A94" w:rsidP="00247A94">
      <w:pPr>
        <w:pStyle w:val="ListParagraph"/>
        <w:numPr>
          <w:ilvl w:val="0"/>
          <w:numId w:val="10"/>
        </w:numPr>
      </w:pPr>
      <w:r>
        <w:t>Enter customer</w:t>
      </w:r>
    </w:p>
    <w:p w14:paraId="5EEC4A8B" w14:textId="77777777" w:rsidR="00247A94" w:rsidRDefault="00247A94" w:rsidP="00247A94">
      <w:pPr>
        <w:pStyle w:val="ListParagraph"/>
        <w:numPr>
          <w:ilvl w:val="0"/>
          <w:numId w:val="10"/>
        </w:numPr>
      </w:pPr>
      <w:r>
        <w:t>Press Enter and save</w:t>
      </w:r>
    </w:p>
    <w:p w14:paraId="29F49309" w14:textId="77777777" w:rsidR="00247A94" w:rsidRDefault="00247A94" w:rsidP="00247A94">
      <w:pPr>
        <w:pStyle w:val="ListParagraph"/>
        <w:numPr>
          <w:ilvl w:val="0"/>
          <w:numId w:val="10"/>
        </w:numPr>
      </w:pPr>
      <w:r>
        <w:t>Click Cancel and yes</w:t>
      </w:r>
    </w:p>
    <w:p w14:paraId="26B98043" w14:textId="77777777" w:rsidR="00247A94" w:rsidRDefault="00247A94" w:rsidP="00247A94">
      <w:pPr>
        <w:pStyle w:val="ListParagraph"/>
        <w:numPr>
          <w:ilvl w:val="0"/>
          <w:numId w:val="10"/>
        </w:numPr>
      </w:pPr>
      <w:r>
        <w:t>Close window and press yes</w:t>
      </w:r>
    </w:p>
    <w:p w14:paraId="357A4276" w14:textId="77777777" w:rsidR="00247A94" w:rsidRDefault="00247A94" w:rsidP="00247A94">
      <w:pPr>
        <w:pStyle w:val="ListParagraph"/>
        <w:numPr>
          <w:ilvl w:val="0"/>
          <w:numId w:val="10"/>
        </w:numPr>
      </w:pPr>
      <w:r>
        <w:t>Modify an existing manual invoice for this route control</w:t>
      </w:r>
    </w:p>
    <w:p w14:paraId="2E548495" w14:textId="77777777" w:rsidR="00247A94" w:rsidRDefault="00247A94" w:rsidP="00247A94">
      <w:pPr>
        <w:pStyle w:val="ListParagraph"/>
        <w:numPr>
          <w:ilvl w:val="0"/>
          <w:numId w:val="11"/>
        </w:numPr>
      </w:pPr>
      <w:r>
        <w:t>In RSC select a route control with PDA Status = “</w:t>
      </w:r>
      <w:r w:rsidRPr="009D775E">
        <w:t>Not exported</w:t>
      </w:r>
      <w:r>
        <w:t>” and select a customer</w:t>
      </w:r>
    </w:p>
    <w:p w14:paraId="7B6F0830" w14:textId="77777777" w:rsidR="00247A94" w:rsidRDefault="00247A94" w:rsidP="00247A94">
      <w:pPr>
        <w:pStyle w:val="ListParagraph"/>
        <w:numPr>
          <w:ilvl w:val="0"/>
          <w:numId w:val="11"/>
        </w:numPr>
      </w:pPr>
      <w:r>
        <w:t>In Maintain Invoices dlg, Customer tab, load a customer (</w:t>
      </w:r>
      <w:r w:rsidRPr="00556DCC">
        <w:t>792539525</w:t>
      </w:r>
      <w:r>
        <w:t>)</w:t>
      </w:r>
    </w:p>
    <w:p w14:paraId="6D9A2540" w14:textId="77777777" w:rsidR="00247A94" w:rsidRDefault="00247A94" w:rsidP="00247A94">
      <w:pPr>
        <w:pStyle w:val="ListParagraph"/>
        <w:numPr>
          <w:ilvl w:val="0"/>
          <w:numId w:val="11"/>
        </w:numPr>
      </w:pPr>
      <w:r>
        <w:t>Unsettled tab, press MODIFY. Select the route date from the picture above.</w:t>
      </w:r>
    </w:p>
    <w:p w14:paraId="4D94065B" w14:textId="77777777" w:rsidR="00247A94" w:rsidRDefault="00247A94" w:rsidP="00247A94">
      <w:pPr>
        <w:pStyle w:val="ListParagraph"/>
        <w:numPr>
          <w:ilvl w:val="0"/>
          <w:numId w:val="11"/>
        </w:numPr>
      </w:pPr>
      <w:r>
        <w:t>Add a new invoice line and save</w:t>
      </w:r>
    </w:p>
    <w:p w14:paraId="42C49F82" w14:textId="77777777" w:rsidR="00247A94" w:rsidRDefault="00247A94" w:rsidP="00247A94">
      <w:pPr>
        <w:pStyle w:val="ListParagraph"/>
        <w:numPr>
          <w:ilvl w:val="0"/>
          <w:numId w:val="12"/>
        </w:numPr>
      </w:pPr>
      <w:r>
        <w:t>In RSC select a route control with PDA Status = “</w:t>
      </w:r>
      <w:r w:rsidRPr="009D775E">
        <w:t>Ready for transfer</w:t>
      </w:r>
      <w:r>
        <w:t>” and select a customer</w:t>
      </w:r>
    </w:p>
    <w:p w14:paraId="0C281EE3" w14:textId="77777777" w:rsidR="00247A94" w:rsidRDefault="00247A94" w:rsidP="00247A94">
      <w:pPr>
        <w:pStyle w:val="ListParagraph"/>
        <w:numPr>
          <w:ilvl w:val="0"/>
          <w:numId w:val="12"/>
        </w:numPr>
      </w:pPr>
      <w:r>
        <w:t>In Maintain Invoices dlg, Customer tab, load a customer (</w:t>
      </w:r>
      <w:r w:rsidRPr="00F8516F">
        <w:t>8717048</w:t>
      </w:r>
      <w:r>
        <w:t>)</w:t>
      </w:r>
    </w:p>
    <w:p w14:paraId="7A35AA13" w14:textId="77777777" w:rsidR="00247A94" w:rsidRDefault="00247A94" w:rsidP="00247A94">
      <w:pPr>
        <w:pStyle w:val="ListParagraph"/>
        <w:numPr>
          <w:ilvl w:val="0"/>
          <w:numId w:val="12"/>
        </w:numPr>
      </w:pPr>
      <w:r>
        <w:t xml:space="preserve">Unsettled tab, select an invoice and press MODIFY. </w:t>
      </w:r>
    </w:p>
    <w:p w14:paraId="77CAA345" w14:textId="77777777" w:rsidR="00247A94" w:rsidRDefault="00247A94" w:rsidP="00247A94">
      <w:pPr>
        <w:pStyle w:val="ListParagraph"/>
        <w:numPr>
          <w:ilvl w:val="0"/>
          <w:numId w:val="12"/>
        </w:numPr>
      </w:pPr>
      <w:r>
        <w:t>Add an invoice lines</w:t>
      </w:r>
    </w:p>
    <w:p w14:paraId="33E67E63" w14:textId="77777777" w:rsidR="00247A94" w:rsidRDefault="00247A94" w:rsidP="00247A94">
      <w:pPr>
        <w:pStyle w:val="ListParagraph"/>
        <w:numPr>
          <w:ilvl w:val="0"/>
          <w:numId w:val="12"/>
        </w:numPr>
      </w:pPr>
      <w:r>
        <w:t>Save and reopen</w:t>
      </w:r>
    </w:p>
    <w:p w14:paraId="2C8B5A3B" w14:textId="77777777" w:rsidR="00247A94" w:rsidRPr="00AA4DC5" w:rsidRDefault="00247A94" w:rsidP="00247A94">
      <w:pPr>
        <w:pStyle w:val="ListParagraph"/>
        <w:numPr>
          <w:ilvl w:val="0"/>
          <w:numId w:val="14"/>
        </w:numPr>
      </w:pPr>
      <w:r>
        <w:t>On route tab, press ADD button</w:t>
      </w:r>
    </w:p>
    <w:p w14:paraId="79116119" w14:textId="77777777" w:rsidR="00247A94" w:rsidRDefault="00247A94" w:rsidP="00247A94">
      <w:pPr>
        <w:pStyle w:val="ListParagraph"/>
        <w:numPr>
          <w:ilvl w:val="0"/>
          <w:numId w:val="14"/>
        </w:numPr>
      </w:pPr>
      <w:r>
        <w:t>Enter the customer</w:t>
      </w:r>
    </w:p>
    <w:p w14:paraId="2AC6E9DB" w14:textId="77777777" w:rsidR="00247A94" w:rsidRDefault="00247A94" w:rsidP="00247A94">
      <w:pPr>
        <w:pStyle w:val="ListParagraph"/>
        <w:numPr>
          <w:ilvl w:val="0"/>
          <w:numId w:val="14"/>
        </w:numPr>
      </w:pPr>
      <w:r>
        <w:t>Press enter button</w:t>
      </w:r>
    </w:p>
    <w:p w14:paraId="2C062E15" w14:textId="77777777" w:rsidR="00247A94" w:rsidRDefault="00247A94" w:rsidP="00247A94">
      <w:pPr>
        <w:pStyle w:val="ListParagraph"/>
        <w:numPr>
          <w:ilvl w:val="0"/>
          <w:numId w:val="14"/>
        </w:numPr>
      </w:pPr>
      <w:r>
        <w:t xml:space="preserve">Save </w:t>
      </w:r>
    </w:p>
    <w:p w14:paraId="0422A5F6" w14:textId="77777777" w:rsidR="00247A94" w:rsidRDefault="00247A94" w:rsidP="00247A94">
      <w:pPr>
        <w:pStyle w:val="ListParagraph"/>
        <w:numPr>
          <w:ilvl w:val="0"/>
          <w:numId w:val="14"/>
        </w:numPr>
      </w:pPr>
      <w:r>
        <w:t xml:space="preserve">Modify </w:t>
      </w:r>
    </w:p>
    <w:p w14:paraId="40458909" w14:textId="77777777" w:rsidR="00247A94" w:rsidRPr="00AA4DC5" w:rsidRDefault="00247A94" w:rsidP="00247A94">
      <w:pPr>
        <w:pStyle w:val="ListParagraph"/>
        <w:numPr>
          <w:ilvl w:val="0"/>
          <w:numId w:val="15"/>
        </w:numPr>
      </w:pPr>
      <w:r>
        <w:t>On All tab, press ADD button</w:t>
      </w:r>
    </w:p>
    <w:p w14:paraId="46A700BA" w14:textId="77777777" w:rsidR="00247A94" w:rsidRDefault="00247A94" w:rsidP="00247A94">
      <w:pPr>
        <w:pStyle w:val="ListParagraph"/>
        <w:numPr>
          <w:ilvl w:val="0"/>
          <w:numId w:val="15"/>
        </w:numPr>
      </w:pPr>
      <w:r>
        <w:t>Enter the customer</w:t>
      </w:r>
    </w:p>
    <w:p w14:paraId="0FD3ACF9" w14:textId="77777777" w:rsidR="00247A94" w:rsidRDefault="00247A94" w:rsidP="00247A94">
      <w:pPr>
        <w:pStyle w:val="ListParagraph"/>
        <w:numPr>
          <w:ilvl w:val="0"/>
          <w:numId w:val="15"/>
        </w:numPr>
      </w:pPr>
      <w:r>
        <w:t>Press enter button</w:t>
      </w:r>
    </w:p>
    <w:p w14:paraId="469F9849" w14:textId="77777777" w:rsidR="00247A94" w:rsidRDefault="00247A94" w:rsidP="00247A94">
      <w:pPr>
        <w:pStyle w:val="ListParagraph"/>
        <w:numPr>
          <w:ilvl w:val="0"/>
          <w:numId w:val="15"/>
        </w:numPr>
      </w:pPr>
      <w:r>
        <w:t xml:space="preserve">Save </w:t>
      </w:r>
    </w:p>
    <w:p w14:paraId="73A1FB76" w14:textId="77777777" w:rsidR="00247A94" w:rsidRDefault="00247A94" w:rsidP="00247A94">
      <w:pPr>
        <w:pStyle w:val="ListParagraph"/>
        <w:numPr>
          <w:ilvl w:val="0"/>
          <w:numId w:val="15"/>
        </w:numPr>
      </w:pPr>
      <w:r>
        <w:t>Modify invoice and add a new invoice line</w:t>
      </w:r>
    </w:p>
    <w:p w14:paraId="2838E0FE" w14:textId="77777777" w:rsidR="00247A94" w:rsidRDefault="00247A94" w:rsidP="00247A94">
      <w:pPr>
        <w:pStyle w:val="ListParagraph"/>
        <w:numPr>
          <w:ilvl w:val="0"/>
          <w:numId w:val="15"/>
        </w:numPr>
      </w:pPr>
      <w:r>
        <w:t xml:space="preserve">Reopen </w:t>
      </w:r>
    </w:p>
    <w:p w14:paraId="291C4552" w14:textId="77777777" w:rsidR="00247A94" w:rsidRDefault="00247A94" w:rsidP="00247A94">
      <w:pPr>
        <w:pStyle w:val="ListParagraph"/>
        <w:numPr>
          <w:ilvl w:val="0"/>
          <w:numId w:val="6"/>
        </w:numPr>
      </w:pPr>
      <w:r>
        <w:t>AUSCUSTOM NOT in the license</w:t>
      </w:r>
    </w:p>
    <w:p w14:paraId="3C9C147C" w14:textId="77777777" w:rsidR="00247A94" w:rsidRDefault="00247A94" w:rsidP="00247A94">
      <w:pPr>
        <w:pStyle w:val="ListParagraph"/>
        <w:numPr>
          <w:ilvl w:val="0"/>
          <w:numId w:val="13"/>
        </w:numPr>
      </w:pPr>
      <w:r>
        <w:t>In RSC select a route control with PDA Status = “completed” and select a customer</w:t>
      </w:r>
    </w:p>
    <w:p w14:paraId="4ACAADA4" w14:textId="77777777" w:rsidR="00247A94" w:rsidRDefault="00247A94" w:rsidP="00247A94">
      <w:pPr>
        <w:pStyle w:val="ListParagraph"/>
        <w:numPr>
          <w:ilvl w:val="0"/>
          <w:numId w:val="13"/>
        </w:numPr>
      </w:pPr>
      <w:r>
        <w:t>In Maintain Invoices dlg, Customer tab, load a customer (</w:t>
      </w:r>
      <w:r w:rsidRPr="00632761">
        <w:t>160003366</w:t>
      </w:r>
      <w:r>
        <w:t>)</w:t>
      </w:r>
    </w:p>
    <w:p w14:paraId="5C744930" w14:textId="77777777" w:rsidR="00247A94" w:rsidRDefault="00247A94" w:rsidP="00247A94">
      <w:pPr>
        <w:pStyle w:val="ListParagraph"/>
        <w:numPr>
          <w:ilvl w:val="0"/>
          <w:numId w:val="13"/>
        </w:numPr>
      </w:pPr>
      <w:r>
        <w:t xml:space="preserve">Unsettled tab, press ADD to add a new manual invoice. </w:t>
      </w:r>
    </w:p>
    <w:p w14:paraId="7428A3C1" w14:textId="77777777" w:rsidR="00247A94" w:rsidRDefault="00247A94" w:rsidP="00247A94">
      <w:pPr>
        <w:pStyle w:val="ListParagraph"/>
        <w:numPr>
          <w:ilvl w:val="0"/>
          <w:numId w:val="13"/>
        </w:numPr>
      </w:pPr>
      <w:r>
        <w:t>Save invoice</w:t>
      </w:r>
    </w:p>
    <w:p w14:paraId="561F23D7" w14:textId="77777777" w:rsidR="00247A94" w:rsidRDefault="00247A94" w:rsidP="00247A94">
      <w:pPr>
        <w:pStyle w:val="ListParagraph"/>
        <w:numPr>
          <w:ilvl w:val="0"/>
          <w:numId w:val="13"/>
        </w:numPr>
      </w:pPr>
      <w:r>
        <w:t>Modify</w:t>
      </w:r>
    </w:p>
    <w:p w14:paraId="03AECB59" w14:textId="77777777" w:rsidR="00247A94" w:rsidRDefault="00247A94" w:rsidP="00247A94">
      <w:pPr>
        <w:pStyle w:val="ListParagraph"/>
        <w:numPr>
          <w:ilvl w:val="0"/>
          <w:numId w:val="18"/>
        </w:numPr>
      </w:pPr>
      <w:r>
        <w:t xml:space="preserve">Add a manual invoice </w:t>
      </w:r>
    </w:p>
    <w:p w14:paraId="63BBB972" w14:textId="77777777" w:rsidR="00247A94" w:rsidRDefault="00247A94" w:rsidP="00247A94">
      <w:pPr>
        <w:pStyle w:val="ListParagraph"/>
        <w:numPr>
          <w:ilvl w:val="0"/>
          <w:numId w:val="18"/>
        </w:numPr>
      </w:pPr>
      <w:r>
        <w:t>Modify an existing invoice</w:t>
      </w:r>
    </w:p>
    <w:p w14:paraId="33C63962" w14:textId="77777777" w:rsidR="00247A94" w:rsidRDefault="00247A94" w:rsidP="00247A94">
      <w:pPr>
        <w:pStyle w:val="ListParagraph"/>
        <w:numPr>
          <w:ilvl w:val="0"/>
          <w:numId w:val="19"/>
        </w:numPr>
      </w:pPr>
      <w:r>
        <w:t xml:space="preserve">Add a manual invoice </w:t>
      </w:r>
    </w:p>
    <w:p w14:paraId="56943ED0" w14:textId="77777777" w:rsidR="00247A94" w:rsidRDefault="00247A94" w:rsidP="00247A94">
      <w:pPr>
        <w:pStyle w:val="ListParagraph"/>
        <w:numPr>
          <w:ilvl w:val="0"/>
          <w:numId w:val="19"/>
        </w:numPr>
      </w:pPr>
      <w:r>
        <w:t>Modify an existing invoice</w:t>
      </w:r>
    </w:p>
    <w:p w14:paraId="103AA614" w14:textId="77777777" w:rsidR="00247A94" w:rsidRDefault="00247A94" w:rsidP="00247A94">
      <w:pPr>
        <w:pStyle w:val="ListParagraph"/>
        <w:numPr>
          <w:ilvl w:val="0"/>
          <w:numId w:val="20"/>
        </w:numPr>
      </w:pPr>
      <w:r>
        <w:t xml:space="preserve">Unsettled tab, press ADD to add a new manual invoice on the same date as the one from route control. </w:t>
      </w:r>
    </w:p>
    <w:p w14:paraId="3502120D" w14:textId="77777777" w:rsidR="00247A94" w:rsidRDefault="00247A94" w:rsidP="00247A94">
      <w:pPr>
        <w:pStyle w:val="ListParagraph"/>
        <w:numPr>
          <w:ilvl w:val="0"/>
          <w:numId w:val="20"/>
        </w:numPr>
      </w:pPr>
      <w:r>
        <w:t>Modify</w:t>
      </w:r>
    </w:p>
    <w:p w14:paraId="2B7B4CD3" w14:textId="77777777" w:rsidR="00247A94" w:rsidRDefault="00247A94" w:rsidP="00247A94">
      <w:pPr>
        <w:pStyle w:val="ListParagraph"/>
        <w:numPr>
          <w:ilvl w:val="0"/>
          <w:numId w:val="21"/>
        </w:numPr>
      </w:pPr>
      <w:r>
        <w:t xml:space="preserve">Add a manual invoice </w:t>
      </w:r>
    </w:p>
    <w:p w14:paraId="343EF4CC" w14:textId="77777777" w:rsidR="00247A94" w:rsidRDefault="00247A94" w:rsidP="00247A94">
      <w:pPr>
        <w:pStyle w:val="ListParagraph"/>
        <w:numPr>
          <w:ilvl w:val="0"/>
          <w:numId w:val="21"/>
        </w:numPr>
      </w:pPr>
      <w:r>
        <w:t>Modify an existing invoice</w:t>
      </w:r>
    </w:p>
    <w:p w14:paraId="32091FF9" w14:textId="77777777" w:rsidR="00247A94" w:rsidRDefault="00247A94" w:rsidP="009E6B9B">
      <w:pPr>
        <w:rPr>
          <w:b/>
        </w:rPr>
      </w:pPr>
    </w:p>
    <w:p w14:paraId="34C3FD2B" w14:textId="77777777" w:rsidR="00247A94" w:rsidRDefault="00247A94" w:rsidP="009E6B9B">
      <w:pPr>
        <w:rPr>
          <w:b/>
        </w:rPr>
      </w:pPr>
    </w:p>
    <w:p w14:paraId="64B74FA1" w14:textId="77777777" w:rsidR="00247A94" w:rsidRPr="00247A94" w:rsidRDefault="00247A94" w:rsidP="00247A94"/>
    <w:p w14:paraId="685A0E67" w14:textId="77777777" w:rsidR="00247A94" w:rsidRDefault="00247A94" w:rsidP="00247A94">
      <w:pPr>
        <w:pStyle w:val="Heading2"/>
      </w:pPr>
      <w:bookmarkStart w:id="2" w:name="_Toc189677245"/>
      <w:bookmarkStart w:id="3" w:name="_Toc189817294"/>
      <w:r>
        <w:t>#1</w:t>
      </w:r>
      <w:r w:rsidRPr="00DC470A">
        <w:t xml:space="preserve"> </w:t>
      </w:r>
      <w:r>
        <w:t xml:space="preserve">Create new manual invoice for customer with no future route control record available (no routes in RSC that have this customer’s stop)- </w:t>
      </w:r>
      <w:r w:rsidRPr="00F07ADE">
        <w:rPr>
          <w:highlight w:val="green"/>
        </w:rPr>
        <w:t>Test OK</w:t>
      </w:r>
      <w:bookmarkEnd w:id="2"/>
      <w:bookmarkEnd w:id="3"/>
    </w:p>
    <w:p w14:paraId="1DF4ECD8" w14:textId="77777777" w:rsidR="008A0E3C" w:rsidRDefault="008A0E3C" w:rsidP="008A0E3C">
      <w:pPr>
        <w:pStyle w:val="ListParagraph"/>
        <w:numPr>
          <w:ilvl w:val="0"/>
          <w:numId w:val="16"/>
        </w:numPr>
      </w:pPr>
      <w:r>
        <w:t>Open Route Status Control dlg and see when last route was added</w:t>
      </w:r>
    </w:p>
    <w:p w14:paraId="5D8D89D2" w14:textId="20AC6565" w:rsidR="00885DB5" w:rsidRDefault="0085600D" w:rsidP="00885DB5">
      <w:r>
        <w:rPr>
          <w:noProof/>
        </w:rPr>
        <w:drawing>
          <wp:inline distT="0" distB="0" distL="0" distR="0" wp14:anchorId="10BA95DB" wp14:editId="2F6B3476">
            <wp:extent cx="5943600" cy="1008380"/>
            <wp:effectExtent l="0" t="0" r="0" b="1270"/>
            <wp:docPr id="15224657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46571" name="Picture 1" descr="A screenshot of a compute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0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ECE18" w14:textId="77777777" w:rsidR="008A0E3C" w:rsidRDefault="008A0E3C" w:rsidP="008A0E3C">
      <w:pPr>
        <w:pStyle w:val="ListParagraph"/>
        <w:numPr>
          <w:ilvl w:val="0"/>
          <w:numId w:val="16"/>
        </w:numPr>
      </w:pPr>
      <w:r>
        <w:t xml:space="preserve">In Maintain Invoices dlg, Customer tab, load a customer </w:t>
      </w:r>
    </w:p>
    <w:p w14:paraId="1419DE8F" w14:textId="0329CF46" w:rsidR="0029121E" w:rsidRDefault="0029121E" w:rsidP="0029121E">
      <w:r>
        <w:rPr>
          <w:noProof/>
        </w:rPr>
        <w:drawing>
          <wp:inline distT="0" distB="0" distL="0" distR="0" wp14:anchorId="76017224" wp14:editId="3EEA22A2">
            <wp:extent cx="5943600" cy="1200785"/>
            <wp:effectExtent l="0" t="0" r="0" b="0"/>
            <wp:docPr id="1344811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8110" name="Picture 1" descr="A screenshot of a comput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54E55" w14:textId="77777777" w:rsidR="008A0E3C" w:rsidRDefault="008A0E3C" w:rsidP="008A0E3C">
      <w:pPr>
        <w:pStyle w:val="ListParagraph"/>
        <w:numPr>
          <w:ilvl w:val="0"/>
          <w:numId w:val="16"/>
        </w:numPr>
      </w:pPr>
      <w:r>
        <w:t xml:space="preserve">Unsettled tab, press ADD. Select a date that </w:t>
      </w:r>
      <w:r w:rsidRPr="00ED1D60">
        <w:t>on which there is no route added</w:t>
      </w:r>
      <w:r>
        <w:t xml:space="preserve"> in RSC.</w:t>
      </w:r>
    </w:p>
    <w:p w14:paraId="7C896C4F" w14:textId="1DF4A6D2" w:rsidR="008A0E3C" w:rsidRDefault="00FA54FB" w:rsidP="008A0E3C">
      <w:r>
        <w:rPr>
          <w:noProof/>
        </w:rPr>
        <w:drawing>
          <wp:inline distT="0" distB="0" distL="0" distR="0" wp14:anchorId="4DB09AA8" wp14:editId="355FA4FE">
            <wp:extent cx="5943600" cy="2584450"/>
            <wp:effectExtent l="0" t="0" r="0" b="6350"/>
            <wp:docPr id="72073686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736868" name="Picture 1" descr="A screenshot of a compu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60EE6" w14:textId="77777777" w:rsidR="008A0E3C" w:rsidRDefault="008A0E3C" w:rsidP="008A0E3C">
      <w:r w:rsidRPr="00AA6D13">
        <w:rPr>
          <w:i/>
          <w:iCs/>
          <w:u w:val="single"/>
        </w:rPr>
        <w:t>Expected behavior</w:t>
      </w:r>
      <w:r>
        <w:t xml:space="preserve">: when a customer is selected, in ADD mode, </w:t>
      </w:r>
      <w:r w:rsidRPr="007F2A07">
        <w:t xml:space="preserve">the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>a new manually created invoice</w:t>
      </w:r>
    </w:p>
    <w:p w14:paraId="0776679F" w14:textId="77777777" w:rsidR="008A0E3C" w:rsidRDefault="008A0E3C" w:rsidP="008A0E3C">
      <w:r w:rsidRPr="00AA6D13">
        <w:rPr>
          <w:i/>
          <w:iCs/>
          <w:u w:val="single"/>
        </w:rPr>
        <w:t>Actual behavior</w:t>
      </w:r>
      <w:r>
        <w:t>: as expected.</w:t>
      </w:r>
    </w:p>
    <w:p w14:paraId="0AD622EA" w14:textId="48D63ED2" w:rsidR="008A0E3C" w:rsidRDefault="008A0E3C" w:rsidP="008A0E3C">
      <w:r w:rsidRPr="00661AD2">
        <w:rPr>
          <w:highlight w:val="green"/>
        </w:rPr>
        <w:t>Tested ok</w:t>
      </w:r>
    </w:p>
    <w:p w14:paraId="3D0AF1BC" w14:textId="77777777" w:rsidR="008A0E3C" w:rsidRDefault="008A0E3C" w:rsidP="008A0E3C">
      <w:pPr>
        <w:pStyle w:val="ListParagraph"/>
        <w:numPr>
          <w:ilvl w:val="0"/>
          <w:numId w:val="16"/>
        </w:numPr>
      </w:pPr>
      <w:r>
        <w:t>Save</w:t>
      </w:r>
    </w:p>
    <w:p w14:paraId="3E5B6641" w14:textId="5BD13FE9" w:rsidR="008A0E3C" w:rsidRDefault="009F5237" w:rsidP="008A0E3C">
      <w:r>
        <w:rPr>
          <w:noProof/>
        </w:rPr>
        <w:lastRenderedPageBreak/>
        <w:drawing>
          <wp:inline distT="0" distB="0" distL="0" distR="0" wp14:anchorId="058DC72F" wp14:editId="48A76797">
            <wp:extent cx="5943600" cy="2584450"/>
            <wp:effectExtent l="0" t="0" r="0" b="6350"/>
            <wp:docPr id="40691162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911626" name="Picture 1" descr="A screenshot of a compute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3CF89" w14:textId="45144CCA" w:rsidR="008A0E3C" w:rsidRDefault="008A0E3C" w:rsidP="008A0E3C">
      <w:r>
        <w:t>New manual invoice was saved. It can later be linked to a route control.</w:t>
      </w:r>
    </w:p>
    <w:p w14:paraId="3E4B5152" w14:textId="32D3FFD0" w:rsidR="00C64BA4" w:rsidRDefault="00C64BA4" w:rsidP="008A0E3C">
      <w:r>
        <w:rPr>
          <w:noProof/>
        </w:rPr>
        <w:drawing>
          <wp:inline distT="0" distB="0" distL="0" distR="0" wp14:anchorId="0A09A183" wp14:editId="273EEC40">
            <wp:extent cx="5943600" cy="1226820"/>
            <wp:effectExtent l="0" t="0" r="0" b="0"/>
            <wp:docPr id="76099714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997141" name="Picture 1" descr="A screenshot of a compute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87E01" w14:textId="77777777" w:rsidR="008A0E3C" w:rsidRDefault="008A0E3C" w:rsidP="008A0E3C">
      <w:pPr>
        <w:pStyle w:val="ListParagraph"/>
        <w:numPr>
          <w:ilvl w:val="0"/>
          <w:numId w:val="16"/>
        </w:numPr>
      </w:pPr>
      <w:r>
        <w:t xml:space="preserve">Reopen </w:t>
      </w:r>
    </w:p>
    <w:p w14:paraId="4FA4D886" w14:textId="0605EB3B" w:rsidR="00247A94" w:rsidRDefault="001C2C15" w:rsidP="00247A94">
      <w:r>
        <w:rPr>
          <w:noProof/>
        </w:rPr>
        <w:drawing>
          <wp:inline distT="0" distB="0" distL="0" distR="0" wp14:anchorId="2C1DD857" wp14:editId="088F7121">
            <wp:extent cx="5943600" cy="2584450"/>
            <wp:effectExtent l="0" t="0" r="0" b="6350"/>
            <wp:docPr id="136965942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659426" name="Picture 1" descr="A screenshot of a comput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631AE" w14:textId="77777777" w:rsidR="008A0E3C" w:rsidRDefault="008A0E3C" w:rsidP="008A0E3C">
      <w:r>
        <w:t>Fields “Route” and “Stop” are correctly populated.</w:t>
      </w:r>
    </w:p>
    <w:p w14:paraId="5F5DA86F" w14:textId="77777777" w:rsidR="008A0E3C" w:rsidRDefault="008A0E3C" w:rsidP="008A0E3C">
      <w:r w:rsidRPr="00CB5749">
        <w:rPr>
          <w:highlight w:val="green"/>
        </w:rPr>
        <w:t>Tested OK</w:t>
      </w:r>
    </w:p>
    <w:p w14:paraId="4CFFCC1C" w14:textId="77777777" w:rsidR="008A0E3C" w:rsidRPr="00247A94" w:rsidRDefault="008A0E3C" w:rsidP="00247A94"/>
    <w:p w14:paraId="61E77642" w14:textId="77777777" w:rsidR="00247A94" w:rsidRDefault="00247A94" w:rsidP="00247A94">
      <w:pPr>
        <w:pStyle w:val="Heading2"/>
      </w:pPr>
      <w:bookmarkStart w:id="4" w:name="_Toc189677246"/>
      <w:bookmarkStart w:id="5" w:name="_Toc189817295"/>
      <w:r>
        <w:lastRenderedPageBreak/>
        <w:t xml:space="preserve">#2. Test if manual invoice will be linked to route control – </w:t>
      </w:r>
      <w:r w:rsidRPr="00EF7A98">
        <w:rPr>
          <w:highlight w:val="green"/>
        </w:rPr>
        <w:t>Test OK</w:t>
      </w:r>
      <w:bookmarkEnd w:id="4"/>
      <w:bookmarkEnd w:id="5"/>
    </w:p>
    <w:p w14:paraId="0978E7FE" w14:textId="181E459F" w:rsidR="008A0E3C" w:rsidRDefault="008A0E3C" w:rsidP="008A0E3C">
      <w:pPr>
        <w:pStyle w:val="ListParagraph"/>
        <w:numPr>
          <w:ilvl w:val="0"/>
          <w:numId w:val="7"/>
        </w:numPr>
      </w:pPr>
      <w:r>
        <w:t xml:space="preserve">In Route Status Control add a route control and save. Do not generate Put Up Docs, do not generate Invoice. (route </w:t>
      </w:r>
      <w:r w:rsidR="00894345">
        <w:t>1</w:t>
      </w:r>
      <w:r>
        <w:t xml:space="preserve"> from Feb </w:t>
      </w:r>
      <w:r w:rsidR="00894345">
        <w:t>7</w:t>
      </w:r>
      <w:r>
        <w:t>, 2025)</w:t>
      </w:r>
    </w:p>
    <w:p w14:paraId="761DCD10" w14:textId="5B8F90A1" w:rsidR="00894345" w:rsidRDefault="00894345" w:rsidP="00894345">
      <w:r>
        <w:rPr>
          <w:noProof/>
        </w:rPr>
        <w:drawing>
          <wp:inline distT="0" distB="0" distL="0" distR="0" wp14:anchorId="2DAC4875" wp14:editId="04ACED53">
            <wp:extent cx="5943600" cy="1757680"/>
            <wp:effectExtent l="0" t="0" r="0" b="0"/>
            <wp:docPr id="107183562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835627" name="Picture 1" descr="A screenshot of a comput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5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8A348" w14:textId="77777777" w:rsidR="008A0E3C" w:rsidRDefault="008A0E3C" w:rsidP="008A0E3C">
      <w:pPr>
        <w:pStyle w:val="ListParagraph"/>
        <w:numPr>
          <w:ilvl w:val="0"/>
          <w:numId w:val="7"/>
        </w:numPr>
      </w:pPr>
      <w:r>
        <w:t>In Maintain Invoices, add a manual invoice</w:t>
      </w:r>
    </w:p>
    <w:p w14:paraId="7C1F1E89" w14:textId="05D05295" w:rsidR="00027859" w:rsidRDefault="00A61223" w:rsidP="00027859">
      <w:r>
        <w:rPr>
          <w:noProof/>
        </w:rPr>
        <w:drawing>
          <wp:inline distT="0" distB="0" distL="0" distR="0" wp14:anchorId="23FCC7F1" wp14:editId="092DC657">
            <wp:extent cx="5943600" cy="2409190"/>
            <wp:effectExtent l="0" t="0" r="0" b="0"/>
            <wp:docPr id="1623440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44056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178DD" w14:textId="77777777" w:rsidR="00A61223" w:rsidRDefault="00A61223" w:rsidP="00A61223">
      <w:r w:rsidRPr="00AA6D13">
        <w:rPr>
          <w:i/>
          <w:iCs/>
          <w:u w:val="single"/>
        </w:rPr>
        <w:t>Expected behavior</w:t>
      </w:r>
      <w:r>
        <w:t xml:space="preserve">: when a customer is selected, in ADD mode, </w:t>
      </w:r>
      <w:r w:rsidRPr="007F2A07">
        <w:t xml:space="preserve">the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>a new manually created invoice</w:t>
      </w:r>
    </w:p>
    <w:p w14:paraId="62168E2D" w14:textId="77777777" w:rsidR="00A61223" w:rsidRDefault="00A61223" w:rsidP="00A61223">
      <w:r w:rsidRPr="00AA6D13">
        <w:rPr>
          <w:i/>
          <w:iCs/>
          <w:u w:val="single"/>
        </w:rPr>
        <w:t>Actual behavior</w:t>
      </w:r>
      <w:r>
        <w:t>: as expected.</w:t>
      </w:r>
    </w:p>
    <w:p w14:paraId="2A2029EC" w14:textId="45F74FE2" w:rsidR="00A61223" w:rsidRDefault="00A61223" w:rsidP="00027859">
      <w:r w:rsidRPr="00661AD2">
        <w:rPr>
          <w:highlight w:val="green"/>
        </w:rPr>
        <w:t>Tested ok</w:t>
      </w:r>
    </w:p>
    <w:p w14:paraId="0F4D0136" w14:textId="06E69F04" w:rsidR="008A0E3C" w:rsidRDefault="008A0E3C" w:rsidP="008A0E3C">
      <w:pPr>
        <w:pStyle w:val="ListParagraph"/>
        <w:numPr>
          <w:ilvl w:val="0"/>
          <w:numId w:val="7"/>
        </w:numPr>
      </w:pPr>
      <w:r>
        <w:t xml:space="preserve">Add an invoice line and save </w:t>
      </w:r>
      <w:r w:rsidR="000D6920">
        <w:t>the manual invoice</w:t>
      </w:r>
    </w:p>
    <w:p w14:paraId="3A8487F3" w14:textId="264C0802" w:rsidR="008A0E3C" w:rsidRDefault="000D6920" w:rsidP="008A0E3C">
      <w:r>
        <w:rPr>
          <w:noProof/>
        </w:rPr>
        <w:lastRenderedPageBreak/>
        <w:drawing>
          <wp:inline distT="0" distB="0" distL="0" distR="0" wp14:anchorId="3E7B97FA" wp14:editId="4DDBF1CB">
            <wp:extent cx="5943600" cy="2409190"/>
            <wp:effectExtent l="0" t="0" r="0" b="0"/>
            <wp:docPr id="37304826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048265" name="Picture 1" descr="A screenshot of a compu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6419F" w14:textId="446ABF08" w:rsidR="008A0E3C" w:rsidRDefault="008A0E3C" w:rsidP="00773508">
      <w:r>
        <w:t>The invoice is saved</w:t>
      </w:r>
    </w:p>
    <w:p w14:paraId="7F058542" w14:textId="1709AB1F" w:rsidR="008A0E3C" w:rsidRDefault="00344F8C" w:rsidP="008A0E3C">
      <w:r>
        <w:rPr>
          <w:noProof/>
        </w:rPr>
        <w:drawing>
          <wp:inline distT="0" distB="0" distL="0" distR="0" wp14:anchorId="68F69482" wp14:editId="1211F69F">
            <wp:extent cx="5943600" cy="1015365"/>
            <wp:effectExtent l="0" t="0" r="0" b="0"/>
            <wp:docPr id="146534514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345144" name="Picture 1" descr="A screenshot of a compute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59633" w14:textId="77777777" w:rsidR="008A0E3C" w:rsidRDefault="008A0E3C" w:rsidP="008A0E3C">
      <w:pPr>
        <w:pStyle w:val="ListParagraph"/>
        <w:numPr>
          <w:ilvl w:val="0"/>
          <w:numId w:val="7"/>
        </w:numPr>
      </w:pPr>
      <w:r>
        <w:t xml:space="preserve">Verify if in Route Status Control the manual invoice is linked to route control </w:t>
      </w:r>
    </w:p>
    <w:p w14:paraId="3C1D3BD4" w14:textId="55DDEA08" w:rsidR="00247A94" w:rsidRDefault="0039218A" w:rsidP="00247A94">
      <w:r>
        <w:rPr>
          <w:noProof/>
        </w:rPr>
        <w:drawing>
          <wp:inline distT="0" distB="0" distL="0" distR="0" wp14:anchorId="3D680B73" wp14:editId="412CB4E2">
            <wp:extent cx="5943600" cy="1015365"/>
            <wp:effectExtent l="0" t="0" r="0" b="0"/>
            <wp:docPr id="209538573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385736" name="Picture 1" descr="A screenshot of a computer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9D63D" w14:textId="77777777" w:rsidR="008A0E3C" w:rsidRDefault="008A0E3C" w:rsidP="008A0E3C">
      <w:r>
        <w:t>The manual invoice is linked to route control.</w:t>
      </w:r>
    </w:p>
    <w:p w14:paraId="626CA61E" w14:textId="77777777" w:rsidR="008A0E3C" w:rsidRDefault="008A0E3C" w:rsidP="008A0E3C">
      <w:r w:rsidRPr="00156703">
        <w:rPr>
          <w:highlight w:val="green"/>
        </w:rPr>
        <w:t>Tested OK</w:t>
      </w:r>
    </w:p>
    <w:p w14:paraId="2EAC60C9" w14:textId="77777777" w:rsidR="008A0E3C" w:rsidRPr="00247A94" w:rsidRDefault="008A0E3C" w:rsidP="00247A94"/>
    <w:p w14:paraId="07B0B0F3" w14:textId="77777777" w:rsidR="00247A94" w:rsidRDefault="00247A94" w:rsidP="00247A94">
      <w:pPr>
        <w:pStyle w:val="Heading2"/>
      </w:pPr>
      <w:bookmarkStart w:id="6" w:name="_Toc189677247"/>
      <w:bookmarkStart w:id="7" w:name="_Toc189817296"/>
      <w:r>
        <w:t>#</w:t>
      </w:r>
      <w:r w:rsidRPr="00122C5E">
        <w:rPr>
          <w:highlight w:val="magenta"/>
        </w:rPr>
        <w:t>3. Test for a non delivery day – Test OK</w:t>
      </w:r>
      <w:bookmarkEnd w:id="6"/>
      <w:bookmarkEnd w:id="7"/>
    </w:p>
    <w:p w14:paraId="0117BE05" w14:textId="77777777" w:rsidR="008A0E3C" w:rsidRDefault="008A0E3C" w:rsidP="008A0E3C">
      <w:pPr>
        <w:pStyle w:val="ListParagraph"/>
        <w:numPr>
          <w:ilvl w:val="0"/>
          <w:numId w:val="22"/>
        </w:numPr>
      </w:pPr>
      <w:bookmarkStart w:id="8" w:name="_Toc189677248"/>
      <w:r>
        <w:t>Open a customer to see its delivery scheme</w:t>
      </w:r>
    </w:p>
    <w:p w14:paraId="2BB4CC35" w14:textId="5713241F" w:rsidR="007F3BF3" w:rsidRDefault="003D5C5B" w:rsidP="007F3BF3">
      <w:r>
        <w:rPr>
          <w:noProof/>
        </w:rPr>
        <w:lastRenderedPageBreak/>
        <w:drawing>
          <wp:inline distT="0" distB="0" distL="0" distR="0" wp14:anchorId="145DAFF3" wp14:editId="3C94A708">
            <wp:extent cx="2763711" cy="2366963"/>
            <wp:effectExtent l="0" t="0" r="0" b="0"/>
            <wp:docPr id="112246268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462689" name="Picture 1" descr="A screenshot of a computer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67359" cy="2370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A6E90" w14:textId="77777777" w:rsidR="008A0E3C" w:rsidRDefault="008A0E3C" w:rsidP="00247A94">
      <w:pPr>
        <w:pStyle w:val="ListParagraph"/>
        <w:numPr>
          <w:ilvl w:val="0"/>
          <w:numId w:val="22"/>
        </w:numPr>
      </w:pPr>
      <w:r>
        <w:t>In Maintain Invoices, Customer tab, load the customer and add a manual invoice on non-delivery day</w:t>
      </w:r>
    </w:p>
    <w:p w14:paraId="09E88B3E" w14:textId="1B7BF1EA" w:rsidR="008A0E3C" w:rsidRDefault="00D12A11" w:rsidP="008A0E3C">
      <w:r>
        <w:rPr>
          <w:noProof/>
        </w:rPr>
        <w:drawing>
          <wp:inline distT="0" distB="0" distL="0" distR="0" wp14:anchorId="7CFC5CDF" wp14:editId="4EA75583">
            <wp:extent cx="5943600" cy="2395855"/>
            <wp:effectExtent l="0" t="0" r="0" b="4445"/>
            <wp:docPr id="96338492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384923" name="Picture 1" descr="A screenshot of a compu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1091" w14:textId="342E7B3E" w:rsidR="000238A4" w:rsidRDefault="000238A4" w:rsidP="008A0E3C">
      <w:r>
        <w:t>Select the non-delivery day</w:t>
      </w:r>
    </w:p>
    <w:p w14:paraId="4AD0FCB0" w14:textId="407C7B13" w:rsidR="000238A4" w:rsidRDefault="000238A4" w:rsidP="008A0E3C">
      <w:r>
        <w:rPr>
          <w:noProof/>
        </w:rPr>
        <w:drawing>
          <wp:inline distT="0" distB="0" distL="0" distR="0" wp14:anchorId="028A70F5" wp14:editId="4950EB8B">
            <wp:extent cx="5943600" cy="2395855"/>
            <wp:effectExtent l="0" t="0" r="0" b="4445"/>
            <wp:docPr id="59914871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148716" name="Picture 1" descr="A screenshot of a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3BBC7" w14:textId="77777777" w:rsidR="008A0E3C" w:rsidRDefault="008A0E3C" w:rsidP="008A0E3C">
      <w:r w:rsidRPr="00AA6D13">
        <w:rPr>
          <w:i/>
          <w:iCs/>
          <w:u w:val="single"/>
        </w:rPr>
        <w:lastRenderedPageBreak/>
        <w:t>Expected behavior</w:t>
      </w:r>
      <w:r>
        <w:t xml:space="preserve">: when a customer is selected, in ADD mode, </w:t>
      </w:r>
      <w:r w:rsidRPr="007F2A07">
        <w:t xml:space="preserve">the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>a new manually created invoice. Because is not a delivery day, the Route field is not filled. Stop field = 0.</w:t>
      </w:r>
    </w:p>
    <w:p w14:paraId="02F7A39A" w14:textId="77777777" w:rsidR="008A0E3C" w:rsidRDefault="008A0E3C" w:rsidP="008A0E3C">
      <w:r w:rsidRPr="00AA6D13">
        <w:rPr>
          <w:i/>
          <w:iCs/>
          <w:u w:val="single"/>
        </w:rPr>
        <w:t>Actual behavior</w:t>
      </w:r>
      <w:r>
        <w:t>: as expected.</w:t>
      </w:r>
    </w:p>
    <w:p w14:paraId="4ED159ED" w14:textId="34BA6CD4" w:rsidR="008A0E3C" w:rsidRDefault="008A0E3C" w:rsidP="008A0E3C">
      <w:r w:rsidRPr="00661AD2">
        <w:rPr>
          <w:highlight w:val="green"/>
        </w:rPr>
        <w:t>Tested ok</w:t>
      </w:r>
    </w:p>
    <w:p w14:paraId="635FB581" w14:textId="38CC1FB1" w:rsidR="00247A94" w:rsidRDefault="008A0E3C" w:rsidP="00247A94">
      <w:pPr>
        <w:pStyle w:val="ListParagraph"/>
        <w:numPr>
          <w:ilvl w:val="0"/>
          <w:numId w:val="22"/>
        </w:numPr>
      </w:pPr>
      <w:r>
        <w:t>Save the manual invoice</w:t>
      </w:r>
    </w:p>
    <w:p w14:paraId="281D50F4" w14:textId="2A5F2EA5" w:rsidR="008A0E3C" w:rsidRDefault="00B5219C" w:rsidP="008A0E3C">
      <w:r>
        <w:rPr>
          <w:noProof/>
        </w:rPr>
        <w:drawing>
          <wp:inline distT="0" distB="0" distL="0" distR="0" wp14:anchorId="208D2D89" wp14:editId="528B3F22">
            <wp:extent cx="5943600" cy="2395855"/>
            <wp:effectExtent l="0" t="0" r="0" b="4445"/>
            <wp:docPr id="159725119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251198" name="Picture 1" descr="A screenshot of a compu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284C4" w14:textId="232C59D4" w:rsidR="00784917" w:rsidRDefault="00784917" w:rsidP="008A0E3C">
      <w:r>
        <w:rPr>
          <w:noProof/>
        </w:rPr>
        <w:drawing>
          <wp:inline distT="0" distB="0" distL="0" distR="0" wp14:anchorId="777EF1C1" wp14:editId="36FA4CE4">
            <wp:extent cx="5943600" cy="1080770"/>
            <wp:effectExtent l="0" t="0" r="0" b="5080"/>
            <wp:docPr id="146458083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580830" name="Picture 1" descr="A screenshot of a computer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8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CCE6A" w14:textId="77777777" w:rsidR="008A0E3C" w:rsidRDefault="008A0E3C" w:rsidP="008A0E3C">
      <w:r w:rsidRPr="00661AD2">
        <w:rPr>
          <w:highlight w:val="green"/>
        </w:rPr>
        <w:t>Tested ok</w:t>
      </w:r>
    </w:p>
    <w:p w14:paraId="4EB45A63" w14:textId="77777777" w:rsidR="008A0E3C" w:rsidRDefault="008A0E3C" w:rsidP="008A0E3C"/>
    <w:p w14:paraId="20810E21" w14:textId="488CFA00" w:rsidR="00247A94" w:rsidRDefault="00247A94" w:rsidP="00247A94">
      <w:pPr>
        <w:pStyle w:val="Heading2"/>
      </w:pPr>
      <w:bookmarkStart w:id="9" w:name="_Toc189817297"/>
      <w:r>
        <w:t>#4.</w:t>
      </w:r>
      <w:r w:rsidRPr="008F31CF">
        <w:t xml:space="preserve"> </w:t>
      </w:r>
      <w:r>
        <w:t>Test when</w:t>
      </w:r>
      <w:r w:rsidRPr="008F31CF">
        <w:t xml:space="preserve"> pocketPCStatus = POCKETPC_COMPLETED (2)</w:t>
      </w:r>
      <w:r w:rsidRPr="00F07ADE">
        <w:t xml:space="preserve"> </w:t>
      </w:r>
      <w:r>
        <w:t>(PDA Status = Completed)</w:t>
      </w:r>
      <w:r w:rsidRPr="008F31CF">
        <w:t xml:space="preserve"> and AUSCUSTOM </w:t>
      </w:r>
      <w:r>
        <w:t>-&gt;</w:t>
      </w:r>
      <w:r w:rsidRPr="008F31CF">
        <w:t xml:space="preserve"> display "No invoice can be added to the selected route control because the route is completed."</w:t>
      </w:r>
      <w:r>
        <w:t xml:space="preserve"> – </w:t>
      </w:r>
      <w:r w:rsidRPr="00F07ADE">
        <w:rPr>
          <w:highlight w:val="green"/>
        </w:rPr>
        <w:t>Test OK</w:t>
      </w:r>
      <w:bookmarkEnd w:id="8"/>
      <w:bookmarkEnd w:id="9"/>
    </w:p>
    <w:p w14:paraId="1100A0F9" w14:textId="77777777" w:rsidR="00471FF9" w:rsidRDefault="00471FF9" w:rsidP="00471FF9">
      <w:pPr>
        <w:pStyle w:val="ListParagraph"/>
        <w:numPr>
          <w:ilvl w:val="0"/>
          <w:numId w:val="24"/>
        </w:numPr>
      </w:pPr>
      <w:r>
        <w:t>AUSCUSTOM in the license</w:t>
      </w:r>
    </w:p>
    <w:p w14:paraId="33184FF8" w14:textId="5851E8DE" w:rsidR="00736609" w:rsidRDefault="00736609" w:rsidP="00736609">
      <w:r>
        <w:rPr>
          <w:noProof/>
        </w:rPr>
        <w:lastRenderedPageBreak/>
        <w:drawing>
          <wp:inline distT="0" distB="0" distL="0" distR="0" wp14:anchorId="595F747F" wp14:editId="67A15F55">
            <wp:extent cx="5943600" cy="2397125"/>
            <wp:effectExtent l="0" t="0" r="0" b="3175"/>
            <wp:docPr id="14514458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445860" name="Picture 1" descr="A screenshot of a compu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C39F6" w14:textId="77777777" w:rsidR="00471FF9" w:rsidRDefault="00471FF9" w:rsidP="00471FF9">
      <w:pPr>
        <w:pStyle w:val="ListParagraph"/>
        <w:numPr>
          <w:ilvl w:val="0"/>
          <w:numId w:val="24"/>
        </w:numPr>
      </w:pPr>
      <w:r>
        <w:t>In RSC select a route control with PDA Status = “Completed” and select a customer</w:t>
      </w:r>
    </w:p>
    <w:p w14:paraId="15BED2EA" w14:textId="4FFF527A" w:rsidR="001F1689" w:rsidRDefault="004D0EE7" w:rsidP="001F1689">
      <w:r>
        <w:rPr>
          <w:noProof/>
        </w:rPr>
        <w:drawing>
          <wp:inline distT="0" distB="0" distL="0" distR="0" wp14:anchorId="110BE6FE" wp14:editId="14AA2C3B">
            <wp:extent cx="4170743" cy="3121819"/>
            <wp:effectExtent l="0" t="0" r="1270" b="2540"/>
            <wp:docPr id="89772034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720349" name="Picture 1" descr="A screenshot of a computer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171273" cy="3122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90FD8" w14:textId="77777777" w:rsidR="001F1689" w:rsidRPr="008F31CF" w:rsidRDefault="001F1689" w:rsidP="001F1689">
      <w:r w:rsidRPr="008F31CF">
        <w:t>pocketPCStatus = POCKETPC_COMPLETED (2)</w:t>
      </w:r>
    </w:p>
    <w:p w14:paraId="0C1BC9CA" w14:textId="404B956A" w:rsidR="001F1689" w:rsidRDefault="00A12FA4" w:rsidP="001F1689">
      <w:r>
        <w:rPr>
          <w:noProof/>
        </w:rPr>
        <w:drawing>
          <wp:inline distT="0" distB="0" distL="0" distR="0" wp14:anchorId="2EAFD88E" wp14:editId="4EB8B9A1">
            <wp:extent cx="5943600" cy="996950"/>
            <wp:effectExtent l="0" t="0" r="0" b="0"/>
            <wp:docPr id="52615083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150835" name="Picture 1" descr="A screenshot of a computer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9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8737A" w14:textId="357CF48F" w:rsidR="00471FF9" w:rsidRDefault="00471FF9" w:rsidP="00471FF9">
      <w:pPr>
        <w:pStyle w:val="ListParagraph"/>
        <w:numPr>
          <w:ilvl w:val="0"/>
          <w:numId w:val="24"/>
        </w:numPr>
      </w:pPr>
      <w:r>
        <w:t>In Maintain Invoices dlg, Customer tab, load a customer</w:t>
      </w:r>
    </w:p>
    <w:p w14:paraId="0E32D262" w14:textId="77777777" w:rsidR="00471FF9" w:rsidRDefault="00471FF9" w:rsidP="00471FF9">
      <w:pPr>
        <w:pStyle w:val="ListParagraph"/>
        <w:numPr>
          <w:ilvl w:val="0"/>
          <w:numId w:val="24"/>
        </w:numPr>
      </w:pPr>
      <w:r>
        <w:t>Unsettled tab, press ADD. Select the route date from the picture above.</w:t>
      </w:r>
    </w:p>
    <w:p w14:paraId="07114C1E" w14:textId="77777777" w:rsidR="00D05CAC" w:rsidRDefault="00D05CAC" w:rsidP="00D05CAC">
      <w:pPr>
        <w:pStyle w:val="Heading3"/>
      </w:pPr>
      <w:bookmarkStart w:id="10" w:name="_Toc189677249"/>
      <w:r>
        <w:lastRenderedPageBreak/>
        <w:t>Customer tab</w:t>
      </w:r>
      <w:bookmarkEnd w:id="10"/>
    </w:p>
    <w:p w14:paraId="3DA1C409" w14:textId="41A19305" w:rsidR="00D05CAC" w:rsidRDefault="00D05CAC" w:rsidP="00D05CAC">
      <w:r>
        <w:t xml:space="preserve">Customer: </w:t>
      </w:r>
      <w:r w:rsidR="00B75C00" w:rsidRPr="00B75C00">
        <w:t>150000753</w:t>
      </w:r>
    </w:p>
    <w:p w14:paraId="4A63C6E4" w14:textId="652B042A" w:rsidR="00A74DF8" w:rsidRDefault="002D78B1" w:rsidP="00A74DF8">
      <w:r>
        <w:rPr>
          <w:noProof/>
        </w:rPr>
        <w:drawing>
          <wp:inline distT="0" distB="0" distL="0" distR="0" wp14:anchorId="3E4BB891" wp14:editId="10B187F7">
            <wp:extent cx="5943600" cy="2159635"/>
            <wp:effectExtent l="0" t="0" r="0" b="0"/>
            <wp:docPr id="172654309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543099" name="Picture 1" descr="A screenshot of a computer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9C9CF" w14:textId="77777777" w:rsidR="00A74DF8" w:rsidRDefault="00A74DF8" w:rsidP="00A74DF8">
      <w:r w:rsidRPr="00AA6D13">
        <w:rPr>
          <w:i/>
          <w:iCs/>
          <w:u w:val="single"/>
        </w:rPr>
        <w:t>Expected behavior</w:t>
      </w:r>
      <w:r>
        <w:t xml:space="preserve">: when a customer is selected, in ADD mode, </w:t>
      </w:r>
      <w:r w:rsidRPr="007F2A07">
        <w:t xml:space="preserve">the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>a new manually created invoice</w:t>
      </w:r>
    </w:p>
    <w:p w14:paraId="5AFFBBF3" w14:textId="77777777" w:rsidR="00A74DF8" w:rsidRDefault="00A74DF8" w:rsidP="00A74DF8">
      <w:r w:rsidRPr="00AA6D13">
        <w:rPr>
          <w:i/>
          <w:iCs/>
          <w:u w:val="single"/>
        </w:rPr>
        <w:t>Actual behavior</w:t>
      </w:r>
      <w:r>
        <w:t>: as expected.</w:t>
      </w:r>
    </w:p>
    <w:p w14:paraId="4B57D2AB" w14:textId="20B3D10D" w:rsidR="00A74DF8" w:rsidRDefault="00A74DF8" w:rsidP="00A74DF8">
      <w:r w:rsidRPr="00661AD2">
        <w:rPr>
          <w:highlight w:val="green"/>
        </w:rPr>
        <w:t>Tested ok</w:t>
      </w:r>
    </w:p>
    <w:p w14:paraId="4EBDC2E2" w14:textId="65460612" w:rsidR="00471FF9" w:rsidRDefault="00471FF9" w:rsidP="00471FF9">
      <w:pPr>
        <w:pStyle w:val="ListParagraph"/>
        <w:numPr>
          <w:ilvl w:val="0"/>
          <w:numId w:val="24"/>
        </w:numPr>
      </w:pPr>
      <w:r>
        <w:t>Save invoice</w:t>
      </w:r>
    </w:p>
    <w:p w14:paraId="6556641A" w14:textId="046FC051" w:rsidR="001F68F4" w:rsidRDefault="001F68F4" w:rsidP="001F68F4">
      <w:r>
        <w:rPr>
          <w:noProof/>
        </w:rPr>
        <w:drawing>
          <wp:inline distT="0" distB="0" distL="0" distR="0" wp14:anchorId="06FBFF6D" wp14:editId="38C86F3B">
            <wp:extent cx="5943600" cy="2159635"/>
            <wp:effectExtent l="0" t="0" r="0" b="0"/>
            <wp:docPr id="123718837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188373" name="Picture 1" descr="A screenshot of a computer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B2F88" w14:textId="77777777" w:rsidR="001F68F4" w:rsidRDefault="001F68F4" w:rsidP="001F68F4">
      <w:r w:rsidRPr="00AA6D13">
        <w:rPr>
          <w:i/>
          <w:iCs/>
          <w:u w:val="single"/>
        </w:rPr>
        <w:t>Expected behavior</w:t>
      </w:r>
      <w:r>
        <w:t xml:space="preserve">: </w:t>
      </w:r>
      <w:r w:rsidRPr="00503C64">
        <w:t>- if pocketPCStatus = POCKETPC_COMPLETED (2)</w:t>
      </w:r>
      <w:r>
        <w:t>(PDA Status = Completed)</w:t>
      </w:r>
      <w:r w:rsidRPr="00503C64">
        <w:t xml:space="preserve"> and AUSCUSTOM </w:t>
      </w:r>
      <w:r>
        <w:t xml:space="preserve">-&gt;when save,  </w:t>
      </w:r>
      <w:r w:rsidRPr="00071CBB">
        <w:t>display</w:t>
      </w:r>
      <w:r>
        <w:t xml:space="preserve"> message:</w:t>
      </w:r>
      <w:r w:rsidRPr="00071CBB">
        <w:t xml:space="preserve"> "No invoice can be added to the selected route control because the route is completed."</w:t>
      </w:r>
    </w:p>
    <w:p w14:paraId="656B586F" w14:textId="77777777" w:rsidR="001F68F4" w:rsidRDefault="001F68F4" w:rsidP="001F68F4">
      <w:r w:rsidRPr="00AA6D13">
        <w:rPr>
          <w:i/>
          <w:iCs/>
          <w:u w:val="single"/>
        </w:rPr>
        <w:t>Actual behavior</w:t>
      </w:r>
      <w:r>
        <w:t>: as expected.</w:t>
      </w:r>
    </w:p>
    <w:p w14:paraId="143F8ECF" w14:textId="4F37854E" w:rsidR="001F68F4" w:rsidRDefault="001F68F4" w:rsidP="001F68F4">
      <w:r w:rsidRPr="00661AD2">
        <w:rPr>
          <w:highlight w:val="green"/>
        </w:rPr>
        <w:t>Tested ok</w:t>
      </w:r>
    </w:p>
    <w:p w14:paraId="60EA244D" w14:textId="77777777" w:rsidR="00471FF9" w:rsidRDefault="00471FF9" w:rsidP="00471FF9">
      <w:pPr>
        <w:pStyle w:val="ListParagraph"/>
        <w:numPr>
          <w:ilvl w:val="0"/>
          <w:numId w:val="24"/>
        </w:numPr>
      </w:pPr>
      <w:r>
        <w:t>Press “OK” and try to add an invoice line and then save</w:t>
      </w:r>
    </w:p>
    <w:p w14:paraId="54AC7EDF" w14:textId="292647D3" w:rsidR="007E38C5" w:rsidRDefault="004C7C1D" w:rsidP="007E38C5">
      <w:r>
        <w:rPr>
          <w:noProof/>
        </w:rPr>
        <w:lastRenderedPageBreak/>
        <w:drawing>
          <wp:inline distT="0" distB="0" distL="0" distR="0" wp14:anchorId="16D45A28" wp14:editId="6E3BB95F">
            <wp:extent cx="5943600" cy="3464560"/>
            <wp:effectExtent l="0" t="0" r="0" b="2540"/>
            <wp:docPr id="33410857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108572" name="Picture 1" descr="A screenshot of a computer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3F5E7" w14:textId="098CB18A" w:rsidR="007E38C5" w:rsidRDefault="007E38C5" w:rsidP="007E38C5">
      <w:r w:rsidRPr="00AA6D13">
        <w:rPr>
          <w:i/>
          <w:iCs/>
          <w:u w:val="single"/>
        </w:rPr>
        <w:t>Expected behavior</w:t>
      </w:r>
      <w:r>
        <w:t xml:space="preserve">: </w:t>
      </w:r>
      <w:r w:rsidRPr="00503C64">
        <w:t>- if pocketPCStatus = POCKETPC_COMPLETED (2)</w:t>
      </w:r>
      <w:r>
        <w:t>(PDA Status = Completed)</w:t>
      </w:r>
      <w:r w:rsidRPr="00503C64">
        <w:t xml:space="preserve"> and AUSCUSTOM </w:t>
      </w:r>
      <w:r>
        <w:t>-&gt;</w:t>
      </w:r>
      <w:r w:rsidR="001F68F4">
        <w:t xml:space="preserve">when save, </w:t>
      </w:r>
      <w:r>
        <w:t xml:space="preserve"> </w:t>
      </w:r>
      <w:r w:rsidRPr="00071CBB">
        <w:t>display</w:t>
      </w:r>
      <w:r>
        <w:t xml:space="preserve"> message:</w:t>
      </w:r>
      <w:r w:rsidRPr="00071CBB">
        <w:t xml:space="preserve"> "No invoice can be added to the selected route control because the route is completed."</w:t>
      </w:r>
    </w:p>
    <w:p w14:paraId="2F7D583E" w14:textId="77777777" w:rsidR="007E38C5" w:rsidRDefault="007E38C5" w:rsidP="007E38C5">
      <w:r w:rsidRPr="00AA6D13">
        <w:rPr>
          <w:i/>
          <w:iCs/>
          <w:u w:val="single"/>
        </w:rPr>
        <w:t>Actual behavior</w:t>
      </w:r>
      <w:r>
        <w:t>: as expected.</w:t>
      </w:r>
    </w:p>
    <w:p w14:paraId="0208CBED" w14:textId="2AAD2816" w:rsidR="007E38C5" w:rsidRDefault="007E38C5" w:rsidP="007E38C5">
      <w:r w:rsidRPr="00661AD2">
        <w:rPr>
          <w:highlight w:val="green"/>
        </w:rPr>
        <w:t>Tested ok</w:t>
      </w:r>
    </w:p>
    <w:p w14:paraId="117F93C3" w14:textId="5D111F5E" w:rsidR="00471FF9" w:rsidRDefault="00471FF9" w:rsidP="00471FF9">
      <w:pPr>
        <w:pStyle w:val="ListParagraph"/>
        <w:numPr>
          <w:ilvl w:val="0"/>
          <w:numId w:val="24"/>
        </w:numPr>
      </w:pPr>
      <w:r>
        <w:t xml:space="preserve">Press </w:t>
      </w:r>
      <w:r w:rsidR="004C7C1D">
        <w:t>close(</w:t>
      </w:r>
      <w:r>
        <w:t>X</w:t>
      </w:r>
      <w:r w:rsidR="004C7C1D">
        <w:t>)</w:t>
      </w:r>
      <w:r>
        <w:t xml:space="preserve"> and “Yes”</w:t>
      </w:r>
    </w:p>
    <w:p w14:paraId="6D5D235F" w14:textId="60FC91D6" w:rsidR="0078424C" w:rsidRDefault="00A1502B" w:rsidP="0078424C">
      <w:r>
        <w:rPr>
          <w:noProof/>
        </w:rPr>
        <w:lastRenderedPageBreak/>
        <w:drawing>
          <wp:inline distT="0" distB="0" distL="0" distR="0" wp14:anchorId="5473B49A" wp14:editId="2AE551E0">
            <wp:extent cx="5943600" cy="3464560"/>
            <wp:effectExtent l="0" t="0" r="0" b="2540"/>
            <wp:docPr id="116632201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322018" name="Picture 1" descr="A screenshot of a computer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DE913" w14:textId="1895FBBC" w:rsidR="00A1502B" w:rsidRDefault="00A1502B" w:rsidP="0078424C">
      <w:r>
        <w:rPr>
          <w:noProof/>
        </w:rPr>
        <w:drawing>
          <wp:inline distT="0" distB="0" distL="0" distR="0" wp14:anchorId="4CE7288C" wp14:editId="35576FAB">
            <wp:extent cx="5943600" cy="3464560"/>
            <wp:effectExtent l="0" t="0" r="0" b="2540"/>
            <wp:docPr id="5582542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25422" name="Picture 1" descr="A screenshot of a computer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77EFC" w14:textId="77777777" w:rsidR="0078424C" w:rsidRDefault="0078424C" w:rsidP="0078424C">
      <w:r w:rsidRPr="00AA6D13">
        <w:rPr>
          <w:i/>
          <w:iCs/>
          <w:u w:val="single"/>
        </w:rPr>
        <w:t>Expected behavior</w:t>
      </w:r>
      <w:r>
        <w:t xml:space="preserve">: </w:t>
      </w:r>
      <w:r w:rsidRPr="00503C64">
        <w:t>- if pocketPCStatus = POCKETPC_COMPLETED (2)</w:t>
      </w:r>
      <w:r>
        <w:t>(PDA Status = Completed)</w:t>
      </w:r>
      <w:r w:rsidRPr="00503C64">
        <w:t xml:space="preserve"> and AUSCUSTOM </w:t>
      </w:r>
      <w:r>
        <w:t xml:space="preserve">-&gt; </w:t>
      </w:r>
      <w:r w:rsidRPr="00071CBB">
        <w:t>display</w:t>
      </w:r>
      <w:r>
        <w:t xml:space="preserve"> message:</w:t>
      </w:r>
      <w:r w:rsidRPr="00071CBB">
        <w:t xml:space="preserve"> "No invoice can be added to the selected route control because the route is completed."</w:t>
      </w:r>
    </w:p>
    <w:p w14:paraId="350F6FE6" w14:textId="77777777" w:rsidR="0078424C" w:rsidRDefault="0078424C" w:rsidP="0078424C">
      <w:r w:rsidRPr="00AA6D13">
        <w:rPr>
          <w:i/>
          <w:iCs/>
          <w:u w:val="single"/>
        </w:rPr>
        <w:t>Actual behavior</w:t>
      </w:r>
      <w:r>
        <w:t>: as expected.</w:t>
      </w:r>
    </w:p>
    <w:p w14:paraId="311DBF0F" w14:textId="4E33704B" w:rsidR="0078424C" w:rsidRDefault="0078424C" w:rsidP="0078424C">
      <w:r w:rsidRPr="00661AD2">
        <w:rPr>
          <w:highlight w:val="green"/>
        </w:rPr>
        <w:lastRenderedPageBreak/>
        <w:t>Tested ok</w:t>
      </w:r>
    </w:p>
    <w:p w14:paraId="665467FE" w14:textId="77777777" w:rsidR="00471FF9" w:rsidRDefault="00471FF9" w:rsidP="00471FF9">
      <w:pPr>
        <w:pStyle w:val="ListParagraph"/>
        <w:numPr>
          <w:ilvl w:val="0"/>
          <w:numId w:val="24"/>
        </w:numPr>
      </w:pPr>
      <w:r>
        <w:t>Press “cancel” and “yes”</w:t>
      </w:r>
    </w:p>
    <w:p w14:paraId="0237CE1A" w14:textId="4F50E986" w:rsidR="006C32B5" w:rsidRDefault="00514E60" w:rsidP="006C32B5">
      <w:r>
        <w:rPr>
          <w:noProof/>
        </w:rPr>
        <w:drawing>
          <wp:inline distT="0" distB="0" distL="0" distR="0" wp14:anchorId="6E1B8787" wp14:editId="0A9D7BD7">
            <wp:extent cx="5943600" cy="3464560"/>
            <wp:effectExtent l="0" t="0" r="0" b="2540"/>
            <wp:docPr id="214476913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769138" name="Picture 1" descr="A screenshot of a computer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B3C30" w14:textId="77777777" w:rsidR="006C32B5" w:rsidRDefault="006C32B5" w:rsidP="006C32B5">
      <w:r w:rsidRPr="00AA6D13">
        <w:rPr>
          <w:i/>
          <w:iCs/>
          <w:u w:val="single"/>
        </w:rPr>
        <w:t>Expected behavior</w:t>
      </w:r>
      <w:r>
        <w:t xml:space="preserve">: </w:t>
      </w:r>
      <w:r w:rsidRPr="00503C64">
        <w:t>- if pocketPCStatus = POCKETPC_COMPLETED (2)</w:t>
      </w:r>
      <w:r>
        <w:t>(PDA Status = Completed)</w:t>
      </w:r>
      <w:r w:rsidRPr="00503C64">
        <w:t xml:space="preserve"> and AUSCUSTOM </w:t>
      </w:r>
      <w:r>
        <w:t xml:space="preserve">-&gt; </w:t>
      </w:r>
      <w:r w:rsidRPr="00071CBB">
        <w:t>display</w:t>
      </w:r>
      <w:r>
        <w:t xml:space="preserve"> message:</w:t>
      </w:r>
      <w:r w:rsidRPr="00071CBB">
        <w:t xml:space="preserve"> "No invoice can be added to the selected route control because the route is completed."</w:t>
      </w:r>
    </w:p>
    <w:p w14:paraId="0950D27C" w14:textId="77777777" w:rsidR="006C32B5" w:rsidRDefault="006C32B5" w:rsidP="006C32B5">
      <w:r w:rsidRPr="00AA6D13">
        <w:rPr>
          <w:i/>
          <w:iCs/>
          <w:u w:val="single"/>
        </w:rPr>
        <w:t>Actual behavior</w:t>
      </w:r>
      <w:r>
        <w:t>: as expected.</w:t>
      </w:r>
    </w:p>
    <w:p w14:paraId="79F85E6C" w14:textId="149BFF37" w:rsidR="006C32B5" w:rsidRDefault="006C32B5" w:rsidP="006C32B5">
      <w:r w:rsidRPr="00661AD2">
        <w:rPr>
          <w:highlight w:val="green"/>
        </w:rPr>
        <w:t>Tested ok</w:t>
      </w:r>
    </w:p>
    <w:p w14:paraId="4F267867" w14:textId="77777777" w:rsidR="00471FF9" w:rsidRDefault="00471FF9" w:rsidP="00471FF9">
      <w:pPr>
        <w:pStyle w:val="ListParagraph"/>
        <w:numPr>
          <w:ilvl w:val="0"/>
          <w:numId w:val="24"/>
        </w:numPr>
      </w:pPr>
      <w:r>
        <w:t>Modify an existing manual invoice</w:t>
      </w:r>
    </w:p>
    <w:p w14:paraId="6B362A74" w14:textId="62EEF7F6" w:rsidR="006C32B5" w:rsidRDefault="00063C53" w:rsidP="006C32B5">
      <w:r>
        <w:rPr>
          <w:noProof/>
        </w:rPr>
        <w:drawing>
          <wp:inline distT="0" distB="0" distL="0" distR="0" wp14:anchorId="04AB79C7" wp14:editId="05EA9847">
            <wp:extent cx="4862146" cy="2167187"/>
            <wp:effectExtent l="0" t="0" r="0" b="5080"/>
            <wp:docPr id="123408726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087267" name="Picture 1" descr="A screenshot of a computer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864677" cy="216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9DBA3" w14:textId="77777777" w:rsidR="006C32B5" w:rsidRDefault="006C32B5" w:rsidP="006C32B5">
      <w:r w:rsidRPr="00AA6D13">
        <w:rPr>
          <w:i/>
          <w:iCs/>
          <w:u w:val="single"/>
        </w:rPr>
        <w:lastRenderedPageBreak/>
        <w:t>Expected behavior</w:t>
      </w:r>
      <w:r>
        <w:t xml:space="preserve">: </w:t>
      </w:r>
      <w:r w:rsidRPr="00503C64">
        <w:t>- if pocketPCStatus = POCKETPC_COMPLETED (2)</w:t>
      </w:r>
      <w:r>
        <w:t>(PDA Status = Completed)</w:t>
      </w:r>
      <w:r w:rsidRPr="00503C64">
        <w:t xml:space="preserve"> and AUSCUSTOM </w:t>
      </w:r>
      <w:r>
        <w:t xml:space="preserve">-&gt; </w:t>
      </w:r>
      <w:r w:rsidRPr="00071CBB">
        <w:t>display</w:t>
      </w:r>
      <w:r>
        <w:t xml:space="preserve"> message:</w:t>
      </w:r>
      <w:r w:rsidRPr="00071CBB">
        <w:t xml:space="preserve"> "No invoice can be added to the selected route control because the route is completed."</w:t>
      </w:r>
    </w:p>
    <w:p w14:paraId="02EBE50B" w14:textId="77777777" w:rsidR="006C32B5" w:rsidRDefault="006C32B5" w:rsidP="006C32B5">
      <w:r w:rsidRPr="00AA6D13">
        <w:rPr>
          <w:i/>
          <w:iCs/>
          <w:u w:val="single"/>
        </w:rPr>
        <w:t>Actual behavior</w:t>
      </w:r>
      <w:r>
        <w:t>: as expected.</w:t>
      </w:r>
    </w:p>
    <w:p w14:paraId="2EBE8EE5" w14:textId="77777777" w:rsidR="006C32B5" w:rsidRDefault="006C32B5" w:rsidP="006C32B5">
      <w:r w:rsidRPr="00661AD2">
        <w:rPr>
          <w:highlight w:val="green"/>
        </w:rPr>
        <w:t>Tested ok</w:t>
      </w:r>
    </w:p>
    <w:p w14:paraId="361792D4" w14:textId="77777777" w:rsidR="001E14FD" w:rsidRDefault="001E14FD" w:rsidP="001E14FD">
      <w:pPr>
        <w:pStyle w:val="Heading3"/>
      </w:pPr>
      <w:bookmarkStart w:id="11" w:name="_Toc189677250"/>
      <w:r>
        <w:t>Route tab</w:t>
      </w:r>
      <w:bookmarkEnd w:id="11"/>
    </w:p>
    <w:p w14:paraId="41689E97" w14:textId="77777777" w:rsidR="001E14FD" w:rsidRDefault="001E14FD" w:rsidP="001E14FD">
      <w:pPr>
        <w:pStyle w:val="ListParagraph"/>
        <w:numPr>
          <w:ilvl w:val="0"/>
          <w:numId w:val="17"/>
        </w:numPr>
      </w:pPr>
      <w:r>
        <w:t xml:space="preserve">Add </w:t>
      </w:r>
    </w:p>
    <w:p w14:paraId="72139EBF" w14:textId="799D3947" w:rsidR="00937BCF" w:rsidRPr="0000032E" w:rsidRDefault="00BD2D35" w:rsidP="00937BCF">
      <w:r>
        <w:rPr>
          <w:noProof/>
        </w:rPr>
        <w:drawing>
          <wp:inline distT="0" distB="0" distL="0" distR="0" wp14:anchorId="1FAB4105" wp14:editId="50D587B0">
            <wp:extent cx="5943600" cy="1780540"/>
            <wp:effectExtent l="0" t="0" r="0" b="0"/>
            <wp:docPr id="35339903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399032" name="Picture 1" descr="A screenshot of a computer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8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8DCF2" w14:textId="77777777" w:rsidR="001E14FD" w:rsidRDefault="001E14FD" w:rsidP="001E14FD">
      <w:r w:rsidRPr="00A063BB">
        <w:rPr>
          <w:highlight w:val="green"/>
        </w:rPr>
        <w:t>Tested OK</w:t>
      </w:r>
    </w:p>
    <w:p w14:paraId="346124CE" w14:textId="77777777" w:rsidR="001E14FD" w:rsidRDefault="001E14FD" w:rsidP="001E14FD">
      <w:pPr>
        <w:pStyle w:val="ListParagraph"/>
        <w:numPr>
          <w:ilvl w:val="0"/>
          <w:numId w:val="17"/>
        </w:numPr>
      </w:pPr>
      <w:r>
        <w:t>Modify an existing manual invoice for this rc</w:t>
      </w:r>
    </w:p>
    <w:p w14:paraId="19236432" w14:textId="35EF986D" w:rsidR="00FC74C1" w:rsidRDefault="00FC74C1" w:rsidP="00FC74C1">
      <w:r>
        <w:rPr>
          <w:noProof/>
        </w:rPr>
        <w:drawing>
          <wp:inline distT="0" distB="0" distL="0" distR="0" wp14:anchorId="43B762DE" wp14:editId="4A151CAB">
            <wp:extent cx="5943600" cy="2978785"/>
            <wp:effectExtent l="0" t="0" r="0" b="0"/>
            <wp:docPr id="10505708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57089" name="Picture 1" descr="A screenshot of a computer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DB41A" w14:textId="77777777" w:rsidR="001E14FD" w:rsidRDefault="001E14FD" w:rsidP="001E14FD">
      <w:r w:rsidRPr="00410E6E">
        <w:rPr>
          <w:i/>
          <w:iCs/>
          <w:u w:val="single"/>
        </w:rPr>
        <w:t>Expected behavior:</w:t>
      </w:r>
      <w:r>
        <w:t xml:space="preserve"> if </w:t>
      </w:r>
      <w:r w:rsidRPr="007E6617">
        <w:t>AUSCUSTOM </w:t>
      </w:r>
      <w:r>
        <w:t>and PDA Status=Completed -&gt; it is not allowed to modify an existing manual invoice</w:t>
      </w:r>
    </w:p>
    <w:p w14:paraId="278304F1" w14:textId="77777777" w:rsidR="001E14FD" w:rsidRDefault="001E14FD" w:rsidP="001E14FD">
      <w:r w:rsidRPr="00410E6E">
        <w:rPr>
          <w:i/>
          <w:iCs/>
          <w:u w:val="single"/>
        </w:rPr>
        <w:t>Actual behavior:</w:t>
      </w:r>
      <w:r>
        <w:t xml:space="preserve"> as expected</w:t>
      </w:r>
    </w:p>
    <w:p w14:paraId="68614D91" w14:textId="77777777" w:rsidR="001E14FD" w:rsidRDefault="001E14FD" w:rsidP="001E14FD">
      <w:r w:rsidRPr="00410E6E">
        <w:rPr>
          <w:highlight w:val="green"/>
        </w:rPr>
        <w:t>Tested OK</w:t>
      </w:r>
    </w:p>
    <w:p w14:paraId="58BE11E8" w14:textId="77777777" w:rsidR="001E14FD" w:rsidRDefault="001E14FD" w:rsidP="001E14FD">
      <w:pPr>
        <w:pStyle w:val="Heading3"/>
      </w:pPr>
      <w:bookmarkStart w:id="12" w:name="_Toc189677251"/>
      <w:r>
        <w:lastRenderedPageBreak/>
        <w:t>All tab</w:t>
      </w:r>
      <w:bookmarkEnd w:id="12"/>
    </w:p>
    <w:p w14:paraId="0EC1C3EE" w14:textId="77777777" w:rsidR="001E14FD" w:rsidRDefault="001E14FD" w:rsidP="001E14FD">
      <w:pPr>
        <w:pStyle w:val="ListParagraph"/>
        <w:numPr>
          <w:ilvl w:val="0"/>
          <w:numId w:val="4"/>
        </w:numPr>
      </w:pPr>
      <w:r>
        <w:t>Select date</w:t>
      </w:r>
    </w:p>
    <w:p w14:paraId="438B4AF6" w14:textId="6B0272B8" w:rsidR="00AD6F4A" w:rsidRDefault="00AD6F4A" w:rsidP="00AD6F4A">
      <w:r>
        <w:rPr>
          <w:noProof/>
        </w:rPr>
        <w:drawing>
          <wp:inline distT="0" distB="0" distL="0" distR="0" wp14:anchorId="57F7EBD0" wp14:editId="291F6882">
            <wp:extent cx="5943600" cy="1496695"/>
            <wp:effectExtent l="0" t="0" r="0" b="8255"/>
            <wp:docPr id="189152203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522037" name="Picture 1" descr="A screenshot of a computer&#10;&#10;AI-generated content may b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64259" w14:textId="77777777" w:rsidR="001E14FD" w:rsidRDefault="001E14FD" w:rsidP="001E14FD">
      <w:pPr>
        <w:pStyle w:val="ListParagraph"/>
        <w:numPr>
          <w:ilvl w:val="0"/>
          <w:numId w:val="4"/>
        </w:numPr>
      </w:pPr>
      <w:r>
        <w:t>Enter customer</w:t>
      </w:r>
    </w:p>
    <w:p w14:paraId="23ECEE01" w14:textId="48846219" w:rsidR="00AD6F4A" w:rsidRDefault="00AD6F4A" w:rsidP="00AD6F4A">
      <w:r>
        <w:rPr>
          <w:noProof/>
        </w:rPr>
        <w:drawing>
          <wp:inline distT="0" distB="0" distL="0" distR="0" wp14:anchorId="19B43F96" wp14:editId="3FCD878A">
            <wp:extent cx="5943600" cy="1496695"/>
            <wp:effectExtent l="0" t="0" r="0" b="8255"/>
            <wp:docPr id="13773484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34845" name="Picture 1" descr="A screenshot of a computer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C35B6" w14:textId="77777777" w:rsidR="001E14FD" w:rsidRDefault="001E14FD" w:rsidP="001E14FD">
      <w:pPr>
        <w:pStyle w:val="ListParagraph"/>
        <w:numPr>
          <w:ilvl w:val="0"/>
          <w:numId w:val="4"/>
        </w:numPr>
      </w:pPr>
      <w:r>
        <w:t>Press Enter</w:t>
      </w:r>
    </w:p>
    <w:p w14:paraId="77107725" w14:textId="27153F9C" w:rsidR="002C1F02" w:rsidRDefault="00CC450C" w:rsidP="002C1F02">
      <w:r>
        <w:rPr>
          <w:noProof/>
        </w:rPr>
        <w:drawing>
          <wp:inline distT="0" distB="0" distL="0" distR="0" wp14:anchorId="753608C1" wp14:editId="0C61C3EB">
            <wp:extent cx="5943600" cy="1496695"/>
            <wp:effectExtent l="0" t="0" r="0" b="8255"/>
            <wp:docPr id="53317009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170095" name="Picture 1" descr="A screenshot of a computer&#10;&#10;AI-generated content may be incorrec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557BE" w14:textId="77777777" w:rsidR="001E14FD" w:rsidRDefault="001E14FD" w:rsidP="001E14FD">
      <w:pPr>
        <w:pStyle w:val="ListParagraph"/>
        <w:numPr>
          <w:ilvl w:val="0"/>
          <w:numId w:val="4"/>
        </w:numPr>
      </w:pPr>
      <w:r>
        <w:t>Save</w:t>
      </w:r>
    </w:p>
    <w:p w14:paraId="7D017CDE" w14:textId="69007F8A" w:rsidR="00CC450C" w:rsidRDefault="00F5220C" w:rsidP="00CC450C">
      <w:r>
        <w:rPr>
          <w:noProof/>
        </w:rPr>
        <w:lastRenderedPageBreak/>
        <w:drawing>
          <wp:inline distT="0" distB="0" distL="0" distR="0" wp14:anchorId="5329CA5E" wp14:editId="71AA6BD4">
            <wp:extent cx="5943600" cy="2437765"/>
            <wp:effectExtent l="0" t="0" r="0" b="635"/>
            <wp:docPr id="54219645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196457" name="Picture 1" descr="A screenshot of a computer&#10;&#10;AI-generated content may be incorrec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3D896" w14:textId="77777777" w:rsidR="001E14FD" w:rsidRDefault="001E14FD" w:rsidP="001E14FD">
      <w:r w:rsidRPr="00AA6D13">
        <w:rPr>
          <w:i/>
          <w:iCs/>
          <w:u w:val="single"/>
        </w:rPr>
        <w:t>Expected behavior</w:t>
      </w:r>
      <w:r>
        <w:t xml:space="preserve">: </w:t>
      </w:r>
      <w:r w:rsidRPr="00503C64">
        <w:t>- if pocketPCStatus = POCKETPC_COMPLETED (2)</w:t>
      </w:r>
      <w:r>
        <w:t>(PDA Status = Completed)</w:t>
      </w:r>
      <w:r w:rsidRPr="00503C64">
        <w:t xml:space="preserve"> and AUSCUSTOM </w:t>
      </w:r>
      <w:r>
        <w:t xml:space="preserve">-&gt; </w:t>
      </w:r>
      <w:r w:rsidRPr="00071CBB">
        <w:t>display</w:t>
      </w:r>
      <w:r>
        <w:t xml:space="preserve"> message:</w:t>
      </w:r>
      <w:r w:rsidRPr="00071CBB">
        <w:t xml:space="preserve"> "No invoice can be added to the selected route control because the route is completed."</w:t>
      </w:r>
    </w:p>
    <w:p w14:paraId="1FA8ADB0" w14:textId="77777777" w:rsidR="001E14FD" w:rsidRDefault="001E14FD" w:rsidP="001E14FD">
      <w:r w:rsidRPr="00AA6D13">
        <w:rPr>
          <w:i/>
          <w:iCs/>
          <w:u w:val="single"/>
        </w:rPr>
        <w:t>Actual behavior</w:t>
      </w:r>
      <w:r>
        <w:t>: as expected.</w:t>
      </w:r>
    </w:p>
    <w:p w14:paraId="251BFF72" w14:textId="77777777" w:rsidR="001E14FD" w:rsidRDefault="001E14FD" w:rsidP="001E14FD">
      <w:r w:rsidRPr="00661AD2">
        <w:rPr>
          <w:highlight w:val="green"/>
        </w:rPr>
        <w:t>Tested ok</w:t>
      </w:r>
    </w:p>
    <w:p w14:paraId="3E238F55" w14:textId="77777777" w:rsidR="001E14FD" w:rsidRDefault="001E14FD" w:rsidP="001E14FD">
      <w:pPr>
        <w:pStyle w:val="ListParagraph"/>
        <w:numPr>
          <w:ilvl w:val="0"/>
          <w:numId w:val="4"/>
        </w:numPr>
      </w:pPr>
      <w:r>
        <w:t>Cancel and yes</w:t>
      </w:r>
    </w:p>
    <w:p w14:paraId="04EAE417" w14:textId="2F10B890" w:rsidR="00F5220C" w:rsidRDefault="00F5220C" w:rsidP="00F5220C">
      <w:r>
        <w:rPr>
          <w:noProof/>
        </w:rPr>
        <w:drawing>
          <wp:inline distT="0" distB="0" distL="0" distR="0" wp14:anchorId="2F854507" wp14:editId="34131228">
            <wp:extent cx="5943600" cy="2437765"/>
            <wp:effectExtent l="0" t="0" r="0" b="635"/>
            <wp:docPr id="211013500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135000" name="Picture 1" descr="A screenshot of a computer&#10;&#10;AI-generated content may be incorrect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E3E7C" w14:textId="6A714E27" w:rsidR="00F5220C" w:rsidRDefault="00F5220C" w:rsidP="00F5220C">
      <w:r>
        <w:rPr>
          <w:noProof/>
        </w:rPr>
        <w:lastRenderedPageBreak/>
        <w:drawing>
          <wp:inline distT="0" distB="0" distL="0" distR="0" wp14:anchorId="17D00B28" wp14:editId="32C2176F">
            <wp:extent cx="5943600" cy="2437765"/>
            <wp:effectExtent l="0" t="0" r="0" b="635"/>
            <wp:docPr id="108801853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018535" name="Picture 1" descr="A screenshot of a computer&#10;&#10;AI-generated content may be incorrect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E7E53" w14:textId="77777777" w:rsidR="001E14FD" w:rsidRDefault="001E14FD" w:rsidP="001E14FD">
      <w:r w:rsidRPr="00AA6D13">
        <w:rPr>
          <w:i/>
          <w:iCs/>
          <w:u w:val="single"/>
        </w:rPr>
        <w:t>Expected behavior</w:t>
      </w:r>
      <w:r>
        <w:t xml:space="preserve">: </w:t>
      </w:r>
      <w:r w:rsidRPr="00503C64">
        <w:t>- if pocketPCStatus = POCKETPC_COMPLETED (2)</w:t>
      </w:r>
      <w:r>
        <w:t>(PDA Status = Completed)</w:t>
      </w:r>
      <w:r w:rsidRPr="00503C64">
        <w:t xml:space="preserve"> and AUSCUSTOM </w:t>
      </w:r>
      <w:r>
        <w:t xml:space="preserve">-&gt; </w:t>
      </w:r>
      <w:r w:rsidRPr="00071CBB">
        <w:t>display</w:t>
      </w:r>
      <w:r>
        <w:t xml:space="preserve"> message:</w:t>
      </w:r>
      <w:r w:rsidRPr="00071CBB">
        <w:t xml:space="preserve"> "No invoice can be added to the selected route control because the route is completed."</w:t>
      </w:r>
    </w:p>
    <w:p w14:paraId="79813D2C" w14:textId="77777777" w:rsidR="001E14FD" w:rsidRDefault="001E14FD" w:rsidP="001E14FD">
      <w:r w:rsidRPr="00AA6D13">
        <w:rPr>
          <w:i/>
          <w:iCs/>
          <w:u w:val="single"/>
        </w:rPr>
        <w:t>Actual behavior</w:t>
      </w:r>
      <w:r>
        <w:t>: as expected.</w:t>
      </w:r>
    </w:p>
    <w:p w14:paraId="6E14A71C" w14:textId="77777777" w:rsidR="001E14FD" w:rsidRDefault="001E14FD" w:rsidP="001E14FD">
      <w:r w:rsidRPr="00661AD2">
        <w:rPr>
          <w:highlight w:val="green"/>
        </w:rPr>
        <w:t>Tested ok</w:t>
      </w:r>
    </w:p>
    <w:p w14:paraId="295BCD31" w14:textId="77777777" w:rsidR="001E14FD" w:rsidRDefault="001E14FD" w:rsidP="001E14FD">
      <w:pPr>
        <w:pStyle w:val="ListParagraph"/>
        <w:numPr>
          <w:ilvl w:val="0"/>
          <w:numId w:val="4"/>
        </w:numPr>
      </w:pPr>
      <w:r>
        <w:t>Close window and yes</w:t>
      </w:r>
    </w:p>
    <w:p w14:paraId="23B2B661" w14:textId="3A0F6AF1" w:rsidR="00F5220C" w:rsidRDefault="005220CE" w:rsidP="00F5220C">
      <w:r>
        <w:rPr>
          <w:noProof/>
        </w:rPr>
        <w:drawing>
          <wp:inline distT="0" distB="0" distL="0" distR="0" wp14:anchorId="7C867830" wp14:editId="1FD3B7B0">
            <wp:extent cx="5943600" cy="2437765"/>
            <wp:effectExtent l="0" t="0" r="0" b="635"/>
            <wp:docPr id="20168689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86892" name="Picture 1" descr="A screenshot of a computer&#10;&#10;AI-generated content may b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2E7C8" w14:textId="684A4E41" w:rsidR="005220CE" w:rsidRDefault="005220CE" w:rsidP="00F5220C">
      <w:r>
        <w:rPr>
          <w:noProof/>
        </w:rPr>
        <w:lastRenderedPageBreak/>
        <w:drawing>
          <wp:inline distT="0" distB="0" distL="0" distR="0" wp14:anchorId="05A8FEEA" wp14:editId="22E0FBAE">
            <wp:extent cx="5943600" cy="2437765"/>
            <wp:effectExtent l="0" t="0" r="0" b="635"/>
            <wp:docPr id="96631332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313325" name="Picture 1" descr="A screenshot of a computer&#10;&#10;AI-generated content may be incorrect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B998E" w14:textId="77777777" w:rsidR="001E14FD" w:rsidRDefault="001E14FD" w:rsidP="001E14FD">
      <w:r w:rsidRPr="00AA6D13">
        <w:rPr>
          <w:i/>
          <w:iCs/>
          <w:u w:val="single"/>
        </w:rPr>
        <w:t>Expected behavior</w:t>
      </w:r>
      <w:r>
        <w:t xml:space="preserve">: </w:t>
      </w:r>
      <w:r w:rsidRPr="00503C64">
        <w:t>- if pocketPCStatus = POCKETPC_COMPLETED (2)</w:t>
      </w:r>
      <w:r>
        <w:t>(PDA Status = Completed)</w:t>
      </w:r>
      <w:r w:rsidRPr="00503C64">
        <w:t xml:space="preserve"> and </w:t>
      </w:r>
    </w:p>
    <w:p w14:paraId="209EC4BD" w14:textId="14224EF0" w:rsidR="001E14FD" w:rsidRDefault="001E14FD" w:rsidP="001E14FD">
      <w:r w:rsidRPr="00503C64">
        <w:t>AUSCUSTOM </w:t>
      </w:r>
      <w:r>
        <w:t xml:space="preserve">-&gt; </w:t>
      </w:r>
      <w:r w:rsidR="005220CE">
        <w:t xml:space="preserve">when save </w:t>
      </w:r>
      <w:r w:rsidRPr="00071CBB">
        <w:t>display</w:t>
      </w:r>
      <w:r>
        <w:t xml:space="preserve"> message:</w:t>
      </w:r>
      <w:r w:rsidRPr="00071CBB">
        <w:t xml:space="preserve"> "No invoice can be added to the selected route control because the route is completed."</w:t>
      </w:r>
    </w:p>
    <w:p w14:paraId="05EE4C92" w14:textId="77777777" w:rsidR="001E14FD" w:rsidRDefault="001E14FD" w:rsidP="001E14FD">
      <w:r w:rsidRPr="00AA6D13">
        <w:rPr>
          <w:i/>
          <w:iCs/>
          <w:u w:val="single"/>
        </w:rPr>
        <w:t>Actual behavior</w:t>
      </w:r>
      <w:r>
        <w:t>: as expected.</w:t>
      </w:r>
    </w:p>
    <w:p w14:paraId="21FC4293" w14:textId="77777777" w:rsidR="001E14FD" w:rsidRDefault="001E14FD" w:rsidP="001E14FD">
      <w:r w:rsidRPr="00661AD2">
        <w:rPr>
          <w:highlight w:val="green"/>
        </w:rPr>
        <w:t>Tested ok</w:t>
      </w:r>
    </w:p>
    <w:p w14:paraId="6592CA75" w14:textId="77777777" w:rsidR="001E14FD" w:rsidRDefault="001E14FD" w:rsidP="001E14FD">
      <w:pPr>
        <w:pStyle w:val="ListParagraph"/>
        <w:numPr>
          <w:ilvl w:val="0"/>
          <w:numId w:val="4"/>
        </w:numPr>
      </w:pPr>
      <w:r>
        <w:t>Modify an existing manual invoice for this route control</w:t>
      </w:r>
    </w:p>
    <w:p w14:paraId="7803B48F" w14:textId="44066319" w:rsidR="00792E11" w:rsidRDefault="00792E11" w:rsidP="00792E11">
      <w:r>
        <w:rPr>
          <w:noProof/>
        </w:rPr>
        <w:drawing>
          <wp:inline distT="0" distB="0" distL="0" distR="0" wp14:anchorId="44147DA3" wp14:editId="37F73E53">
            <wp:extent cx="5943600" cy="2437765"/>
            <wp:effectExtent l="0" t="0" r="0" b="635"/>
            <wp:docPr id="60941099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410991" name="Picture 1" descr="A screenshot of a computer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DC82A" w14:textId="77777777" w:rsidR="001E14FD" w:rsidRDefault="001E14FD" w:rsidP="001E14FD">
      <w:r w:rsidRPr="00410E6E">
        <w:rPr>
          <w:i/>
          <w:iCs/>
          <w:u w:val="single"/>
        </w:rPr>
        <w:t>Expected behavior:</w:t>
      </w:r>
      <w:r>
        <w:t xml:space="preserve"> if </w:t>
      </w:r>
      <w:r w:rsidRPr="007E6617">
        <w:t>AUSCUSTOM </w:t>
      </w:r>
      <w:r>
        <w:t>and PDA Status=Completed -&gt; it is not allowed to modify an existing manual invoice</w:t>
      </w:r>
    </w:p>
    <w:p w14:paraId="4DA4CF0B" w14:textId="77777777" w:rsidR="001E14FD" w:rsidRDefault="001E14FD" w:rsidP="001E14FD">
      <w:r w:rsidRPr="00410E6E">
        <w:rPr>
          <w:i/>
          <w:iCs/>
          <w:u w:val="single"/>
        </w:rPr>
        <w:t>Actual behavior:</w:t>
      </w:r>
      <w:r>
        <w:t xml:space="preserve"> as expected</w:t>
      </w:r>
    </w:p>
    <w:p w14:paraId="77B48F93" w14:textId="4C943BC6" w:rsidR="00247A94" w:rsidRDefault="001E14FD" w:rsidP="00512D52">
      <w:r w:rsidRPr="00410E6E">
        <w:rPr>
          <w:highlight w:val="green"/>
        </w:rPr>
        <w:t>Tested OK</w:t>
      </w:r>
      <w:bookmarkStart w:id="13" w:name="_Toc189677252"/>
    </w:p>
    <w:p w14:paraId="1207D624" w14:textId="69C2F818" w:rsidR="00247A94" w:rsidRDefault="00247A94" w:rsidP="00247A94">
      <w:pPr>
        <w:pStyle w:val="Heading2"/>
      </w:pPr>
      <w:bookmarkStart w:id="14" w:name="_Toc189817298"/>
      <w:r>
        <w:lastRenderedPageBreak/>
        <w:t>#5.</w:t>
      </w:r>
      <w:r w:rsidRPr="008F31CF">
        <w:t xml:space="preserve"> </w:t>
      </w:r>
      <w:r>
        <w:t>Test when</w:t>
      </w:r>
      <w:r w:rsidRPr="008F31CF">
        <w:t xml:space="preserve"> pocketPCStatus = POCKETPC_EXPORTED (1)</w:t>
      </w:r>
      <w:r w:rsidRPr="00946D40">
        <w:t xml:space="preserve"> </w:t>
      </w:r>
      <w:r>
        <w:t>(PDA Status = “Transferred to PDA”)</w:t>
      </w:r>
      <w:r w:rsidRPr="000250FA">
        <w:t xml:space="preserve"> </w:t>
      </w:r>
      <w:r w:rsidRPr="008F31CF">
        <w:t>and AUSCUSTOM, display "No invoice can be added to the selected route control because the route is exported to PDA."</w:t>
      </w:r>
      <w:r w:rsidRPr="00946D40">
        <w:t xml:space="preserve"> </w:t>
      </w:r>
      <w:r>
        <w:t xml:space="preserve">– </w:t>
      </w:r>
      <w:r w:rsidRPr="00F07ADE">
        <w:rPr>
          <w:highlight w:val="green"/>
        </w:rPr>
        <w:t>Test OK</w:t>
      </w:r>
      <w:bookmarkEnd w:id="13"/>
      <w:bookmarkEnd w:id="14"/>
    </w:p>
    <w:p w14:paraId="57A6F5CA" w14:textId="77777777" w:rsidR="00D276B5" w:rsidRDefault="00D276B5" w:rsidP="00D276B5">
      <w:pPr>
        <w:pStyle w:val="ListParagraph"/>
        <w:numPr>
          <w:ilvl w:val="0"/>
          <w:numId w:val="25"/>
        </w:numPr>
      </w:pPr>
      <w:r>
        <w:t>AUSCUSTOM in the license</w:t>
      </w:r>
    </w:p>
    <w:p w14:paraId="3B3024B8" w14:textId="77777777" w:rsidR="00D276B5" w:rsidRDefault="00D276B5" w:rsidP="00D276B5">
      <w:pPr>
        <w:pStyle w:val="ListParagraph"/>
        <w:numPr>
          <w:ilvl w:val="0"/>
          <w:numId w:val="25"/>
        </w:numPr>
      </w:pPr>
      <w:r>
        <w:t>In RSC select a route control with PDA Status = “Transferred to PDA” and select a customer</w:t>
      </w:r>
    </w:p>
    <w:p w14:paraId="74DD8C8D" w14:textId="53DB5BF0" w:rsidR="00EE4320" w:rsidRDefault="00EE4320" w:rsidP="00EE4320">
      <w:r>
        <w:rPr>
          <w:noProof/>
        </w:rPr>
        <w:drawing>
          <wp:inline distT="0" distB="0" distL="0" distR="0" wp14:anchorId="2162F54F" wp14:editId="7F342C8A">
            <wp:extent cx="5943600" cy="2016760"/>
            <wp:effectExtent l="0" t="0" r="0" b="2540"/>
            <wp:docPr id="161525021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50217" name="Picture 1" descr="A screenshot of a computer&#10;&#10;AI-generated content may be incorrect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D749F" w14:textId="77777777" w:rsidR="00D276B5" w:rsidRDefault="00D276B5" w:rsidP="00D276B5">
      <w:r>
        <w:t>PDA Status = “Transferred to PDA”</w:t>
      </w:r>
    </w:p>
    <w:p w14:paraId="1773F440" w14:textId="22DD54C3" w:rsidR="001E14FD" w:rsidRDefault="005B36C7" w:rsidP="001E14FD">
      <w:r>
        <w:rPr>
          <w:noProof/>
        </w:rPr>
        <w:drawing>
          <wp:inline distT="0" distB="0" distL="0" distR="0" wp14:anchorId="2009891E" wp14:editId="0B8A39C8">
            <wp:extent cx="5943600" cy="1123315"/>
            <wp:effectExtent l="0" t="0" r="0" b="635"/>
            <wp:docPr id="143599349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993494" name="Picture 1" descr="A screenshot of a computer&#10;&#10;AI-generated content may be incorrec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2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0E57B" w14:textId="77777777" w:rsidR="001E14FD" w:rsidRDefault="001E14FD" w:rsidP="001E14FD">
      <w:pPr>
        <w:pStyle w:val="Heading3"/>
      </w:pPr>
      <w:r>
        <w:t>Customer tab</w:t>
      </w:r>
    </w:p>
    <w:p w14:paraId="52F054CF" w14:textId="5D418988" w:rsidR="001E14FD" w:rsidRDefault="001E14FD" w:rsidP="001E14FD">
      <w:r>
        <w:t xml:space="preserve">Customer: </w:t>
      </w:r>
      <w:r w:rsidR="00CB3EDB" w:rsidRPr="00CB3EDB">
        <w:t>155283701</w:t>
      </w:r>
    </w:p>
    <w:p w14:paraId="3F04E14E" w14:textId="428BADE7" w:rsidR="00315819" w:rsidRDefault="00315819" w:rsidP="00315819">
      <w:pPr>
        <w:pStyle w:val="ListParagraph"/>
        <w:numPr>
          <w:ilvl w:val="0"/>
          <w:numId w:val="25"/>
        </w:numPr>
      </w:pPr>
      <w:r>
        <w:t>In maintain invoices dlg, add a new manual invoice on the route control date. Save it</w:t>
      </w:r>
    </w:p>
    <w:p w14:paraId="68F25AB8" w14:textId="763765F2" w:rsidR="001E14FD" w:rsidRDefault="00221711" w:rsidP="001E14FD">
      <w:r>
        <w:rPr>
          <w:noProof/>
        </w:rPr>
        <w:drawing>
          <wp:inline distT="0" distB="0" distL="0" distR="0" wp14:anchorId="464EF15F" wp14:editId="49156EE6">
            <wp:extent cx="5943600" cy="2309495"/>
            <wp:effectExtent l="0" t="0" r="0" b="0"/>
            <wp:docPr id="146084495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844959" name="Picture 1" descr="A screenshot of a computer&#10;&#10;AI-generated content may be incorrect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F36A9" w14:textId="2DD9F5C0" w:rsidR="001E14FD" w:rsidRDefault="001E14FD" w:rsidP="001E14FD">
      <w:r w:rsidRPr="00AA6D13">
        <w:rPr>
          <w:i/>
          <w:iCs/>
          <w:u w:val="single"/>
        </w:rPr>
        <w:lastRenderedPageBreak/>
        <w:t>Expected behavior</w:t>
      </w:r>
      <w:r>
        <w:t xml:space="preserve">: when a customer is selected, in ADD mode, </w:t>
      </w:r>
      <w:r w:rsidRPr="007F2A07">
        <w:t xml:space="preserve">the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>a new manually created invoice</w:t>
      </w:r>
      <w:r w:rsidR="00BB766A">
        <w:t>. I</w:t>
      </w:r>
      <w:r w:rsidR="00BB766A" w:rsidRPr="00503C64">
        <w:t>f pocketPCStatus = POCKETPC_COMPLETED (2)</w:t>
      </w:r>
      <w:r w:rsidR="00BB766A">
        <w:t>(PDA Status = Completed)</w:t>
      </w:r>
      <w:r w:rsidR="00BB766A" w:rsidRPr="00503C64">
        <w:t xml:space="preserve"> and AUSCUSTOM </w:t>
      </w:r>
      <w:r w:rsidR="00BB766A">
        <w:t xml:space="preserve">-&gt; </w:t>
      </w:r>
      <w:r w:rsidR="00BB766A" w:rsidRPr="00071CBB">
        <w:t>display</w:t>
      </w:r>
      <w:r w:rsidR="00BB766A">
        <w:t xml:space="preserve"> message:</w:t>
      </w:r>
      <w:r w:rsidR="00BB766A" w:rsidRPr="00071CBB">
        <w:t xml:space="preserve"> "No invoice can be added to the selected route control because the route is completed."</w:t>
      </w:r>
    </w:p>
    <w:p w14:paraId="7530C7DC" w14:textId="77777777" w:rsidR="001E14FD" w:rsidRDefault="001E14FD" w:rsidP="001E14FD">
      <w:r w:rsidRPr="00AA6D13">
        <w:rPr>
          <w:i/>
          <w:iCs/>
          <w:u w:val="single"/>
        </w:rPr>
        <w:t>Actual behavior</w:t>
      </w:r>
      <w:r>
        <w:t>: as expected.</w:t>
      </w:r>
    </w:p>
    <w:p w14:paraId="4A92CDFA" w14:textId="64717E9C" w:rsidR="001E14FD" w:rsidRDefault="001E14FD" w:rsidP="001E14FD">
      <w:r w:rsidRPr="00661AD2">
        <w:rPr>
          <w:highlight w:val="green"/>
        </w:rPr>
        <w:t>Tested ok</w:t>
      </w:r>
    </w:p>
    <w:p w14:paraId="4D9687E4" w14:textId="4B23F7D0" w:rsidR="001E14FD" w:rsidRDefault="001E14FD" w:rsidP="001E14FD">
      <w:pPr>
        <w:pStyle w:val="ListParagraph"/>
        <w:numPr>
          <w:ilvl w:val="0"/>
          <w:numId w:val="24"/>
        </w:numPr>
      </w:pPr>
      <w:r>
        <w:t>Press X</w:t>
      </w:r>
      <w:r w:rsidR="00BB766A">
        <w:t>(close)</w:t>
      </w:r>
      <w:r>
        <w:t xml:space="preserve"> and “Yes”</w:t>
      </w:r>
    </w:p>
    <w:p w14:paraId="0A659C24" w14:textId="56F0ACB0" w:rsidR="00141E60" w:rsidRDefault="00141E60" w:rsidP="00141E60">
      <w:r>
        <w:rPr>
          <w:noProof/>
        </w:rPr>
        <w:drawing>
          <wp:inline distT="0" distB="0" distL="0" distR="0" wp14:anchorId="6A1DC9C8" wp14:editId="61A0BA84">
            <wp:extent cx="5292969" cy="3053636"/>
            <wp:effectExtent l="0" t="0" r="3175" b="0"/>
            <wp:docPr id="21267009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70095" name="Picture 1" descr="A screenshot of a computer&#10;&#10;AI-generated content may be incorrect."/>
                    <pic:cNvPicPr/>
                  </pic:nvPicPr>
                  <pic:blipFill rotWithShape="1">
                    <a:blip r:embed="rId47"/>
                    <a:srcRect b="7328"/>
                    <a:stretch/>
                  </pic:blipFill>
                  <pic:spPr bwMode="auto">
                    <a:xfrm>
                      <a:off x="0" y="0"/>
                      <a:ext cx="5295450" cy="3055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5E478F" w14:textId="67733C89" w:rsidR="007B7F19" w:rsidRDefault="00141E60" w:rsidP="001E14FD">
      <w:r>
        <w:rPr>
          <w:noProof/>
        </w:rPr>
        <w:drawing>
          <wp:inline distT="0" distB="0" distL="0" distR="0" wp14:anchorId="5C87BFD0" wp14:editId="4EC903F8">
            <wp:extent cx="5257800" cy="3273206"/>
            <wp:effectExtent l="0" t="0" r="0" b="3810"/>
            <wp:docPr id="74274198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741988" name="Picture 1" descr="A screenshot of a computer&#10;&#10;AI-generated content may be incorrect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4898" cy="327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EA7A4" w14:textId="77777777" w:rsidR="001E14FD" w:rsidRDefault="001E14FD" w:rsidP="001E14FD">
      <w:r w:rsidRPr="00AA6D13">
        <w:rPr>
          <w:i/>
          <w:iCs/>
          <w:u w:val="single"/>
        </w:rPr>
        <w:lastRenderedPageBreak/>
        <w:t>Expected behavior</w:t>
      </w:r>
      <w:r>
        <w:t xml:space="preserve">: </w:t>
      </w:r>
      <w:r w:rsidRPr="00503C64">
        <w:t>- if pocketPCStatus = POCKETPC_COMPLETED (2)</w:t>
      </w:r>
      <w:r>
        <w:t>(PDA Status = Completed)</w:t>
      </w:r>
      <w:r w:rsidRPr="00503C64">
        <w:t xml:space="preserve"> and AUSCUSTOM </w:t>
      </w:r>
      <w:r>
        <w:t xml:space="preserve">-&gt; </w:t>
      </w:r>
      <w:r w:rsidRPr="00071CBB">
        <w:t>display</w:t>
      </w:r>
      <w:r>
        <w:t xml:space="preserve"> message:</w:t>
      </w:r>
      <w:r w:rsidRPr="00071CBB">
        <w:t xml:space="preserve"> "No invoice can be added to the selected route control because the route is completed."</w:t>
      </w:r>
    </w:p>
    <w:p w14:paraId="1F21FF8B" w14:textId="77777777" w:rsidR="001E14FD" w:rsidRDefault="001E14FD" w:rsidP="001E14FD">
      <w:r w:rsidRPr="00AA6D13">
        <w:rPr>
          <w:i/>
          <w:iCs/>
          <w:u w:val="single"/>
        </w:rPr>
        <w:t>Actual behavior</w:t>
      </w:r>
      <w:r>
        <w:t>: as expected.</w:t>
      </w:r>
    </w:p>
    <w:p w14:paraId="3F246430" w14:textId="2CD6C020" w:rsidR="001E14FD" w:rsidRDefault="001E14FD" w:rsidP="001E14FD">
      <w:r w:rsidRPr="00661AD2">
        <w:rPr>
          <w:highlight w:val="green"/>
        </w:rPr>
        <w:t>Tested ok</w:t>
      </w:r>
    </w:p>
    <w:p w14:paraId="72244A72" w14:textId="77777777" w:rsidR="001E14FD" w:rsidRDefault="001E14FD" w:rsidP="001E14FD">
      <w:pPr>
        <w:pStyle w:val="ListParagraph"/>
        <w:numPr>
          <w:ilvl w:val="0"/>
          <w:numId w:val="24"/>
        </w:numPr>
      </w:pPr>
      <w:r>
        <w:t>Press “cancel” and “yes”</w:t>
      </w:r>
    </w:p>
    <w:p w14:paraId="03A6D12F" w14:textId="77777777" w:rsidR="00141E60" w:rsidRDefault="00141E60" w:rsidP="00141E60">
      <w:r>
        <w:rPr>
          <w:noProof/>
        </w:rPr>
        <w:drawing>
          <wp:inline distT="0" distB="0" distL="0" distR="0" wp14:anchorId="56E57995" wp14:editId="3C761B07">
            <wp:extent cx="5943600" cy="3700145"/>
            <wp:effectExtent l="0" t="0" r="0" b="0"/>
            <wp:docPr id="206664712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647124" name="Picture 1" descr="A screenshot of a computer&#10;&#10;AI-generated content may be incorrect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F5683" w14:textId="31B3B9A3" w:rsidR="00141E60" w:rsidRDefault="00141E60" w:rsidP="00141E60">
      <w:r>
        <w:rPr>
          <w:noProof/>
        </w:rPr>
        <w:lastRenderedPageBreak/>
        <w:drawing>
          <wp:inline distT="0" distB="0" distL="0" distR="0" wp14:anchorId="19F7A37A" wp14:editId="4C47412F">
            <wp:extent cx="5943600" cy="3700145"/>
            <wp:effectExtent l="0" t="0" r="0" b="0"/>
            <wp:docPr id="149817996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179965" name="Picture 1" descr="A screenshot of a computer&#10;&#10;AI-generated content may be incorrect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CC905" w14:textId="77777777" w:rsidR="001E14FD" w:rsidRDefault="001E14FD" w:rsidP="001E14FD">
      <w:r w:rsidRPr="00AA6D13">
        <w:rPr>
          <w:i/>
          <w:iCs/>
          <w:u w:val="single"/>
        </w:rPr>
        <w:t>Expected behavior</w:t>
      </w:r>
      <w:r>
        <w:t xml:space="preserve">: </w:t>
      </w:r>
      <w:r w:rsidRPr="00503C64">
        <w:t>- if pocketPCStatus = POCKETPC_COMPLETED (2)</w:t>
      </w:r>
      <w:r>
        <w:t>(PDA Status = Completed)</w:t>
      </w:r>
      <w:r w:rsidRPr="00503C64">
        <w:t xml:space="preserve"> and AUSCUSTOM </w:t>
      </w:r>
      <w:r>
        <w:t xml:space="preserve">-&gt; </w:t>
      </w:r>
      <w:r w:rsidRPr="00071CBB">
        <w:t>display</w:t>
      </w:r>
      <w:r>
        <w:t xml:space="preserve"> message:</w:t>
      </w:r>
      <w:r w:rsidRPr="00071CBB">
        <w:t xml:space="preserve"> "No invoice can be added to the selected route control because the route is completed."</w:t>
      </w:r>
    </w:p>
    <w:p w14:paraId="41F877B1" w14:textId="77777777" w:rsidR="001E14FD" w:rsidRDefault="001E14FD" w:rsidP="001E14FD">
      <w:r w:rsidRPr="00AA6D13">
        <w:rPr>
          <w:i/>
          <w:iCs/>
          <w:u w:val="single"/>
        </w:rPr>
        <w:t>Actual behavior</w:t>
      </w:r>
      <w:r>
        <w:t>: as expected.</w:t>
      </w:r>
    </w:p>
    <w:p w14:paraId="7414A7F3" w14:textId="77777777" w:rsidR="001E14FD" w:rsidRDefault="001E14FD" w:rsidP="001E14FD">
      <w:r w:rsidRPr="00661AD2">
        <w:rPr>
          <w:highlight w:val="green"/>
        </w:rPr>
        <w:t>Tested ok</w:t>
      </w:r>
    </w:p>
    <w:p w14:paraId="4D70AB84" w14:textId="77777777" w:rsidR="001E14FD" w:rsidRDefault="001E14FD" w:rsidP="001E14FD">
      <w:pPr>
        <w:pStyle w:val="ListParagraph"/>
        <w:numPr>
          <w:ilvl w:val="0"/>
          <w:numId w:val="24"/>
        </w:numPr>
      </w:pPr>
      <w:r>
        <w:t>Modify an existing manual invoice</w:t>
      </w:r>
    </w:p>
    <w:p w14:paraId="7670D5D8" w14:textId="3CDDF9C0" w:rsidR="001E14FD" w:rsidRDefault="00734FF6" w:rsidP="001E14FD">
      <w:r>
        <w:rPr>
          <w:noProof/>
        </w:rPr>
        <w:drawing>
          <wp:inline distT="0" distB="0" distL="0" distR="0" wp14:anchorId="2AC319E9" wp14:editId="23455E27">
            <wp:extent cx="5943600" cy="2399665"/>
            <wp:effectExtent l="0" t="0" r="0" b="635"/>
            <wp:docPr id="179638884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388849" name="Picture 1" descr="A screenshot of a computer&#10;&#10;AI-generated content may be incorrect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8B913" w14:textId="77777777" w:rsidR="001E14FD" w:rsidRDefault="001E14FD" w:rsidP="001E14FD">
      <w:r w:rsidRPr="00AA6D13">
        <w:rPr>
          <w:i/>
          <w:iCs/>
          <w:u w:val="single"/>
        </w:rPr>
        <w:lastRenderedPageBreak/>
        <w:t>Expected behavior</w:t>
      </w:r>
      <w:r>
        <w:t xml:space="preserve">: </w:t>
      </w:r>
      <w:r w:rsidRPr="00503C64">
        <w:t>- if pocketPCStatus = POCKETPC_COMPLETED (2)</w:t>
      </w:r>
      <w:r>
        <w:t>(PDA Status = Completed)</w:t>
      </w:r>
      <w:r w:rsidRPr="00503C64">
        <w:t xml:space="preserve"> and AUSCUSTOM </w:t>
      </w:r>
      <w:r>
        <w:t xml:space="preserve">-&gt; </w:t>
      </w:r>
      <w:r w:rsidRPr="00071CBB">
        <w:t>display</w:t>
      </w:r>
      <w:r>
        <w:t xml:space="preserve"> message:</w:t>
      </w:r>
      <w:r w:rsidRPr="00071CBB">
        <w:t xml:space="preserve"> "No invoice can be added to the selected route control because the route is completed."</w:t>
      </w:r>
    </w:p>
    <w:p w14:paraId="6C71069C" w14:textId="77777777" w:rsidR="001E14FD" w:rsidRDefault="001E14FD" w:rsidP="001E14FD">
      <w:r w:rsidRPr="00AA6D13">
        <w:rPr>
          <w:i/>
          <w:iCs/>
          <w:u w:val="single"/>
        </w:rPr>
        <w:t>Actual behavior</w:t>
      </w:r>
      <w:r>
        <w:t>: as expected.</w:t>
      </w:r>
    </w:p>
    <w:p w14:paraId="4717806A" w14:textId="77777777" w:rsidR="001E14FD" w:rsidRDefault="001E14FD" w:rsidP="001E14FD">
      <w:r w:rsidRPr="00661AD2">
        <w:rPr>
          <w:highlight w:val="green"/>
        </w:rPr>
        <w:t>Tested ok</w:t>
      </w:r>
    </w:p>
    <w:p w14:paraId="6BA63227" w14:textId="77777777" w:rsidR="001E14FD" w:rsidRDefault="001E14FD" w:rsidP="001E14FD">
      <w:pPr>
        <w:pStyle w:val="Heading3"/>
      </w:pPr>
      <w:r>
        <w:t>Route tab</w:t>
      </w:r>
    </w:p>
    <w:p w14:paraId="61DF0597" w14:textId="77777777" w:rsidR="001E14FD" w:rsidRDefault="001E14FD" w:rsidP="001E14FD">
      <w:pPr>
        <w:pStyle w:val="ListParagraph"/>
        <w:numPr>
          <w:ilvl w:val="0"/>
          <w:numId w:val="17"/>
        </w:numPr>
      </w:pPr>
      <w:r>
        <w:t xml:space="preserve">Add </w:t>
      </w:r>
    </w:p>
    <w:p w14:paraId="4588EC2D" w14:textId="72DBDA2F" w:rsidR="008B6DA6" w:rsidRDefault="008B6DA6" w:rsidP="008B6DA6">
      <w:r>
        <w:rPr>
          <w:noProof/>
        </w:rPr>
        <w:drawing>
          <wp:inline distT="0" distB="0" distL="0" distR="0" wp14:anchorId="774E1F3A" wp14:editId="017A6F75">
            <wp:extent cx="5943600" cy="1598930"/>
            <wp:effectExtent l="0" t="0" r="0" b="1270"/>
            <wp:docPr id="72079608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796085" name="Picture 1" descr="A screenshot of a computer&#10;&#10;AI-generated content may be incorrect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9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9B521" w14:textId="663C526C" w:rsidR="00234364" w:rsidRPr="0000032E" w:rsidRDefault="00234364" w:rsidP="008B6DA6">
      <w:r>
        <w:t>Add not available.</w:t>
      </w:r>
    </w:p>
    <w:p w14:paraId="43E662C6" w14:textId="77777777" w:rsidR="001E14FD" w:rsidRDefault="001E14FD" w:rsidP="001E14FD">
      <w:r w:rsidRPr="00A063BB">
        <w:rPr>
          <w:highlight w:val="green"/>
        </w:rPr>
        <w:t>Tested OK</w:t>
      </w:r>
    </w:p>
    <w:p w14:paraId="78681580" w14:textId="77777777" w:rsidR="001E14FD" w:rsidRDefault="001E14FD" w:rsidP="001E14FD">
      <w:pPr>
        <w:pStyle w:val="ListParagraph"/>
        <w:numPr>
          <w:ilvl w:val="0"/>
          <w:numId w:val="17"/>
        </w:numPr>
      </w:pPr>
      <w:r>
        <w:t>Modify an existing manual invoice for this rc</w:t>
      </w:r>
    </w:p>
    <w:p w14:paraId="4C0DCBF5" w14:textId="77777777" w:rsidR="001E14FD" w:rsidRDefault="001E14FD" w:rsidP="001E14FD">
      <w:r w:rsidRPr="00410E6E">
        <w:rPr>
          <w:i/>
          <w:iCs/>
          <w:u w:val="single"/>
        </w:rPr>
        <w:t>Expected behavior:</w:t>
      </w:r>
      <w:r>
        <w:t xml:space="preserve"> if </w:t>
      </w:r>
      <w:r w:rsidRPr="007E6617">
        <w:t>AUSCUSTOM </w:t>
      </w:r>
      <w:r>
        <w:t>and PDA Status=Completed -&gt; it is not allowed to modify an existing manual invoice</w:t>
      </w:r>
    </w:p>
    <w:p w14:paraId="4856449A" w14:textId="77777777" w:rsidR="001E14FD" w:rsidRDefault="001E14FD" w:rsidP="001E14FD">
      <w:r w:rsidRPr="00410E6E">
        <w:rPr>
          <w:i/>
          <w:iCs/>
          <w:u w:val="single"/>
        </w:rPr>
        <w:t>Actual behavior:</w:t>
      </w:r>
      <w:r>
        <w:t xml:space="preserve"> as expected</w:t>
      </w:r>
    </w:p>
    <w:p w14:paraId="3092B68A" w14:textId="77777777" w:rsidR="001E14FD" w:rsidRDefault="001E14FD" w:rsidP="001E14FD">
      <w:r w:rsidRPr="00410E6E">
        <w:rPr>
          <w:highlight w:val="green"/>
        </w:rPr>
        <w:t>Tested OK</w:t>
      </w:r>
    </w:p>
    <w:p w14:paraId="0771A9DF" w14:textId="77777777" w:rsidR="001E14FD" w:rsidRPr="00627CEF" w:rsidRDefault="001E14FD" w:rsidP="001E14FD"/>
    <w:p w14:paraId="2E8E8C68" w14:textId="77777777" w:rsidR="001E14FD" w:rsidRDefault="001E14FD" w:rsidP="001E14FD">
      <w:pPr>
        <w:pStyle w:val="Heading3"/>
      </w:pPr>
      <w:r>
        <w:t>All tab</w:t>
      </w:r>
    </w:p>
    <w:p w14:paraId="2DAD34B2" w14:textId="77777777" w:rsidR="001E14FD" w:rsidRDefault="001E14FD" w:rsidP="001E14FD">
      <w:pPr>
        <w:pStyle w:val="ListParagraph"/>
        <w:numPr>
          <w:ilvl w:val="0"/>
          <w:numId w:val="4"/>
        </w:numPr>
      </w:pPr>
      <w:r>
        <w:t>Select date</w:t>
      </w:r>
    </w:p>
    <w:p w14:paraId="68CB4C01" w14:textId="77777777" w:rsidR="001E14FD" w:rsidRDefault="001E14FD" w:rsidP="001E14FD">
      <w:pPr>
        <w:pStyle w:val="ListParagraph"/>
        <w:numPr>
          <w:ilvl w:val="0"/>
          <w:numId w:val="4"/>
        </w:numPr>
      </w:pPr>
      <w:r>
        <w:t>Enter customer</w:t>
      </w:r>
    </w:p>
    <w:p w14:paraId="18DCC785" w14:textId="38BBCC77" w:rsidR="008D386E" w:rsidRDefault="008D386E" w:rsidP="008D386E">
      <w:r>
        <w:rPr>
          <w:noProof/>
        </w:rPr>
        <w:lastRenderedPageBreak/>
        <w:drawing>
          <wp:inline distT="0" distB="0" distL="0" distR="0" wp14:anchorId="179FD5DD" wp14:editId="1CAF4CFB">
            <wp:extent cx="5943600" cy="2513330"/>
            <wp:effectExtent l="0" t="0" r="0" b="1270"/>
            <wp:docPr id="61536165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361658" name="Picture 1" descr="A screenshot of a computer&#10;&#10;AI-generated content may be incorrect.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FBD2B" w14:textId="77777777" w:rsidR="001E14FD" w:rsidRDefault="001E14FD" w:rsidP="001E14FD">
      <w:pPr>
        <w:pStyle w:val="ListParagraph"/>
        <w:numPr>
          <w:ilvl w:val="0"/>
          <w:numId w:val="4"/>
        </w:numPr>
      </w:pPr>
      <w:r>
        <w:t>Press Enter</w:t>
      </w:r>
    </w:p>
    <w:p w14:paraId="6230A3F5" w14:textId="6F09E96C" w:rsidR="00BD5E52" w:rsidRDefault="00BD5E52" w:rsidP="00BD5E52">
      <w:r>
        <w:rPr>
          <w:noProof/>
        </w:rPr>
        <w:drawing>
          <wp:inline distT="0" distB="0" distL="0" distR="0" wp14:anchorId="6A4CBCFB" wp14:editId="531A3D78">
            <wp:extent cx="5943600" cy="3255010"/>
            <wp:effectExtent l="0" t="0" r="0" b="2540"/>
            <wp:docPr id="50686116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861160" name="Picture 1" descr="A screenshot of a computer&#10;&#10;AI-generated content may be incorrect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90FA8" w14:textId="77777777" w:rsidR="001E14FD" w:rsidRDefault="001E14FD" w:rsidP="001E14FD">
      <w:pPr>
        <w:pStyle w:val="ListParagraph"/>
        <w:numPr>
          <w:ilvl w:val="0"/>
          <w:numId w:val="4"/>
        </w:numPr>
      </w:pPr>
      <w:r>
        <w:t>Save</w:t>
      </w:r>
    </w:p>
    <w:p w14:paraId="596AE812" w14:textId="415E1376" w:rsidR="00DC536E" w:rsidRDefault="00DC536E" w:rsidP="00DC536E">
      <w:r>
        <w:rPr>
          <w:noProof/>
        </w:rPr>
        <w:lastRenderedPageBreak/>
        <w:drawing>
          <wp:inline distT="0" distB="0" distL="0" distR="0" wp14:anchorId="511D7002" wp14:editId="033A0D05">
            <wp:extent cx="5943600" cy="3255010"/>
            <wp:effectExtent l="0" t="0" r="0" b="2540"/>
            <wp:docPr id="76837020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370204" name="Picture 1" descr="A screenshot of a computer&#10;&#10;AI-generated content may be incorrect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A9598" w14:textId="77777777" w:rsidR="001E14FD" w:rsidRDefault="001E14FD" w:rsidP="001E14FD">
      <w:r w:rsidRPr="00AA6D13">
        <w:rPr>
          <w:i/>
          <w:iCs/>
          <w:u w:val="single"/>
        </w:rPr>
        <w:t>Expected behavior</w:t>
      </w:r>
      <w:r>
        <w:t xml:space="preserve">: </w:t>
      </w:r>
      <w:r w:rsidRPr="00503C64">
        <w:t>- if pocketPCStatus = POCKETPC_COMPLETED (2)</w:t>
      </w:r>
      <w:r>
        <w:t>(PDA Status = Completed)</w:t>
      </w:r>
      <w:r w:rsidRPr="00503C64">
        <w:t xml:space="preserve"> and AUSCUSTOM </w:t>
      </w:r>
      <w:r>
        <w:t xml:space="preserve">-&gt; </w:t>
      </w:r>
      <w:r w:rsidRPr="00071CBB">
        <w:t>display</w:t>
      </w:r>
      <w:r>
        <w:t xml:space="preserve"> message:</w:t>
      </w:r>
      <w:r w:rsidRPr="00071CBB">
        <w:t xml:space="preserve"> "No invoice can be added to the selected route control because the route is completed."</w:t>
      </w:r>
    </w:p>
    <w:p w14:paraId="2529C1E9" w14:textId="77777777" w:rsidR="001E14FD" w:rsidRDefault="001E14FD" w:rsidP="001E14FD">
      <w:r w:rsidRPr="00AA6D13">
        <w:rPr>
          <w:i/>
          <w:iCs/>
          <w:u w:val="single"/>
        </w:rPr>
        <w:t>Actual behavior</w:t>
      </w:r>
      <w:r>
        <w:t>: as expected.</w:t>
      </w:r>
    </w:p>
    <w:p w14:paraId="4E00CB61" w14:textId="77777777" w:rsidR="001E14FD" w:rsidRDefault="001E14FD" w:rsidP="001E14FD">
      <w:r w:rsidRPr="00661AD2">
        <w:rPr>
          <w:highlight w:val="green"/>
        </w:rPr>
        <w:t>Tested ok</w:t>
      </w:r>
    </w:p>
    <w:p w14:paraId="0F8729E0" w14:textId="77777777" w:rsidR="001E14FD" w:rsidRDefault="001E14FD" w:rsidP="001E14FD">
      <w:pPr>
        <w:pStyle w:val="ListParagraph"/>
        <w:numPr>
          <w:ilvl w:val="0"/>
          <w:numId w:val="4"/>
        </w:numPr>
      </w:pPr>
      <w:r>
        <w:t>Cancel and yes</w:t>
      </w:r>
    </w:p>
    <w:p w14:paraId="06B579DA" w14:textId="7CECA254" w:rsidR="00DC536E" w:rsidRDefault="00DC536E" w:rsidP="00DC536E">
      <w:r>
        <w:rPr>
          <w:noProof/>
        </w:rPr>
        <w:drawing>
          <wp:inline distT="0" distB="0" distL="0" distR="0" wp14:anchorId="1D1C7B36" wp14:editId="1AD42AE4">
            <wp:extent cx="5943600" cy="3341077"/>
            <wp:effectExtent l="0" t="0" r="0" b="0"/>
            <wp:docPr id="740105863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105863" name="Picture 1" descr="A screenshot of a computer screen&#10;&#10;AI-generated content may be incorrect."/>
                    <pic:cNvPicPr/>
                  </pic:nvPicPr>
                  <pic:blipFill rotWithShape="1">
                    <a:blip r:embed="rId56"/>
                    <a:srcRect b="9564"/>
                    <a:stretch/>
                  </pic:blipFill>
                  <pic:spPr bwMode="auto">
                    <a:xfrm>
                      <a:off x="0" y="0"/>
                      <a:ext cx="5943600" cy="3341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FEF511" w14:textId="68A14982" w:rsidR="00F776F3" w:rsidRDefault="00F776F3" w:rsidP="00DC536E">
      <w:r>
        <w:rPr>
          <w:noProof/>
        </w:rPr>
        <w:lastRenderedPageBreak/>
        <w:drawing>
          <wp:inline distT="0" distB="0" distL="0" distR="0" wp14:anchorId="0E8DF891" wp14:editId="70D0C155">
            <wp:extent cx="5943600" cy="3694430"/>
            <wp:effectExtent l="0" t="0" r="0" b="1270"/>
            <wp:docPr id="40880901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809017" name="Picture 1" descr="A screenshot of a computer&#10;&#10;AI-generated content may be incorrect.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E1D7D" w14:textId="77777777" w:rsidR="001E14FD" w:rsidRDefault="001E14FD" w:rsidP="001E14FD">
      <w:r w:rsidRPr="00AA6D13">
        <w:rPr>
          <w:i/>
          <w:iCs/>
          <w:u w:val="single"/>
        </w:rPr>
        <w:t>Expected behavior</w:t>
      </w:r>
      <w:r>
        <w:t xml:space="preserve">: </w:t>
      </w:r>
      <w:r w:rsidRPr="00503C64">
        <w:t>- if pocketPCStatus = POCKETPC_COMPLETED (2)</w:t>
      </w:r>
      <w:r>
        <w:t>(PDA Status = Completed)</w:t>
      </w:r>
      <w:r w:rsidRPr="00503C64">
        <w:t xml:space="preserve"> and AUSCUSTOM </w:t>
      </w:r>
      <w:r>
        <w:t xml:space="preserve">-&gt; </w:t>
      </w:r>
      <w:r w:rsidRPr="00071CBB">
        <w:t>display</w:t>
      </w:r>
      <w:r>
        <w:t xml:space="preserve"> message:</w:t>
      </w:r>
      <w:r w:rsidRPr="00071CBB">
        <w:t xml:space="preserve"> "No invoice can be added to the selected route control because the route is completed."</w:t>
      </w:r>
    </w:p>
    <w:p w14:paraId="689E1734" w14:textId="77777777" w:rsidR="001E14FD" w:rsidRDefault="001E14FD" w:rsidP="001E14FD">
      <w:r w:rsidRPr="00AA6D13">
        <w:rPr>
          <w:i/>
          <w:iCs/>
          <w:u w:val="single"/>
        </w:rPr>
        <w:t>Actual behavior</w:t>
      </w:r>
      <w:r>
        <w:t>: as expected.</w:t>
      </w:r>
    </w:p>
    <w:p w14:paraId="13ED1B15" w14:textId="77777777" w:rsidR="001E14FD" w:rsidRDefault="001E14FD" w:rsidP="001E14FD">
      <w:r w:rsidRPr="00661AD2">
        <w:rPr>
          <w:highlight w:val="green"/>
        </w:rPr>
        <w:t>Tested ok</w:t>
      </w:r>
    </w:p>
    <w:p w14:paraId="0A34AB68" w14:textId="77777777" w:rsidR="001E14FD" w:rsidRDefault="001E14FD" w:rsidP="001E14FD">
      <w:pPr>
        <w:pStyle w:val="ListParagraph"/>
        <w:numPr>
          <w:ilvl w:val="0"/>
          <w:numId w:val="4"/>
        </w:numPr>
      </w:pPr>
      <w:r>
        <w:t>Close window and yes</w:t>
      </w:r>
    </w:p>
    <w:p w14:paraId="734172F6" w14:textId="3425EB4E" w:rsidR="00F776F3" w:rsidRDefault="00F776F3" w:rsidP="00F776F3">
      <w:r>
        <w:rPr>
          <w:noProof/>
        </w:rPr>
        <w:lastRenderedPageBreak/>
        <w:drawing>
          <wp:inline distT="0" distB="0" distL="0" distR="0" wp14:anchorId="2DC0E761" wp14:editId="1DE0666A">
            <wp:extent cx="5943600" cy="3455377"/>
            <wp:effectExtent l="0" t="0" r="0" b="0"/>
            <wp:docPr id="91712128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121289" name="Picture 1" descr="A screenshot of a computer&#10;&#10;AI-generated content may be incorrect."/>
                    <pic:cNvPicPr/>
                  </pic:nvPicPr>
                  <pic:blipFill rotWithShape="1">
                    <a:blip r:embed="rId58"/>
                    <a:srcRect b="6470"/>
                    <a:stretch/>
                  </pic:blipFill>
                  <pic:spPr bwMode="auto">
                    <a:xfrm>
                      <a:off x="0" y="0"/>
                      <a:ext cx="5943600" cy="3455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89E2DE" w14:textId="57AED474" w:rsidR="00F776F3" w:rsidRDefault="00F776F3" w:rsidP="00F776F3">
      <w:r>
        <w:rPr>
          <w:noProof/>
        </w:rPr>
        <w:drawing>
          <wp:inline distT="0" distB="0" distL="0" distR="0" wp14:anchorId="69194AB1" wp14:editId="4992D40E">
            <wp:extent cx="5943600" cy="3694430"/>
            <wp:effectExtent l="0" t="0" r="0" b="1270"/>
            <wp:docPr id="69597728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977289" name="Picture 1" descr="A screenshot of a computer&#10;&#10;AI-generated content may be incorrect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05FCB" w14:textId="77777777" w:rsidR="001E14FD" w:rsidRDefault="001E14FD" w:rsidP="001E14FD">
      <w:r w:rsidRPr="00AA6D13">
        <w:rPr>
          <w:i/>
          <w:iCs/>
          <w:u w:val="single"/>
        </w:rPr>
        <w:t>Expected behavior</w:t>
      </w:r>
      <w:r>
        <w:t xml:space="preserve">: </w:t>
      </w:r>
      <w:r w:rsidRPr="00503C64">
        <w:t>- if pocketPCStatus = POCKETPC_COMPLETED (2)</w:t>
      </w:r>
      <w:r>
        <w:t>(PDA Status = Completed)</w:t>
      </w:r>
      <w:r w:rsidRPr="00503C64">
        <w:t xml:space="preserve"> and </w:t>
      </w:r>
    </w:p>
    <w:p w14:paraId="2087AC44" w14:textId="77777777" w:rsidR="001E14FD" w:rsidRDefault="001E14FD" w:rsidP="001E14FD">
      <w:r w:rsidRPr="00503C64">
        <w:t>AUSCUSTOM </w:t>
      </w:r>
      <w:r>
        <w:t xml:space="preserve">-&gt; </w:t>
      </w:r>
      <w:r w:rsidRPr="00071CBB">
        <w:t>display</w:t>
      </w:r>
      <w:r>
        <w:t xml:space="preserve"> message:</w:t>
      </w:r>
      <w:r w:rsidRPr="00071CBB">
        <w:t xml:space="preserve"> "No invoice can be added to the selected route control because the route is completed."</w:t>
      </w:r>
    </w:p>
    <w:p w14:paraId="0FE8650D" w14:textId="77777777" w:rsidR="001E14FD" w:rsidRDefault="001E14FD" w:rsidP="001E14FD">
      <w:r w:rsidRPr="00AA6D13">
        <w:rPr>
          <w:i/>
          <w:iCs/>
          <w:u w:val="single"/>
        </w:rPr>
        <w:lastRenderedPageBreak/>
        <w:t>Actual behavior</w:t>
      </w:r>
      <w:r>
        <w:t>: as expected.</w:t>
      </w:r>
    </w:p>
    <w:p w14:paraId="61796DFA" w14:textId="77777777" w:rsidR="001E14FD" w:rsidRDefault="001E14FD" w:rsidP="001E14FD">
      <w:r w:rsidRPr="00661AD2">
        <w:rPr>
          <w:highlight w:val="green"/>
        </w:rPr>
        <w:t>Tested ok</w:t>
      </w:r>
    </w:p>
    <w:p w14:paraId="0A7CE9E3" w14:textId="77777777" w:rsidR="001E14FD" w:rsidRDefault="001E14FD" w:rsidP="001E14FD">
      <w:pPr>
        <w:pStyle w:val="ListParagraph"/>
        <w:numPr>
          <w:ilvl w:val="0"/>
          <w:numId w:val="4"/>
        </w:numPr>
      </w:pPr>
      <w:r>
        <w:t>Modify an existing manual invoice for this route control</w:t>
      </w:r>
    </w:p>
    <w:p w14:paraId="3D1E6491" w14:textId="4DE63A27" w:rsidR="00734FF6" w:rsidRDefault="00540426" w:rsidP="00734FF6">
      <w:r>
        <w:rPr>
          <w:noProof/>
        </w:rPr>
        <w:drawing>
          <wp:inline distT="0" distB="0" distL="0" distR="0" wp14:anchorId="1451BA6B" wp14:editId="4A3A495D">
            <wp:extent cx="5943600" cy="2840355"/>
            <wp:effectExtent l="0" t="0" r="0" b="0"/>
            <wp:docPr id="146053363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33634" name="Picture 1" descr="A screenshot of a computer&#10;&#10;AI-generated content may be incorrect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569AD" w14:textId="77777777" w:rsidR="001E14FD" w:rsidRDefault="001E14FD" w:rsidP="001E14FD">
      <w:r w:rsidRPr="00410E6E">
        <w:rPr>
          <w:i/>
          <w:iCs/>
          <w:u w:val="single"/>
        </w:rPr>
        <w:t>Expected behavior:</w:t>
      </w:r>
      <w:r>
        <w:t xml:space="preserve"> if </w:t>
      </w:r>
      <w:r w:rsidRPr="007E6617">
        <w:t>AUSCUSTOM </w:t>
      </w:r>
      <w:r>
        <w:t>and PDA Status=Completed -&gt; it is not allowed to modify an existing manual invoice</w:t>
      </w:r>
    </w:p>
    <w:p w14:paraId="3754053D" w14:textId="77777777" w:rsidR="001E14FD" w:rsidRDefault="001E14FD" w:rsidP="001E14FD">
      <w:r w:rsidRPr="00410E6E">
        <w:rPr>
          <w:i/>
          <w:iCs/>
          <w:u w:val="single"/>
        </w:rPr>
        <w:t>Actual behavior:</w:t>
      </w:r>
      <w:r>
        <w:t xml:space="preserve"> as expected</w:t>
      </w:r>
    </w:p>
    <w:p w14:paraId="6F9CA7D8" w14:textId="0C50E6D2" w:rsidR="0046354F" w:rsidRDefault="001E14FD" w:rsidP="0046354F">
      <w:r w:rsidRPr="00410E6E">
        <w:rPr>
          <w:highlight w:val="green"/>
        </w:rPr>
        <w:t>Tested OK</w:t>
      </w:r>
      <w:bookmarkStart w:id="15" w:name="_Toc189677256"/>
    </w:p>
    <w:p w14:paraId="0971544A" w14:textId="77777777" w:rsidR="00B811D7" w:rsidRPr="0046354F" w:rsidRDefault="00B811D7" w:rsidP="0046354F"/>
    <w:p w14:paraId="2A37BE0F" w14:textId="196D932C" w:rsidR="00247A94" w:rsidRDefault="00247A94" w:rsidP="00247A94">
      <w:pPr>
        <w:pStyle w:val="Heading2"/>
      </w:pPr>
      <w:bookmarkStart w:id="16" w:name="_Toc189817299"/>
      <w:r>
        <w:t xml:space="preserve">#6. </w:t>
      </w:r>
      <w:r w:rsidR="00DD5EE5">
        <w:t xml:space="preserve">Modify </w:t>
      </w:r>
      <w:r>
        <w:t xml:space="preserve">manual invoices when </w:t>
      </w:r>
      <w:r w:rsidRPr="000937FC">
        <w:t>(pocketPCStatus != POCKETPC_EXPORTED</w:t>
      </w:r>
      <w:r>
        <w:t>(1) -</w:t>
      </w:r>
      <w:r w:rsidRPr="00454FCD">
        <w:t xml:space="preserve"> </w:t>
      </w:r>
      <w:r w:rsidRPr="009D775E">
        <w:t>Not exported</w:t>
      </w:r>
      <w:r w:rsidRPr="000937FC">
        <w:t xml:space="preserve">) &amp;&amp; </w:t>
      </w:r>
      <w:r>
        <w:t>(</w:t>
      </w:r>
      <w:r w:rsidRPr="000937FC">
        <w:t>pocketPCStatus != POCKETPC_COMPLETED/IMPORTED(2)</w:t>
      </w:r>
      <w:r>
        <w:t xml:space="preserve"> – </w:t>
      </w:r>
      <w:r w:rsidRPr="008A7052">
        <w:rPr>
          <w:highlight w:val="green"/>
        </w:rPr>
        <w:t>Test OK</w:t>
      </w:r>
      <w:bookmarkStart w:id="17" w:name="_Toc189677259"/>
      <w:bookmarkEnd w:id="15"/>
      <w:bookmarkEnd w:id="16"/>
    </w:p>
    <w:p w14:paraId="0643B1F0" w14:textId="77777777" w:rsidR="008C6B1D" w:rsidRDefault="008C6B1D" w:rsidP="008C6B1D">
      <w:pPr>
        <w:pStyle w:val="ListParagraph"/>
        <w:numPr>
          <w:ilvl w:val="0"/>
          <w:numId w:val="26"/>
        </w:numPr>
      </w:pPr>
      <w:r>
        <w:t>In RSC select a route control with PDA Status = “</w:t>
      </w:r>
      <w:r w:rsidRPr="009D775E">
        <w:t>Not exported</w:t>
      </w:r>
      <w:r>
        <w:t>” and select a customer</w:t>
      </w:r>
    </w:p>
    <w:p w14:paraId="092644D1" w14:textId="1DE3DF60" w:rsidR="008C5630" w:rsidRDefault="00670563" w:rsidP="008C5630">
      <w:r>
        <w:rPr>
          <w:noProof/>
        </w:rPr>
        <w:drawing>
          <wp:inline distT="0" distB="0" distL="0" distR="0" wp14:anchorId="49FD1A53" wp14:editId="7D5ED3CF">
            <wp:extent cx="5943600" cy="1354455"/>
            <wp:effectExtent l="0" t="0" r="0" b="0"/>
            <wp:docPr id="199005568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055682" name="Picture 1" descr="A screenshot of a computer&#10;&#10;AI-generated content may be incorrect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5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FE0B8" w14:textId="30AA7DDF" w:rsidR="00F125A3" w:rsidRDefault="00F125A3" w:rsidP="008C5630">
      <w:r>
        <w:rPr>
          <w:noProof/>
        </w:rPr>
        <w:lastRenderedPageBreak/>
        <w:drawing>
          <wp:inline distT="0" distB="0" distL="0" distR="0" wp14:anchorId="17ABA6E3" wp14:editId="339A1AB6">
            <wp:extent cx="5943600" cy="4509770"/>
            <wp:effectExtent l="0" t="0" r="0" b="5080"/>
            <wp:docPr id="22157077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570773" name="Picture 1" descr="A screenshot of a computer&#10;&#10;AI-generated content may be incorrect.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A19BB" w14:textId="77777777" w:rsidR="008C5630" w:rsidRDefault="008C5630" w:rsidP="008C5630">
      <w:pPr>
        <w:pStyle w:val="Heading3"/>
        <w:numPr>
          <w:ilvl w:val="1"/>
          <w:numId w:val="10"/>
        </w:numPr>
        <w:ind w:left="1440"/>
      </w:pPr>
      <w:bookmarkStart w:id="18" w:name="_Toc189677257"/>
      <w:r>
        <w:t>PDA Status = “</w:t>
      </w:r>
      <w:r w:rsidRPr="009D775E">
        <w:t>Not exported</w:t>
      </w:r>
      <w:r>
        <w:t>” (PocketPCStatus=0)</w:t>
      </w:r>
      <w:bookmarkEnd w:id="18"/>
    </w:p>
    <w:p w14:paraId="6EFC8F70" w14:textId="1DF8B925" w:rsidR="008C5630" w:rsidRDefault="008C5630" w:rsidP="008C6B1D">
      <w:pPr>
        <w:pStyle w:val="ListParagraph"/>
        <w:numPr>
          <w:ilvl w:val="0"/>
          <w:numId w:val="26"/>
        </w:numPr>
      </w:pPr>
      <w:r>
        <w:t>In Maintain Invoices dlg, Customer tab, load a customer (</w:t>
      </w:r>
      <w:r w:rsidR="00710E58" w:rsidRPr="00710E58">
        <w:t>155777102</w:t>
      </w:r>
      <w:r w:rsidR="00710E58">
        <w:t xml:space="preserve"> – stop 100</w:t>
      </w:r>
      <w:r>
        <w:t>)</w:t>
      </w:r>
    </w:p>
    <w:p w14:paraId="6A17A808" w14:textId="77777777" w:rsidR="008C5630" w:rsidRDefault="008C5630" w:rsidP="008C6B1D">
      <w:pPr>
        <w:pStyle w:val="ListParagraph"/>
        <w:numPr>
          <w:ilvl w:val="0"/>
          <w:numId w:val="26"/>
        </w:numPr>
      </w:pPr>
      <w:r>
        <w:t>Unsettled tab, press MODIFY. Select the route date from the picture above.</w:t>
      </w:r>
    </w:p>
    <w:p w14:paraId="28962DEC" w14:textId="77777777" w:rsidR="008C5630" w:rsidRDefault="008C5630" w:rsidP="008C5630">
      <w:pPr>
        <w:pStyle w:val="Heading4"/>
      </w:pPr>
      <w:r>
        <w:t>Customer tab</w:t>
      </w:r>
    </w:p>
    <w:p w14:paraId="72E7D519" w14:textId="77777777" w:rsidR="008C5630" w:rsidRDefault="008C5630" w:rsidP="008C6B1D">
      <w:pPr>
        <w:pStyle w:val="ListParagraph"/>
        <w:numPr>
          <w:ilvl w:val="0"/>
          <w:numId w:val="26"/>
        </w:numPr>
      </w:pPr>
      <w:r>
        <w:t>Add a new invoice line and save</w:t>
      </w:r>
    </w:p>
    <w:p w14:paraId="7A604874" w14:textId="765A5453" w:rsidR="004B1128" w:rsidRDefault="00A50AF4" w:rsidP="008C5630">
      <w:pPr>
        <w:rPr>
          <w:u w:val="single"/>
        </w:rPr>
      </w:pPr>
      <w:r>
        <w:rPr>
          <w:noProof/>
        </w:rPr>
        <w:drawing>
          <wp:inline distT="0" distB="0" distL="0" distR="0" wp14:anchorId="0261DDCE" wp14:editId="5A3282ED">
            <wp:extent cx="5943600" cy="2189480"/>
            <wp:effectExtent l="0" t="0" r="0" b="1270"/>
            <wp:docPr id="42333895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338957" name="Picture 1" descr="A screenshot of a computer&#10;&#10;AI-generated content may be incorrect.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8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DF043" w14:textId="633B98EF" w:rsidR="00671F0D" w:rsidRDefault="00671F0D" w:rsidP="008C5630">
      <w:pPr>
        <w:rPr>
          <w:u w:val="single"/>
        </w:rPr>
      </w:pPr>
      <w:r>
        <w:rPr>
          <w:noProof/>
        </w:rPr>
        <w:lastRenderedPageBreak/>
        <w:drawing>
          <wp:inline distT="0" distB="0" distL="0" distR="0" wp14:anchorId="0066E836" wp14:editId="380D18A6">
            <wp:extent cx="5943600" cy="2189480"/>
            <wp:effectExtent l="0" t="0" r="0" b="1270"/>
            <wp:docPr id="3425229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52293" name="Picture 1" descr="A screenshot of a computer&#10;&#10;AI-generated content may be incorrect.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8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5D7E6" w14:textId="128B7A87" w:rsidR="00E10319" w:rsidRPr="00E10319" w:rsidRDefault="00E10319" w:rsidP="008C5630">
      <w:r w:rsidRPr="00E10319">
        <w:t xml:space="preserve">Invoice is saved </w:t>
      </w:r>
    </w:p>
    <w:p w14:paraId="68B517D7" w14:textId="7E631F91" w:rsidR="00E10319" w:rsidRDefault="00E10319" w:rsidP="008C5630">
      <w:pPr>
        <w:rPr>
          <w:u w:val="single"/>
        </w:rPr>
      </w:pPr>
      <w:r>
        <w:rPr>
          <w:noProof/>
        </w:rPr>
        <w:drawing>
          <wp:inline distT="0" distB="0" distL="0" distR="0" wp14:anchorId="3BBEE7C6" wp14:editId="0025E132">
            <wp:extent cx="5943600" cy="1105535"/>
            <wp:effectExtent l="0" t="0" r="0" b="0"/>
            <wp:docPr id="160183619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836195" name="Picture 1" descr="A screenshot of a computer&#10;&#10;AI-generated content may be incorrect.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0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D82C0" w14:textId="76F52EE4" w:rsidR="00A93C3E" w:rsidRPr="00A93C3E" w:rsidRDefault="00A93C3E" w:rsidP="008C5630">
      <w:r w:rsidRPr="00A93C3E">
        <w:t xml:space="preserve">Reopen </w:t>
      </w:r>
    </w:p>
    <w:p w14:paraId="363DAAC3" w14:textId="02291A6F" w:rsidR="00A93C3E" w:rsidRDefault="007D0233" w:rsidP="008C5630">
      <w:pPr>
        <w:rPr>
          <w:i/>
          <w:iCs/>
          <w:u w:val="single"/>
        </w:rPr>
      </w:pPr>
      <w:r>
        <w:rPr>
          <w:noProof/>
        </w:rPr>
        <w:drawing>
          <wp:inline distT="0" distB="0" distL="0" distR="0" wp14:anchorId="7DE7CC4B" wp14:editId="2D01B6D2">
            <wp:extent cx="5943600" cy="2056765"/>
            <wp:effectExtent l="0" t="0" r="0" b="635"/>
            <wp:docPr id="130995830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958303" name="Picture 1" descr="A screenshot of a computer&#10;&#10;AI-generated content may be incorrect.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D72CC" w14:textId="3714DBB6" w:rsidR="008C5630" w:rsidRDefault="008C5630" w:rsidP="008C5630">
      <w:r w:rsidRPr="00AA6D13">
        <w:rPr>
          <w:i/>
          <w:iCs/>
          <w:u w:val="single"/>
        </w:rPr>
        <w:t>Expected behavior</w:t>
      </w:r>
      <w:r>
        <w:t xml:space="preserve">: when a customer is selected, in MODIFY mode, </w:t>
      </w:r>
      <w:r w:rsidRPr="007F2A07">
        <w:t xml:space="preserve">the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>a new manually created invoice. No warning is shown.</w:t>
      </w:r>
    </w:p>
    <w:p w14:paraId="79B9C83C" w14:textId="77777777" w:rsidR="008C5630" w:rsidRDefault="008C5630" w:rsidP="008C5630">
      <w:r w:rsidRPr="00AA6D13">
        <w:rPr>
          <w:i/>
          <w:iCs/>
          <w:u w:val="single"/>
        </w:rPr>
        <w:t>Actual behavior</w:t>
      </w:r>
      <w:r>
        <w:t>: as expected.</w:t>
      </w:r>
    </w:p>
    <w:p w14:paraId="6743949D" w14:textId="77777777" w:rsidR="008C5630" w:rsidRDefault="008C5630" w:rsidP="008C5630">
      <w:r w:rsidRPr="00661AD2">
        <w:rPr>
          <w:highlight w:val="green"/>
        </w:rPr>
        <w:t>Tested ok</w:t>
      </w:r>
    </w:p>
    <w:p w14:paraId="26A93DC1" w14:textId="77777777" w:rsidR="008C5630" w:rsidRDefault="008C5630" w:rsidP="008C5630">
      <w:pPr>
        <w:pStyle w:val="Heading4"/>
      </w:pPr>
      <w:r>
        <w:lastRenderedPageBreak/>
        <w:t>Route tab</w:t>
      </w:r>
    </w:p>
    <w:p w14:paraId="62B8F0FA" w14:textId="34A87130" w:rsidR="00E10319" w:rsidRPr="00E10319" w:rsidRDefault="00963F43" w:rsidP="00E10319">
      <w:r>
        <w:rPr>
          <w:noProof/>
        </w:rPr>
        <w:drawing>
          <wp:inline distT="0" distB="0" distL="0" distR="0" wp14:anchorId="3D0AFEF4" wp14:editId="5BD40F29">
            <wp:extent cx="5943600" cy="2260600"/>
            <wp:effectExtent l="0" t="0" r="0" b="6350"/>
            <wp:docPr id="21911613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116133" name="Picture 1" descr="A screenshot of a computer&#10;&#10;AI-generated content may be incorrect.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D3472" w14:textId="77777777" w:rsidR="008C5630" w:rsidRDefault="008C5630" w:rsidP="008C5630">
      <w:r w:rsidRPr="00AA6D13">
        <w:rPr>
          <w:i/>
          <w:iCs/>
          <w:u w:val="single"/>
        </w:rPr>
        <w:t>Expected behavior</w:t>
      </w:r>
      <w:r>
        <w:t xml:space="preserve">: when a customer is selected, in MODIFY mode, </w:t>
      </w:r>
      <w:r w:rsidRPr="007F2A07">
        <w:t xml:space="preserve">the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>a new manually created invoice. No warning is shown.</w:t>
      </w:r>
    </w:p>
    <w:p w14:paraId="67E1F74B" w14:textId="77777777" w:rsidR="008C5630" w:rsidRDefault="008C5630" w:rsidP="008C5630">
      <w:r w:rsidRPr="00AA6D13">
        <w:rPr>
          <w:i/>
          <w:iCs/>
          <w:u w:val="single"/>
        </w:rPr>
        <w:t>Actual behavior</w:t>
      </w:r>
      <w:r>
        <w:t>: as expected.</w:t>
      </w:r>
    </w:p>
    <w:p w14:paraId="6B3FBE35" w14:textId="2BFA23E8" w:rsidR="0066050C" w:rsidRDefault="0066050C" w:rsidP="008C5630">
      <w:r>
        <w:t xml:space="preserve">Enter the customer number </w:t>
      </w:r>
    </w:p>
    <w:p w14:paraId="59D27D2E" w14:textId="428AC093" w:rsidR="0066050C" w:rsidRDefault="00F43804" w:rsidP="008C5630">
      <w:r>
        <w:rPr>
          <w:noProof/>
        </w:rPr>
        <w:drawing>
          <wp:inline distT="0" distB="0" distL="0" distR="0" wp14:anchorId="600A9F11" wp14:editId="567AC995">
            <wp:extent cx="5943600" cy="3456940"/>
            <wp:effectExtent l="0" t="0" r="0" b="0"/>
            <wp:docPr id="59847931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479311" name="Picture 1" descr="A screenshot of a computer&#10;&#10;AI-generated content may be incorrect.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153C5" w14:textId="4B822D1D" w:rsidR="00F43804" w:rsidRDefault="00F43804" w:rsidP="008C5630">
      <w:r>
        <w:t>Save</w:t>
      </w:r>
    </w:p>
    <w:p w14:paraId="0EA1E2D0" w14:textId="62AEE856" w:rsidR="0066050C" w:rsidRDefault="00890B97" w:rsidP="008C5630">
      <w:r>
        <w:rPr>
          <w:noProof/>
        </w:rPr>
        <w:lastRenderedPageBreak/>
        <w:drawing>
          <wp:inline distT="0" distB="0" distL="0" distR="0" wp14:anchorId="5B50CE47" wp14:editId="6B142992">
            <wp:extent cx="5943600" cy="1499235"/>
            <wp:effectExtent l="0" t="0" r="0" b="5715"/>
            <wp:docPr id="52420082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200826" name="Picture 1" descr="A screenshot of a computer&#10;&#10;AI-generated content may be incorrect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B15A4" w14:textId="7CB3E53C" w:rsidR="00B013DD" w:rsidRDefault="00B013DD" w:rsidP="008C5630">
      <w:r>
        <w:t>Reopen invoice</w:t>
      </w:r>
    </w:p>
    <w:p w14:paraId="4A0B04F3" w14:textId="4DB426AB" w:rsidR="00B013DD" w:rsidRDefault="00B013DD" w:rsidP="008C5630">
      <w:r>
        <w:rPr>
          <w:noProof/>
        </w:rPr>
        <w:drawing>
          <wp:inline distT="0" distB="0" distL="0" distR="0" wp14:anchorId="133C3BAD" wp14:editId="45D2D390">
            <wp:extent cx="5943600" cy="2235200"/>
            <wp:effectExtent l="0" t="0" r="0" b="0"/>
            <wp:docPr id="31325061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250619" name="Picture 1" descr="A screenshot of a computer&#10;&#10;AI-generated content may be incorrect.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8D814" w14:textId="77777777" w:rsidR="008C5630" w:rsidRDefault="008C5630" w:rsidP="008C5630">
      <w:r w:rsidRPr="00661AD2">
        <w:rPr>
          <w:highlight w:val="green"/>
        </w:rPr>
        <w:t>Tested ok</w:t>
      </w:r>
    </w:p>
    <w:p w14:paraId="33E65D52" w14:textId="77777777" w:rsidR="008C5630" w:rsidRDefault="008C5630" w:rsidP="008C5630">
      <w:pPr>
        <w:pStyle w:val="Heading4"/>
      </w:pPr>
      <w:r>
        <w:t>All tab</w:t>
      </w:r>
    </w:p>
    <w:p w14:paraId="2BEB7C31" w14:textId="457E7E46" w:rsidR="00890B97" w:rsidRDefault="008E08F1" w:rsidP="008C5630">
      <w:r>
        <w:rPr>
          <w:noProof/>
        </w:rPr>
        <w:drawing>
          <wp:inline distT="0" distB="0" distL="0" distR="0" wp14:anchorId="20BF0DFC" wp14:editId="6A625C40">
            <wp:extent cx="5943600" cy="3030855"/>
            <wp:effectExtent l="0" t="0" r="0" b="0"/>
            <wp:docPr id="1669595631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595631" name="Picture 1" descr="A screenshot of a computer screen&#10;&#10;AI-generated content may be incorrect.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ABC9A" w14:textId="745E2776" w:rsidR="008E08F1" w:rsidRDefault="00383FEE" w:rsidP="008C5630">
      <w:r>
        <w:t>Add invoice line</w:t>
      </w:r>
    </w:p>
    <w:p w14:paraId="7BD5A27E" w14:textId="5B6CBA26" w:rsidR="00383FEE" w:rsidRDefault="009945A0" w:rsidP="008C5630">
      <w:r>
        <w:rPr>
          <w:noProof/>
        </w:rPr>
        <w:lastRenderedPageBreak/>
        <w:drawing>
          <wp:inline distT="0" distB="0" distL="0" distR="0" wp14:anchorId="752E30D3" wp14:editId="2D9D49BD">
            <wp:extent cx="5943600" cy="3030855"/>
            <wp:effectExtent l="0" t="0" r="0" b="0"/>
            <wp:docPr id="690484084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484084" name="Picture 1" descr="A screenshot of a computer screen&#10;&#10;AI-generated content may be incorrect.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CB644" w14:textId="4F33B9D6" w:rsidR="009945A0" w:rsidRDefault="009945A0" w:rsidP="008C5630">
      <w:r>
        <w:t>Reopen</w:t>
      </w:r>
    </w:p>
    <w:p w14:paraId="336996BD" w14:textId="56CD1D2D" w:rsidR="009945A0" w:rsidRPr="00890B97" w:rsidRDefault="00A93C3E" w:rsidP="008C5630">
      <w:r>
        <w:rPr>
          <w:noProof/>
        </w:rPr>
        <w:drawing>
          <wp:inline distT="0" distB="0" distL="0" distR="0" wp14:anchorId="15E52E4D" wp14:editId="60CE7C88">
            <wp:extent cx="5943600" cy="2440940"/>
            <wp:effectExtent l="0" t="0" r="0" b="0"/>
            <wp:docPr id="23138491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384910" name="Picture 1" descr="A screenshot of a computer&#10;&#10;AI-generated content may be incorrect.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4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59640" w14:textId="7F8BA951" w:rsidR="008C5630" w:rsidRDefault="008C5630" w:rsidP="008C5630">
      <w:r w:rsidRPr="00AA6D13">
        <w:rPr>
          <w:i/>
          <w:iCs/>
          <w:u w:val="single"/>
        </w:rPr>
        <w:t>Expected behavior</w:t>
      </w:r>
      <w:r>
        <w:t xml:space="preserve">: when a customer is selected, in MODIFY mode, </w:t>
      </w:r>
      <w:r w:rsidRPr="007F2A07">
        <w:t xml:space="preserve">the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>a new manually created invoice. No warning is shown.</w:t>
      </w:r>
    </w:p>
    <w:p w14:paraId="7FE1FA2D" w14:textId="77777777" w:rsidR="008C5630" w:rsidRDefault="008C5630" w:rsidP="008C5630">
      <w:r w:rsidRPr="00AA6D13">
        <w:rPr>
          <w:i/>
          <w:iCs/>
          <w:u w:val="single"/>
        </w:rPr>
        <w:t>Actual behavior</w:t>
      </w:r>
      <w:r>
        <w:t>: as expected.</w:t>
      </w:r>
    </w:p>
    <w:p w14:paraId="1B4783E4" w14:textId="77777777" w:rsidR="008C5630" w:rsidRDefault="008C5630" w:rsidP="008C5630">
      <w:r w:rsidRPr="00661AD2">
        <w:rPr>
          <w:highlight w:val="green"/>
        </w:rPr>
        <w:t>Tested ok</w:t>
      </w:r>
    </w:p>
    <w:p w14:paraId="219B78E7" w14:textId="77777777" w:rsidR="008C5630" w:rsidRDefault="008C5630" w:rsidP="008C5630">
      <w:pPr>
        <w:pStyle w:val="Heading3"/>
        <w:numPr>
          <w:ilvl w:val="1"/>
          <w:numId w:val="16"/>
        </w:numPr>
        <w:ind w:left="1440"/>
      </w:pPr>
      <w:bookmarkStart w:id="19" w:name="_Toc189677258"/>
      <w:r>
        <w:t>PDA Status = “</w:t>
      </w:r>
      <w:r w:rsidRPr="009D775E">
        <w:t>Ready for transfer</w:t>
      </w:r>
      <w:r>
        <w:t>” (PocketPCStatus=3)</w:t>
      </w:r>
      <w:bookmarkEnd w:id="19"/>
    </w:p>
    <w:p w14:paraId="6479FCCC" w14:textId="77777777" w:rsidR="008C5630" w:rsidRDefault="008C5630" w:rsidP="008C5630">
      <w:pPr>
        <w:pStyle w:val="ListParagraph"/>
        <w:numPr>
          <w:ilvl w:val="0"/>
          <w:numId w:val="12"/>
        </w:numPr>
      </w:pPr>
      <w:r>
        <w:t>In RSC select a route control with PDA Status = “</w:t>
      </w:r>
      <w:r w:rsidRPr="009D775E">
        <w:t>Ready for transfer</w:t>
      </w:r>
      <w:r>
        <w:t>” and select a customer</w:t>
      </w:r>
    </w:p>
    <w:p w14:paraId="36E417DE" w14:textId="2715CB59" w:rsidR="008C5630" w:rsidRDefault="007D6653" w:rsidP="008C5630">
      <w:r>
        <w:rPr>
          <w:noProof/>
        </w:rPr>
        <w:lastRenderedPageBreak/>
        <w:drawing>
          <wp:inline distT="0" distB="0" distL="0" distR="0" wp14:anchorId="0A26D0E7" wp14:editId="1DE237C8">
            <wp:extent cx="5943600" cy="2235200"/>
            <wp:effectExtent l="0" t="0" r="0" b="0"/>
            <wp:docPr id="42831086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310862" name="Picture 1" descr="A screenshot of a computer&#10;&#10;AI-generated content may be incorrect.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47FDB" w14:textId="77777777" w:rsidR="008C5630" w:rsidRPr="0088362E" w:rsidRDefault="008C5630" w:rsidP="008C5630">
      <w:pPr>
        <w:pStyle w:val="Heading4"/>
      </w:pPr>
      <w:r>
        <w:t>Customer tab</w:t>
      </w:r>
    </w:p>
    <w:p w14:paraId="7B59D716" w14:textId="356CD6BA" w:rsidR="008C5630" w:rsidRDefault="008C5630" w:rsidP="008C5630">
      <w:pPr>
        <w:pStyle w:val="ListParagraph"/>
        <w:numPr>
          <w:ilvl w:val="0"/>
          <w:numId w:val="12"/>
        </w:numPr>
      </w:pPr>
      <w:r>
        <w:t>In Maintain Invoices dlg, Customer tab, load a customer (</w:t>
      </w:r>
      <w:r w:rsidR="003C5791" w:rsidRPr="003C5791">
        <w:t>155777104</w:t>
      </w:r>
      <w:r w:rsidR="003C5791">
        <w:t xml:space="preserve"> </w:t>
      </w:r>
      <w:r w:rsidR="00B550CA">
        <w:t xml:space="preserve">- </w:t>
      </w:r>
      <w:r w:rsidR="007D6653">
        <w:t>stop 200</w:t>
      </w:r>
      <w:r>
        <w:t>)</w:t>
      </w:r>
    </w:p>
    <w:p w14:paraId="409D61BA" w14:textId="77777777" w:rsidR="008C5630" w:rsidRDefault="008C5630" w:rsidP="008C5630">
      <w:pPr>
        <w:pStyle w:val="ListParagraph"/>
        <w:numPr>
          <w:ilvl w:val="0"/>
          <w:numId w:val="12"/>
        </w:numPr>
      </w:pPr>
      <w:r>
        <w:t xml:space="preserve">Unsettled tab, select an invoice and press MODIFY. </w:t>
      </w:r>
    </w:p>
    <w:p w14:paraId="70BAE46D" w14:textId="6FC4D94D" w:rsidR="008C5630" w:rsidRDefault="00B536FD" w:rsidP="008C5630">
      <w:r>
        <w:rPr>
          <w:noProof/>
        </w:rPr>
        <w:drawing>
          <wp:inline distT="0" distB="0" distL="0" distR="0" wp14:anchorId="6DD15223" wp14:editId="6E04240D">
            <wp:extent cx="5943600" cy="2097405"/>
            <wp:effectExtent l="0" t="0" r="0" b="0"/>
            <wp:docPr id="138078412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784128" name="Picture 1" descr="A screenshot of a computer&#10;&#10;AI-generated content may be incorrect.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9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A0ADB" w14:textId="77777777" w:rsidR="008C5630" w:rsidRDefault="008C5630" w:rsidP="008C5630">
      <w:r w:rsidRPr="00AA6D13">
        <w:rPr>
          <w:i/>
          <w:iCs/>
          <w:u w:val="single"/>
        </w:rPr>
        <w:t>Expected behavior</w:t>
      </w:r>
      <w:r>
        <w:t xml:space="preserve">: when a customer is selected, in MODIFY mode, </w:t>
      </w:r>
      <w:r w:rsidRPr="007F2A07">
        <w:t xml:space="preserve">the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>a new manually created invoice. No warning is shown.</w:t>
      </w:r>
    </w:p>
    <w:p w14:paraId="63DF44B4" w14:textId="77777777" w:rsidR="008C5630" w:rsidRDefault="008C5630" w:rsidP="008C5630">
      <w:r w:rsidRPr="00AA6D13">
        <w:rPr>
          <w:i/>
          <w:iCs/>
          <w:u w:val="single"/>
        </w:rPr>
        <w:t>Actual behavior</w:t>
      </w:r>
      <w:r>
        <w:t>: as expected.</w:t>
      </w:r>
    </w:p>
    <w:p w14:paraId="075BA2BB" w14:textId="77777777" w:rsidR="008C5630" w:rsidRDefault="008C5630" w:rsidP="008C5630">
      <w:pPr>
        <w:pStyle w:val="ListParagraph"/>
        <w:numPr>
          <w:ilvl w:val="0"/>
          <w:numId w:val="12"/>
        </w:numPr>
      </w:pPr>
      <w:r>
        <w:t>Add an invoice lines</w:t>
      </w:r>
    </w:p>
    <w:p w14:paraId="617EA4A4" w14:textId="0F1A71FD" w:rsidR="008C5630" w:rsidRDefault="00627C2A" w:rsidP="008C5630">
      <w:r>
        <w:rPr>
          <w:noProof/>
        </w:rPr>
        <w:lastRenderedPageBreak/>
        <w:drawing>
          <wp:inline distT="0" distB="0" distL="0" distR="0" wp14:anchorId="0493B747" wp14:editId="3EC8FC57">
            <wp:extent cx="5943600" cy="2399665"/>
            <wp:effectExtent l="0" t="0" r="0" b="635"/>
            <wp:docPr id="170216948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169488" name="Picture 1" descr="A screenshot of a computer&#10;&#10;AI-generated content may be incorrect.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F1712" w14:textId="77777777" w:rsidR="008C5630" w:rsidRDefault="008C5630" w:rsidP="008C5630">
      <w:pPr>
        <w:pStyle w:val="ListParagraph"/>
        <w:numPr>
          <w:ilvl w:val="0"/>
          <w:numId w:val="12"/>
        </w:numPr>
      </w:pPr>
      <w:r>
        <w:t>Save and reopen</w:t>
      </w:r>
    </w:p>
    <w:p w14:paraId="70A4F22A" w14:textId="1AA2EE4F" w:rsidR="008C5630" w:rsidRDefault="00284AF6" w:rsidP="008C5630">
      <w:r>
        <w:rPr>
          <w:noProof/>
        </w:rPr>
        <w:drawing>
          <wp:inline distT="0" distB="0" distL="0" distR="0" wp14:anchorId="779D02DF" wp14:editId="20D1765B">
            <wp:extent cx="5943600" cy="2399665"/>
            <wp:effectExtent l="0" t="0" r="0" b="635"/>
            <wp:docPr id="208227856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278561" name="Picture 1" descr="A screenshot of a computer&#10;&#10;AI-generated content may be incorrect.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B334B" w14:textId="77777777" w:rsidR="008C5630" w:rsidRDefault="008C5630" w:rsidP="008C5630">
      <w:r>
        <w:t>Modifications were saved.</w:t>
      </w:r>
    </w:p>
    <w:p w14:paraId="141B6571" w14:textId="77777777" w:rsidR="008C5630" w:rsidRDefault="008C5630" w:rsidP="008C5630">
      <w:r w:rsidRPr="008346FB">
        <w:rPr>
          <w:highlight w:val="green"/>
        </w:rPr>
        <w:t>Tested OK.</w:t>
      </w:r>
    </w:p>
    <w:p w14:paraId="7A0F656F" w14:textId="77777777" w:rsidR="008C5630" w:rsidRDefault="008C5630" w:rsidP="008C5630">
      <w:pPr>
        <w:pStyle w:val="Heading4"/>
      </w:pPr>
      <w:r>
        <w:t>Route tab</w:t>
      </w:r>
    </w:p>
    <w:p w14:paraId="3BB34BCF" w14:textId="77777777" w:rsidR="008C5630" w:rsidRPr="00AA4DC5" w:rsidRDefault="008C5630" w:rsidP="008C5630">
      <w:pPr>
        <w:pStyle w:val="ListParagraph"/>
        <w:numPr>
          <w:ilvl w:val="0"/>
          <w:numId w:val="14"/>
        </w:numPr>
      </w:pPr>
      <w:r>
        <w:t>On route tab, press ADD button</w:t>
      </w:r>
    </w:p>
    <w:p w14:paraId="68702109" w14:textId="08C4501B" w:rsidR="008C5630" w:rsidRDefault="004C3E2D" w:rsidP="008C5630">
      <w:r>
        <w:rPr>
          <w:noProof/>
        </w:rPr>
        <w:lastRenderedPageBreak/>
        <w:drawing>
          <wp:inline distT="0" distB="0" distL="0" distR="0" wp14:anchorId="6E41C850" wp14:editId="072090E7">
            <wp:extent cx="5943600" cy="2399665"/>
            <wp:effectExtent l="0" t="0" r="0" b="635"/>
            <wp:docPr id="101001986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019864" name="Picture 1" descr="A screenshot of a computer&#10;&#10;AI-generated content may be incorrect.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03222" w14:textId="77777777" w:rsidR="008C5630" w:rsidRDefault="008C5630" w:rsidP="008C5630">
      <w:pPr>
        <w:pStyle w:val="ListParagraph"/>
        <w:numPr>
          <w:ilvl w:val="0"/>
          <w:numId w:val="14"/>
        </w:numPr>
      </w:pPr>
      <w:r>
        <w:t>Enter the customer</w:t>
      </w:r>
    </w:p>
    <w:p w14:paraId="72801059" w14:textId="77777777" w:rsidR="008C5630" w:rsidRDefault="008C5630" w:rsidP="008C5630">
      <w:pPr>
        <w:pStyle w:val="ListParagraph"/>
        <w:numPr>
          <w:ilvl w:val="0"/>
          <w:numId w:val="14"/>
        </w:numPr>
      </w:pPr>
      <w:r>
        <w:t>Press enter button</w:t>
      </w:r>
    </w:p>
    <w:p w14:paraId="360029E8" w14:textId="7A4A0E52" w:rsidR="008C5630" w:rsidRDefault="00427888" w:rsidP="008C5630">
      <w:r>
        <w:rPr>
          <w:noProof/>
        </w:rPr>
        <w:drawing>
          <wp:inline distT="0" distB="0" distL="0" distR="0" wp14:anchorId="06145D39" wp14:editId="10F69D35">
            <wp:extent cx="5943600" cy="2399665"/>
            <wp:effectExtent l="0" t="0" r="0" b="635"/>
            <wp:docPr id="122476872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768727" name="Picture 1" descr="A screenshot of a computer&#10;&#10;AI-generated content may be incorrect.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4819F" w14:textId="77777777" w:rsidR="008C5630" w:rsidRDefault="008C5630" w:rsidP="008C5630">
      <w:r>
        <w:t>After pressing “enter” route and “stop” field are filled.</w:t>
      </w:r>
    </w:p>
    <w:p w14:paraId="459E1D67" w14:textId="241A87B0" w:rsidR="008C5630" w:rsidRDefault="008C5630" w:rsidP="008C5630">
      <w:pPr>
        <w:pStyle w:val="ListParagraph"/>
        <w:numPr>
          <w:ilvl w:val="0"/>
          <w:numId w:val="14"/>
        </w:numPr>
      </w:pPr>
      <w:r>
        <w:t xml:space="preserve">Save </w:t>
      </w:r>
    </w:p>
    <w:p w14:paraId="5DDABF26" w14:textId="77777777" w:rsidR="008C5630" w:rsidRDefault="008C5630" w:rsidP="008C5630">
      <w:pPr>
        <w:pStyle w:val="ListParagraph"/>
        <w:numPr>
          <w:ilvl w:val="0"/>
          <w:numId w:val="14"/>
        </w:numPr>
      </w:pPr>
      <w:r>
        <w:t xml:space="preserve">Modify </w:t>
      </w:r>
    </w:p>
    <w:p w14:paraId="2BE400A1" w14:textId="7653172C" w:rsidR="008C5630" w:rsidRPr="00264B71" w:rsidRDefault="00F4599F" w:rsidP="008C5630">
      <w:r>
        <w:rPr>
          <w:noProof/>
        </w:rPr>
        <w:lastRenderedPageBreak/>
        <w:drawing>
          <wp:inline distT="0" distB="0" distL="0" distR="0" wp14:anchorId="6CACE360" wp14:editId="4104D9AA">
            <wp:extent cx="5943600" cy="2411095"/>
            <wp:effectExtent l="0" t="0" r="0" b="8255"/>
            <wp:docPr id="133623703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7036" name="Picture 1" descr="A screenshot of a computer&#10;&#10;AI-generated content may be incorrect.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8E293" w14:textId="77777777" w:rsidR="008C5630" w:rsidRDefault="008C5630" w:rsidP="008C5630">
      <w:r w:rsidRPr="00AA6D13">
        <w:rPr>
          <w:i/>
          <w:iCs/>
          <w:u w:val="single"/>
        </w:rPr>
        <w:t>Expected behavior</w:t>
      </w:r>
      <w:r>
        <w:t xml:space="preserve">: when a customer is selected, in MODIFY mode, </w:t>
      </w:r>
      <w:r w:rsidRPr="007F2A07">
        <w:t xml:space="preserve">the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>a new manually created invoice. No warning is shown.</w:t>
      </w:r>
    </w:p>
    <w:p w14:paraId="3B19032F" w14:textId="77777777" w:rsidR="008C5630" w:rsidRDefault="008C5630" w:rsidP="008C5630">
      <w:r w:rsidRPr="00AA6D13">
        <w:rPr>
          <w:i/>
          <w:iCs/>
          <w:u w:val="single"/>
        </w:rPr>
        <w:t>Actual behavior</w:t>
      </w:r>
      <w:r>
        <w:t>: as expected.</w:t>
      </w:r>
    </w:p>
    <w:p w14:paraId="499BFD7D" w14:textId="77777777" w:rsidR="008C5630" w:rsidRDefault="008C5630" w:rsidP="008C5630">
      <w:r w:rsidRPr="00661AD2">
        <w:rPr>
          <w:highlight w:val="green"/>
        </w:rPr>
        <w:t>Tested ok</w:t>
      </w:r>
    </w:p>
    <w:p w14:paraId="00586EF8" w14:textId="77777777" w:rsidR="008C5630" w:rsidRDefault="008C5630" w:rsidP="008C5630">
      <w:pPr>
        <w:pStyle w:val="Heading4"/>
      </w:pPr>
      <w:r>
        <w:t>All tab</w:t>
      </w:r>
    </w:p>
    <w:p w14:paraId="5BA5C94E" w14:textId="77777777" w:rsidR="008C5630" w:rsidRDefault="008C5630" w:rsidP="008C5630">
      <w:pPr>
        <w:pStyle w:val="ListParagraph"/>
        <w:numPr>
          <w:ilvl w:val="0"/>
          <w:numId w:val="15"/>
        </w:numPr>
      </w:pPr>
      <w:r>
        <w:t>On All tab, press ADD button</w:t>
      </w:r>
    </w:p>
    <w:p w14:paraId="23AD9072" w14:textId="6F19738C" w:rsidR="00E163A3" w:rsidRPr="00AA4DC5" w:rsidRDefault="00E163A3" w:rsidP="00E163A3">
      <w:r>
        <w:rPr>
          <w:noProof/>
        </w:rPr>
        <w:drawing>
          <wp:inline distT="0" distB="0" distL="0" distR="0" wp14:anchorId="3E72C223" wp14:editId="18E8DC18">
            <wp:extent cx="5943600" cy="2691765"/>
            <wp:effectExtent l="0" t="0" r="0" b="0"/>
            <wp:docPr id="179867445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674455" name="Picture 1" descr="A screenshot of a computer&#10;&#10;AI-generated content may be incorrect.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88B6F" w14:textId="77777777" w:rsidR="008C5630" w:rsidRDefault="008C5630" w:rsidP="008C5630">
      <w:pPr>
        <w:pStyle w:val="ListParagraph"/>
        <w:numPr>
          <w:ilvl w:val="0"/>
          <w:numId w:val="15"/>
        </w:numPr>
      </w:pPr>
      <w:r>
        <w:t>Enter the customer</w:t>
      </w:r>
    </w:p>
    <w:p w14:paraId="6879D7DF" w14:textId="77777777" w:rsidR="008C5630" w:rsidRDefault="008C5630" w:rsidP="008C5630">
      <w:pPr>
        <w:pStyle w:val="ListParagraph"/>
        <w:numPr>
          <w:ilvl w:val="0"/>
          <w:numId w:val="15"/>
        </w:numPr>
      </w:pPr>
      <w:r>
        <w:t>Press enter button</w:t>
      </w:r>
    </w:p>
    <w:p w14:paraId="6B7C45C7" w14:textId="1D791A37" w:rsidR="00BF41CC" w:rsidRDefault="00BF41CC" w:rsidP="00BF41CC">
      <w:r>
        <w:rPr>
          <w:noProof/>
        </w:rPr>
        <w:lastRenderedPageBreak/>
        <w:drawing>
          <wp:inline distT="0" distB="0" distL="0" distR="0" wp14:anchorId="49EF77C3" wp14:editId="0944360F">
            <wp:extent cx="5943600" cy="2691765"/>
            <wp:effectExtent l="0" t="0" r="0" b="0"/>
            <wp:docPr id="62211423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114235" name="Picture 1" descr="A screenshot of a computer&#10;&#10;AI-generated content may be incorrect.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2075A" w14:textId="57327C3A" w:rsidR="008C5630" w:rsidRDefault="008C5630" w:rsidP="008C5630">
      <w:r>
        <w:t>After pressing “enter” route and “stop” field are filled.</w:t>
      </w:r>
    </w:p>
    <w:p w14:paraId="1A70DC38" w14:textId="77777777" w:rsidR="008C5630" w:rsidRDefault="008C5630" w:rsidP="008C5630">
      <w:pPr>
        <w:pStyle w:val="ListParagraph"/>
        <w:numPr>
          <w:ilvl w:val="0"/>
          <w:numId w:val="15"/>
        </w:numPr>
      </w:pPr>
      <w:r>
        <w:t xml:space="preserve">Save </w:t>
      </w:r>
    </w:p>
    <w:p w14:paraId="76BCFF9F" w14:textId="04CEA184" w:rsidR="008C5630" w:rsidRDefault="00BA07E7" w:rsidP="008C5630">
      <w:r>
        <w:rPr>
          <w:noProof/>
        </w:rPr>
        <w:drawing>
          <wp:inline distT="0" distB="0" distL="0" distR="0" wp14:anchorId="0617047F" wp14:editId="1093E226">
            <wp:extent cx="5943600" cy="2856230"/>
            <wp:effectExtent l="0" t="0" r="0" b="1270"/>
            <wp:docPr id="178722372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223728" name="Picture 1" descr="A screenshot of a computer&#10;&#10;AI-generated content may be incorrect.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76834" w14:textId="77777777" w:rsidR="008C5630" w:rsidRDefault="008C5630" w:rsidP="008C5630">
      <w:pPr>
        <w:pStyle w:val="ListParagraph"/>
        <w:numPr>
          <w:ilvl w:val="0"/>
          <w:numId w:val="15"/>
        </w:numPr>
      </w:pPr>
      <w:r>
        <w:t>Modify invoice and add a new invoice line</w:t>
      </w:r>
    </w:p>
    <w:p w14:paraId="70556D07" w14:textId="1CFF669A" w:rsidR="008C5630" w:rsidRDefault="00A73030" w:rsidP="008C563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D0FD8A5" wp14:editId="5BFB2A34">
            <wp:extent cx="5943600" cy="2856230"/>
            <wp:effectExtent l="0" t="0" r="0" b="1270"/>
            <wp:docPr id="86803873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038737" name="Picture 1" descr="A screenshot of a computer&#10;&#10;AI-generated content may be incorrect.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7D122" w14:textId="152B4EA0" w:rsidR="00286A96" w:rsidRPr="00625078" w:rsidRDefault="00286A96" w:rsidP="008C563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9740B18" wp14:editId="6A0852CB">
            <wp:extent cx="5943600" cy="2856230"/>
            <wp:effectExtent l="0" t="0" r="0" b="1270"/>
            <wp:docPr id="18823017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30175" name="Picture 1" descr="A screenshot of a computer&#10;&#10;AI-generated content may be incorrect.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49317" w14:textId="77777777" w:rsidR="008C5630" w:rsidRDefault="008C5630" w:rsidP="008C5630">
      <w:r w:rsidRPr="00AA6D13">
        <w:rPr>
          <w:i/>
          <w:iCs/>
          <w:u w:val="single"/>
        </w:rPr>
        <w:t>Expected behavior</w:t>
      </w:r>
      <w:r>
        <w:t xml:space="preserve">: when a customer is selected, in MODIFY mode, </w:t>
      </w:r>
      <w:r w:rsidRPr="007F2A07">
        <w:t xml:space="preserve">the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>a new manually created invoice. No warning is shown.</w:t>
      </w:r>
    </w:p>
    <w:p w14:paraId="19CBA26A" w14:textId="77777777" w:rsidR="008C5630" w:rsidRDefault="008C5630" w:rsidP="008C5630">
      <w:r w:rsidRPr="00AA6D13">
        <w:rPr>
          <w:i/>
          <w:iCs/>
          <w:u w:val="single"/>
        </w:rPr>
        <w:t>Actual behavior</w:t>
      </w:r>
      <w:r>
        <w:t>: as expected.</w:t>
      </w:r>
    </w:p>
    <w:p w14:paraId="342273CE" w14:textId="77777777" w:rsidR="008C5630" w:rsidRDefault="008C5630" w:rsidP="008C5630">
      <w:r w:rsidRPr="00661AD2">
        <w:rPr>
          <w:highlight w:val="green"/>
        </w:rPr>
        <w:t>Tested ok</w:t>
      </w:r>
    </w:p>
    <w:p w14:paraId="28C181A0" w14:textId="77777777" w:rsidR="008C5630" w:rsidRDefault="008C5630" w:rsidP="008C5630">
      <w:pPr>
        <w:pStyle w:val="ListParagraph"/>
        <w:numPr>
          <w:ilvl w:val="0"/>
          <w:numId w:val="15"/>
        </w:numPr>
      </w:pPr>
      <w:r>
        <w:t xml:space="preserve">Reopen </w:t>
      </w:r>
    </w:p>
    <w:p w14:paraId="22969E29" w14:textId="08AD54C9" w:rsidR="008C5630" w:rsidRDefault="00130242" w:rsidP="008C5630">
      <w:r>
        <w:rPr>
          <w:noProof/>
        </w:rPr>
        <w:lastRenderedPageBreak/>
        <w:drawing>
          <wp:inline distT="0" distB="0" distL="0" distR="0" wp14:anchorId="7C9A6434" wp14:editId="1517B5E8">
            <wp:extent cx="5943600" cy="2856230"/>
            <wp:effectExtent l="0" t="0" r="0" b="1270"/>
            <wp:docPr id="88232396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323961" name="Picture 1" descr="A screenshot of a computer&#10;&#10;AI-generated content may be incorrect.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E45DE" w14:textId="77777777" w:rsidR="008C5630" w:rsidRDefault="008C5630" w:rsidP="008C5630">
      <w:r>
        <w:t>Modification is correctly saved.</w:t>
      </w:r>
    </w:p>
    <w:p w14:paraId="7B0B073F" w14:textId="77777777" w:rsidR="008C5630" w:rsidRDefault="008C5630" w:rsidP="008C5630">
      <w:r w:rsidRPr="00B32AF3">
        <w:rPr>
          <w:highlight w:val="green"/>
        </w:rPr>
        <w:t>Tested OK</w:t>
      </w:r>
    </w:p>
    <w:p w14:paraId="71220587" w14:textId="77777777" w:rsidR="008C5630" w:rsidRPr="003A5BB1" w:rsidRDefault="008C5630" w:rsidP="008C5630"/>
    <w:p w14:paraId="3E01D962" w14:textId="11007F3F" w:rsidR="00247A94" w:rsidRDefault="00247A94" w:rsidP="00247A94">
      <w:pPr>
        <w:pStyle w:val="Heading2"/>
      </w:pPr>
      <w:bookmarkStart w:id="20" w:name="_Toc189817300"/>
      <w:r>
        <w:t>#7. AUSCUSTOM not in the license</w:t>
      </w:r>
      <w:bookmarkEnd w:id="17"/>
      <w:bookmarkEnd w:id="20"/>
    </w:p>
    <w:p w14:paraId="70FCE0E1" w14:textId="77777777" w:rsidR="004813C0" w:rsidRPr="0022336D" w:rsidRDefault="004813C0" w:rsidP="004813C0">
      <w:r>
        <w:t>BU: 252 Fargo</w:t>
      </w:r>
    </w:p>
    <w:p w14:paraId="304BFCE5" w14:textId="77777777" w:rsidR="004813C0" w:rsidRDefault="004813C0" w:rsidP="004813C0">
      <w:pPr>
        <w:pStyle w:val="ListParagraph"/>
        <w:numPr>
          <w:ilvl w:val="0"/>
          <w:numId w:val="27"/>
        </w:numPr>
      </w:pPr>
      <w:r>
        <w:t>AUSCUSTOM NOT in the license</w:t>
      </w:r>
    </w:p>
    <w:p w14:paraId="726F0CA4" w14:textId="77777777" w:rsidR="000A3758" w:rsidRDefault="000A3758" w:rsidP="000A3758">
      <w:pPr>
        <w:pStyle w:val="Heading3"/>
      </w:pPr>
      <w:bookmarkStart w:id="21" w:name="_Toc189677260"/>
      <w:r>
        <w:t>#7.1. Test when</w:t>
      </w:r>
      <w:r w:rsidRPr="008F31CF">
        <w:t xml:space="preserve"> pocketPCStatus = POCKETPC_COMPLETED (2)</w:t>
      </w:r>
      <w:r w:rsidRPr="00F07ADE">
        <w:t xml:space="preserve"> </w:t>
      </w:r>
      <w:r>
        <w:t>(PDA Status = Completed)</w:t>
      </w:r>
      <w:r w:rsidRPr="008F31CF">
        <w:t xml:space="preserve"> </w:t>
      </w:r>
      <w:r>
        <w:t>-&gt;</w:t>
      </w:r>
      <w:r w:rsidRPr="008F31CF">
        <w:t xml:space="preserve"> </w:t>
      </w:r>
      <w:r>
        <w:t xml:space="preserve">can add and can modify manual invoice – </w:t>
      </w:r>
      <w:r w:rsidRPr="00833792">
        <w:rPr>
          <w:highlight w:val="green"/>
        </w:rPr>
        <w:t>Test OK</w:t>
      </w:r>
      <w:bookmarkEnd w:id="21"/>
    </w:p>
    <w:p w14:paraId="2944F600" w14:textId="5898E273" w:rsidR="000A3758" w:rsidRDefault="000A3758" w:rsidP="000A3758">
      <w:r>
        <w:t xml:space="preserve">Hash: </w:t>
      </w:r>
      <w:r w:rsidR="00221C7D" w:rsidRPr="00221C7D">
        <w:t>a0b96e3</w:t>
      </w:r>
    </w:p>
    <w:p w14:paraId="51CFD945" w14:textId="5EEC78CF" w:rsidR="00552A66" w:rsidRPr="00F71A12" w:rsidRDefault="00552A66" w:rsidP="000A3758">
      <w:r>
        <w:rPr>
          <w:noProof/>
        </w:rPr>
        <w:drawing>
          <wp:inline distT="0" distB="0" distL="0" distR="0" wp14:anchorId="30E386B3" wp14:editId="216F773E">
            <wp:extent cx="3214282" cy="2064558"/>
            <wp:effectExtent l="0" t="0" r="5715" b="0"/>
            <wp:docPr id="2338846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88465" name="Picture 1" descr="A screenshot of a computer&#10;&#10;AI-generated content may be incorrect.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219030" cy="2067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D8D93" w14:textId="77777777" w:rsidR="000A3758" w:rsidRDefault="000A3758" w:rsidP="000A3758">
      <w:pPr>
        <w:pStyle w:val="ListParagraph"/>
        <w:numPr>
          <w:ilvl w:val="0"/>
          <w:numId w:val="13"/>
        </w:numPr>
      </w:pPr>
      <w:r>
        <w:t>In RSC select a route control with PDA Status = “completed” and select a customer</w:t>
      </w:r>
    </w:p>
    <w:p w14:paraId="6FFCFF1D" w14:textId="73A8B86D" w:rsidR="000A3758" w:rsidRDefault="00F451C3" w:rsidP="000A3758">
      <w:r>
        <w:rPr>
          <w:noProof/>
        </w:rPr>
        <w:lastRenderedPageBreak/>
        <w:drawing>
          <wp:inline distT="0" distB="0" distL="0" distR="0" wp14:anchorId="2AB834D8" wp14:editId="76075022">
            <wp:extent cx="5943600" cy="2189480"/>
            <wp:effectExtent l="0" t="0" r="0" b="1270"/>
            <wp:docPr id="68159201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592017" name="Picture 1" descr="A screenshot of a computer&#10;&#10;AI-generated content may be incorrect.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8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3FD03" w14:textId="297C29F5" w:rsidR="000A3758" w:rsidRDefault="000A3758" w:rsidP="000A3758">
      <w:pPr>
        <w:pStyle w:val="ListParagraph"/>
        <w:numPr>
          <w:ilvl w:val="0"/>
          <w:numId w:val="13"/>
        </w:numPr>
      </w:pPr>
      <w:r>
        <w:t>In Maintain Invoices dlg, Customer tab, load a customer (</w:t>
      </w:r>
      <w:r w:rsidR="00AB73A7" w:rsidRPr="00AB73A7">
        <w:t>160501700</w:t>
      </w:r>
      <w:r w:rsidR="00AB73A7">
        <w:t xml:space="preserve"> </w:t>
      </w:r>
      <w:r w:rsidR="00C168CB">
        <w:t xml:space="preserve">- stop </w:t>
      </w:r>
      <w:r w:rsidR="00C246AB">
        <w:t>599900</w:t>
      </w:r>
      <w:r>
        <w:t>)</w:t>
      </w:r>
    </w:p>
    <w:p w14:paraId="7A9E3121" w14:textId="77777777" w:rsidR="000A3758" w:rsidRDefault="000A3758" w:rsidP="000A3758">
      <w:pPr>
        <w:pStyle w:val="Heading4"/>
      </w:pPr>
      <w:r>
        <w:t>Customer tab</w:t>
      </w:r>
    </w:p>
    <w:p w14:paraId="21CFC569" w14:textId="77777777" w:rsidR="000A3758" w:rsidRDefault="000A3758" w:rsidP="000A3758">
      <w:pPr>
        <w:pStyle w:val="ListParagraph"/>
        <w:numPr>
          <w:ilvl w:val="0"/>
          <w:numId w:val="13"/>
        </w:numPr>
      </w:pPr>
      <w:r>
        <w:t xml:space="preserve">Unsettled tab, press ADD to add a new manual invoice. </w:t>
      </w:r>
    </w:p>
    <w:p w14:paraId="3AD521E4" w14:textId="2892B996" w:rsidR="000A3758" w:rsidRPr="00047593" w:rsidRDefault="009B79D6" w:rsidP="000A3758">
      <w:r>
        <w:rPr>
          <w:noProof/>
        </w:rPr>
        <w:drawing>
          <wp:inline distT="0" distB="0" distL="0" distR="0" wp14:anchorId="1FE666A4" wp14:editId="45D2A101">
            <wp:extent cx="5943600" cy="2789555"/>
            <wp:effectExtent l="0" t="0" r="0" b="0"/>
            <wp:docPr id="46538080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380806" name="Picture 1" descr="A screenshot of a computer&#10;&#10;AI-generated content may be incorrect.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1EC04" w14:textId="77777777" w:rsidR="000A3758" w:rsidRDefault="000A3758" w:rsidP="000A3758">
      <w:r w:rsidRPr="00AA6D13">
        <w:rPr>
          <w:i/>
          <w:iCs/>
          <w:u w:val="single"/>
        </w:rPr>
        <w:t>Expected behavior</w:t>
      </w:r>
      <w:r>
        <w:t xml:space="preserve">: when a customer is selected, ADD mode is allowed and </w:t>
      </w:r>
      <w:r w:rsidRPr="007F2A07">
        <w:t xml:space="preserve">the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>a new manually created invoice</w:t>
      </w:r>
    </w:p>
    <w:p w14:paraId="1C48142C" w14:textId="77777777" w:rsidR="000A3758" w:rsidRDefault="000A3758" w:rsidP="000A3758">
      <w:r w:rsidRPr="00AA6D13">
        <w:rPr>
          <w:i/>
          <w:iCs/>
          <w:u w:val="single"/>
        </w:rPr>
        <w:t>Actual behavior</w:t>
      </w:r>
      <w:r>
        <w:t>: as expected.</w:t>
      </w:r>
    </w:p>
    <w:p w14:paraId="143A90BD" w14:textId="77777777" w:rsidR="000A3758" w:rsidRDefault="000A3758" w:rsidP="000A3758">
      <w:r w:rsidRPr="00661AD2">
        <w:rPr>
          <w:highlight w:val="green"/>
        </w:rPr>
        <w:t>Tested ok</w:t>
      </w:r>
    </w:p>
    <w:p w14:paraId="25CF5158" w14:textId="77777777" w:rsidR="000A3758" w:rsidRDefault="000A3758" w:rsidP="000A3758">
      <w:pPr>
        <w:pStyle w:val="ListParagraph"/>
        <w:numPr>
          <w:ilvl w:val="0"/>
          <w:numId w:val="13"/>
        </w:numPr>
      </w:pPr>
      <w:r>
        <w:t>Save invoice</w:t>
      </w:r>
    </w:p>
    <w:p w14:paraId="7F915DBA" w14:textId="7A68ACFB" w:rsidR="00530C3F" w:rsidRDefault="00530C3F" w:rsidP="00530C3F">
      <w:r>
        <w:rPr>
          <w:noProof/>
        </w:rPr>
        <w:lastRenderedPageBreak/>
        <w:drawing>
          <wp:inline distT="0" distB="0" distL="0" distR="0" wp14:anchorId="1CC11365" wp14:editId="0C0B7077">
            <wp:extent cx="5943600" cy="2789555"/>
            <wp:effectExtent l="0" t="0" r="0" b="0"/>
            <wp:docPr id="140609884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098842" name="Picture 1" descr="A screenshot of a computer&#10;&#10;AI-generated content may be incorrect.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056AA" w14:textId="77777777" w:rsidR="000A3758" w:rsidRDefault="000A3758" w:rsidP="000A3758">
      <w:pPr>
        <w:pStyle w:val="ListParagraph"/>
        <w:numPr>
          <w:ilvl w:val="0"/>
          <w:numId w:val="13"/>
        </w:numPr>
      </w:pPr>
      <w:r>
        <w:t>Modify</w:t>
      </w:r>
    </w:p>
    <w:p w14:paraId="79B98C59" w14:textId="533EDB34" w:rsidR="000A3758" w:rsidRDefault="00C6668B" w:rsidP="000A3758">
      <w:r>
        <w:rPr>
          <w:noProof/>
        </w:rPr>
        <w:drawing>
          <wp:inline distT="0" distB="0" distL="0" distR="0" wp14:anchorId="2D6C2A84" wp14:editId="2A84E294">
            <wp:extent cx="5943600" cy="2588895"/>
            <wp:effectExtent l="0" t="0" r="0" b="1905"/>
            <wp:docPr id="153517457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174576" name="Picture 1" descr="A screenshot of a computer&#10;&#10;AI-generated content may be incorrect.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A354E" w14:textId="77777777" w:rsidR="000A3758" w:rsidRDefault="000A3758" w:rsidP="000A3758">
      <w:r>
        <w:t>Invoice is saved</w:t>
      </w:r>
    </w:p>
    <w:p w14:paraId="76C9AD64" w14:textId="77777777" w:rsidR="000A3758" w:rsidRDefault="000A3758" w:rsidP="000A3758">
      <w:r w:rsidRPr="00AA6D13">
        <w:rPr>
          <w:i/>
          <w:iCs/>
          <w:u w:val="single"/>
        </w:rPr>
        <w:t>Expected behavior</w:t>
      </w:r>
      <w:r>
        <w:t xml:space="preserve">: </w:t>
      </w:r>
      <w:r w:rsidRPr="00503C64">
        <w:t>- if pocketPCStatus = POCKETPC_COMPLETED (2)</w:t>
      </w:r>
      <w:r>
        <w:t>(PDA Status = Completed)</w:t>
      </w:r>
      <w:r w:rsidRPr="00503C64">
        <w:t xml:space="preserve"> and AUSCUSTOM </w:t>
      </w:r>
      <w:r>
        <w:rPr>
          <w:b/>
          <w:bCs/>
        </w:rPr>
        <w:t>not</w:t>
      </w:r>
      <w:r>
        <w:t xml:space="preserve"> in license -&gt; MODIFY is allowed</w:t>
      </w:r>
    </w:p>
    <w:p w14:paraId="320DD7C8" w14:textId="77777777" w:rsidR="000A3758" w:rsidRDefault="000A3758" w:rsidP="000A3758">
      <w:r w:rsidRPr="00AA6D13">
        <w:rPr>
          <w:i/>
          <w:iCs/>
          <w:u w:val="single"/>
        </w:rPr>
        <w:t>Actual behavior</w:t>
      </w:r>
      <w:r>
        <w:t>: as expected.</w:t>
      </w:r>
    </w:p>
    <w:p w14:paraId="581BD046" w14:textId="77777777" w:rsidR="000A3758" w:rsidRDefault="000A3758" w:rsidP="000A3758">
      <w:r w:rsidRPr="00661AD2">
        <w:rPr>
          <w:highlight w:val="green"/>
        </w:rPr>
        <w:t>Tested ok</w:t>
      </w:r>
    </w:p>
    <w:p w14:paraId="3E11E53F" w14:textId="77777777" w:rsidR="000A3758" w:rsidRDefault="000A3758" w:rsidP="000A3758">
      <w:pPr>
        <w:pStyle w:val="Heading4"/>
      </w:pPr>
      <w:r>
        <w:t>Route tab</w:t>
      </w:r>
    </w:p>
    <w:p w14:paraId="4F94773B" w14:textId="77777777" w:rsidR="000A3758" w:rsidRDefault="000A3758" w:rsidP="000A3758">
      <w:pPr>
        <w:pStyle w:val="ListParagraph"/>
        <w:numPr>
          <w:ilvl w:val="0"/>
          <w:numId w:val="18"/>
        </w:numPr>
      </w:pPr>
      <w:r>
        <w:t xml:space="preserve">Add a manual invoice </w:t>
      </w:r>
    </w:p>
    <w:p w14:paraId="0DAEE801" w14:textId="4531885B" w:rsidR="000A3758" w:rsidRDefault="00D50501" w:rsidP="000A3758">
      <w:r>
        <w:rPr>
          <w:noProof/>
        </w:rPr>
        <w:lastRenderedPageBreak/>
        <w:drawing>
          <wp:inline distT="0" distB="0" distL="0" distR="0" wp14:anchorId="1848E3A0" wp14:editId="3FFE8F92">
            <wp:extent cx="5943600" cy="2155371"/>
            <wp:effectExtent l="0" t="0" r="0" b="0"/>
            <wp:docPr id="113819490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194908" name="Picture 1" descr="A screenshot of a computer&#10;&#10;AI-generated content may be incorrect."/>
                    <pic:cNvPicPr/>
                  </pic:nvPicPr>
                  <pic:blipFill rotWithShape="1">
                    <a:blip r:embed="rId92"/>
                    <a:srcRect b="16746"/>
                    <a:stretch/>
                  </pic:blipFill>
                  <pic:spPr bwMode="auto">
                    <a:xfrm>
                      <a:off x="0" y="0"/>
                      <a:ext cx="5943600" cy="2155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46F483" w14:textId="7E7DA114" w:rsidR="00CF119A" w:rsidRDefault="00CF119A" w:rsidP="000A3758">
      <w:r>
        <w:rPr>
          <w:noProof/>
        </w:rPr>
        <w:drawing>
          <wp:inline distT="0" distB="0" distL="0" distR="0" wp14:anchorId="349978F3" wp14:editId="56679368">
            <wp:extent cx="5943600" cy="2036445"/>
            <wp:effectExtent l="0" t="0" r="0" b="1905"/>
            <wp:docPr id="191667105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671055" name="Picture 1" descr="A screenshot of a computer&#10;&#10;AI-generated content may be incorrect.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7327A" w14:textId="77777777" w:rsidR="000A3758" w:rsidRDefault="000A3758" w:rsidP="000A3758">
      <w:r>
        <w:t>Invoice is saved</w:t>
      </w:r>
    </w:p>
    <w:p w14:paraId="51282A11" w14:textId="28FE870B" w:rsidR="000A3758" w:rsidRPr="00FC3D5F" w:rsidRDefault="0036131C" w:rsidP="000A3758">
      <w:r>
        <w:rPr>
          <w:noProof/>
        </w:rPr>
        <w:drawing>
          <wp:inline distT="0" distB="0" distL="0" distR="0" wp14:anchorId="478F8C7C" wp14:editId="774C9E18">
            <wp:extent cx="5943600" cy="2036445"/>
            <wp:effectExtent l="0" t="0" r="0" b="1905"/>
            <wp:docPr id="9860698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06981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2AD6A" w14:textId="77777777" w:rsidR="000A3758" w:rsidRDefault="000A3758" w:rsidP="000A3758">
      <w:r w:rsidRPr="00FC3D5F">
        <w:rPr>
          <w:i/>
          <w:iCs/>
          <w:u w:val="single"/>
        </w:rPr>
        <w:t>Expected behavior</w:t>
      </w:r>
      <w:r>
        <w:t xml:space="preserve">: when a customer is selected, ADD mode is allowed and </w:t>
      </w:r>
      <w:r w:rsidRPr="007F2A07">
        <w:t xml:space="preserve">the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>a new manually created invoice</w:t>
      </w:r>
    </w:p>
    <w:p w14:paraId="6F2369D0" w14:textId="77777777" w:rsidR="000A3758" w:rsidRDefault="000A3758" w:rsidP="000A3758">
      <w:r w:rsidRPr="00AA6D13">
        <w:rPr>
          <w:i/>
          <w:iCs/>
          <w:u w:val="single"/>
        </w:rPr>
        <w:t>Actual behavior</w:t>
      </w:r>
      <w:r>
        <w:t>: as expected.</w:t>
      </w:r>
    </w:p>
    <w:p w14:paraId="3C9F3425" w14:textId="77777777" w:rsidR="000A3758" w:rsidRDefault="000A3758" w:rsidP="000A3758">
      <w:r w:rsidRPr="00661AD2">
        <w:rPr>
          <w:highlight w:val="green"/>
        </w:rPr>
        <w:t>Tested ok</w:t>
      </w:r>
    </w:p>
    <w:p w14:paraId="42A0325A" w14:textId="77777777" w:rsidR="000A3758" w:rsidRDefault="000A3758" w:rsidP="000A3758">
      <w:pPr>
        <w:pStyle w:val="ListParagraph"/>
        <w:numPr>
          <w:ilvl w:val="0"/>
          <w:numId w:val="18"/>
        </w:numPr>
      </w:pPr>
      <w:r>
        <w:t>Modify an existing invoice</w:t>
      </w:r>
    </w:p>
    <w:p w14:paraId="67EC64F2" w14:textId="4FFAA4B3" w:rsidR="00B10C48" w:rsidRDefault="00B10C48" w:rsidP="00B10C48">
      <w:r>
        <w:rPr>
          <w:noProof/>
        </w:rPr>
        <w:lastRenderedPageBreak/>
        <w:drawing>
          <wp:inline distT="0" distB="0" distL="0" distR="0" wp14:anchorId="5D8D5578" wp14:editId="5E58FE68">
            <wp:extent cx="5943600" cy="2036445"/>
            <wp:effectExtent l="0" t="0" r="0" b="1905"/>
            <wp:docPr id="103342907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429076" name="Picture 1" descr="A screenshot of a computer&#10;&#10;AI-generated content may be incorrect.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88868" w14:textId="4CDBD7B6" w:rsidR="000A3758" w:rsidRDefault="00B96008" w:rsidP="000A3758">
      <w:r>
        <w:rPr>
          <w:noProof/>
        </w:rPr>
        <w:drawing>
          <wp:inline distT="0" distB="0" distL="0" distR="0" wp14:anchorId="28EF50B0" wp14:editId="65F6BA64">
            <wp:extent cx="5943600" cy="2699385"/>
            <wp:effectExtent l="0" t="0" r="0" b="5715"/>
            <wp:docPr id="76679082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790821" name="Picture 1" descr="A screenshot of a computer&#10;&#10;AI-generated content may be incorrect.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5ABDD" w14:textId="77777777" w:rsidR="000A3758" w:rsidRDefault="000A3758" w:rsidP="000A3758">
      <w:r w:rsidRPr="00AA6D13">
        <w:rPr>
          <w:i/>
          <w:iCs/>
          <w:u w:val="single"/>
        </w:rPr>
        <w:t>Expected behavior</w:t>
      </w:r>
      <w:r>
        <w:t xml:space="preserve">: </w:t>
      </w:r>
      <w:r w:rsidRPr="00503C64">
        <w:t>- if pocketPCStatus = POCKETPC_COMPLETED (2)</w:t>
      </w:r>
      <w:r>
        <w:t>(PDA Status = Completed)</w:t>
      </w:r>
      <w:r w:rsidRPr="00503C64">
        <w:t xml:space="preserve"> and AUSCUSTOM </w:t>
      </w:r>
      <w:r>
        <w:rPr>
          <w:b/>
          <w:bCs/>
        </w:rPr>
        <w:t xml:space="preserve">not </w:t>
      </w:r>
      <w:r>
        <w:t xml:space="preserve"> in license -&gt; MODIFY is allowed</w:t>
      </w:r>
    </w:p>
    <w:p w14:paraId="31AF0BF6" w14:textId="77777777" w:rsidR="000A3758" w:rsidRDefault="000A3758" w:rsidP="000A3758">
      <w:r w:rsidRPr="00AA6D13">
        <w:rPr>
          <w:i/>
          <w:iCs/>
          <w:u w:val="single"/>
        </w:rPr>
        <w:t>Actual behavior</w:t>
      </w:r>
      <w:r>
        <w:t>: as expected.</w:t>
      </w:r>
    </w:p>
    <w:p w14:paraId="236AAB92" w14:textId="77777777" w:rsidR="000A3758" w:rsidRDefault="000A3758" w:rsidP="000A3758">
      <w:r w:rsidRPr="00661AD2">
        <w:rPr>
          <w:highlight w:val="green"/>
        </w:rPr>
        <w:t>Tested ok</w:t>
      </w:r>
    </w:p>
    <w:p w14:paraId="4E44B34A" w14:textId="77777777" w:rsidR="000A3758" w:rsidRDefault="000A3758" w:rsidP="000A3758">
      <w:pPr>
        <w:pStyle w:val="Heading4"/>
      </w:pPr>
      <w:r>
        <w:t>All tab</w:t>
      </w:r>
    </w:p>
    <w:p w14:paraId="3C9F0103" w14:textId="77777777" w:rsidR="000A3758" w:rsidRDefault="000A3758" w:rsidP="000A3758">
      <w:pPr>
        <w:pStyle w:val="ListParagraph"/>
        <w:numPr>
          <w:ilvl w:val="0"/>
          <w:numId w:val="19"/>
        </w:numPr>
      </w:pPr>
      <w:r>
        <w:t xml:space="preserve">Add a manual invoice </w:t>
      </w:r>
    </w:p>
    <w:p w14:paraId="3AF6B5D8" w14:textId="0A087E32" w:rsidR="000A3758" w:rsidRDefault="00A55014" w:rsidP="000A3758">
      <w:r>
        <w:rPr>
          <w:noProof/>
        </w:rPr>
        <w:lastRenderedPageBreak/>
        <w:drawing>
          <wp:inline distT="0" distB="0" distL="0" distR="0" wp14:anchorId="02DDF70B" wp14:editId="0F48E7CA">
            <wp:extent cx="5943600" cy="2319655"/>
            <wp:effectExtent l="0" t="0" r="0" b="4445"/>
            <wp:docPr id="103892233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922331" name="Picture 1" descr="A screenshot of a computer&#10;&#10;AI-generated content may be incorrect.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AEC92" w14:textId="5CB2E006" w:rsidR="000A3758" w:rsidRDefault="00C60E9F" w:rsidP="000A3758">
      <w:r>
        <w:rPr>
          <w:noProof/>
        </w:rPr>
        <w:drawing>
          <wp:inline distT="0" distB="0" distL="0" distR="0" wp14:anchorId="55492483" wp14:editId="4278B6D0">
            <wp:extent cx="5943600" cy="2319655"/>
            <wp:effectExtent l="0" t="0" r="0" b="4445"/>
            <wp:docPr id="83384876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848769" name="Picture 1" descr="A screenshot of a computer&#10;&#10;AI-generated content may be incorrect.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2735C" w14:textId="77777777" w:rsidR="000A3758" w:rsidRDefault="000A3758" w:rsidP="000A3758">
      <w:r>
        <w:t>Invoice is saved</w:t>
      </w:r>
    </w:p>
    <w:p w14:paraId="4D338C24" w14:textId="2E40167F" w:rsidR="003D42BC" w:rsidRDefault="003D42BC" w:rsidP="000A3758">
      <w:r>
        <w:rPr>
          <w:noProof/>
        </w:rPr>
        <w:drawing>
          <wp:inline distT="0" distB="0" distL="0" distR="0" wp14:anchorId="6BABD75B" wp14:editId="4D7DF533">
            <wp:extent cx="5943600" cy="2478405"/>
            <wp:effectExtent l="0" t="0" r="0" b="0"/>
            <wp:docPr id="59629863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298638" name="Picture 1" descr="A screenshot of a computer&#10;&#10;AI-generated content may be incorrect.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04D7C" w14:textId="77777777" w:rsidR="000A3758" w:rsidRDefault="000A3758" w:rsidP="000A3758">
      <w:r w:rsidRPr="00FC3D5F">
        <w:rPr>
          <w:i/>
          <w:iCs/>
          <w:u w:val="single"/>
        </w:rPr>
        <w:t>Expected behavior</w:t>
      </w:r>
      <w:r>
        <w:t xml:space="preserve">: when a customer is selected, ADD mode is allowed and </w:t>
      </w:r>
      <w:r w:rsidRPr="007F2A07">
        <w:t xml:space="preserve">the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>a new manually created invoice</w:t>
      </w:r>
    </w:p>
    <w:p w14:paraId="24B98FAD" w14:textId="77777777" w:rsidR="000A3758" w:rsidRDefault="000A3758" w:rsidP="000A3758">
      <w:r w:rsidRPr="00AA6D13">
        <w:rPr>
          <w:i/>
          <w:iCs/>
          <w:u w:val="single"/>
        </w:rPr>
        <w:lastRenderedPageBreak/>
        <w:t>Actual behavior</w:t>
      </w:r>
      <w:r>
        <w:t>: as expected.</w:t>
      </w:r>
    </w:p>
    <w:p w14:paraId="7DC99C9C" w14:textId="77777777" w:rsidR="000A3758" w:rsidRDefault="000A3758" w:rsidP="000A3758">
      <w:r w:rsidRPr="00661AD2">
        <w:rPr>
          <w:highlight w:val="green"/>
        </w:rPr>
        <w:t>Tested ok</w:t>
      </w:r>
    </w:p>
    <w:p w14:paraId="3A8A18CA" w14:textId="181E4841" w:rsidR="000A3758" w:rsidRDefault="000A3758" w:rsidP="000A3758">
      <w:pPr>
        <w:pStyle w:val="ListParagraph"/>
        <w:numPr>
          <w:ilvl w:val="0"/>
          <w:numId w:val="19"/>
        </w:numPr>
      </w:pPr>
      <w:r>
        <w:t>Modify an existing invoice</w:t>
      </w:r>
      <w:r w:rsidR="0042259C">
        <w:t xml:space="preserve"> and add a new invoice line</w:t>
      </w:r>
    </w:p>
    <w:p w14:paraId="5EE5CAA2" w14:textId="341DD667" w:rsidR="000A3758" w:rsidRDefault="0042259C" w:rsidP="000A3758">
      <w:r>
        <w:rPr>
          <w:noProof/>
        </w:rPr>
        <w:drawing>
          <wp:inline distT="0" distB="0" distL="0" distR="0" wp14:anchorId="77B700F6" wp14:editId="39810654">
            <wp:extent cx="5943600" cy="2902585"/>
            <wp:effectExtent l="0" t="0" r="0" b="0"/>
            <wp:docPr id="86693946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939466" name="Picture 1" descr="A screenshot of a computer&#10;&#10;AI-generated content may be incorrect.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66CC6" w14:textId="53779325" w:rsidR="000A766B" w:rsidRDefault="000A766B" w:rsidP="000A3758">
      <w:r>
        <w:t>Modification was saved</w:t>
      </w:r>
    </w:p>
    <w:p w14:paraId="121455B5" w14:textId="2505F1BE" w:rsidR="00AF3050" w:rsidRDefault="00AF3050" w:rsidP="000A3758">
      <w:r>
        <w:rPr>
          <w:noProof/>
        </w:rPr>
        <w:drawing>
          <wp:inline distT="0" distB="0" distL="0" distR="0" wp14:anchorId="7017D05A" wp14:editId="6C6EEAE0">
            <wp:extent cx="5943600" cy="2902585"/>
            <wp:effectExtent l="0" t="0" r="0" b="0"/>
            <wp:docPr id="204103475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034756" name="Picture 1" descr="A screenshot of a computer&#10;&#10;AI-generated content may be incorrect.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B8D1B" w14:textId="77777777" w:rsidR="000A3758" w:rsidRDefault="000A3758" w:rsidP="000A3758">
      <w:r w:rsidRPr="00AA6D13">
        <w:rPr>
          <w:i/>
          <w:iCs/>
          <w:u w:val="single"/>
        </w:rPr>
        <w:t>Expected behavior</w:t>
      </w:r>
      <w:r>
        <w:t xml:space="preserve">: </w:t>
      </w:r>
      <w:r w:rsidRPr="00503C64">
        <w:t>- if pocketPCStatus = POCKETPC_COMPLETED (2)</w:t>
      </w:r>
      <w:r>
        <w:t>(PDA Status = Completed)</w:t>
      </w:r>
      <w:r w:rsidRPr="00503C64">
        <w:t xml:space="preserve"> and AUSCUSTOM </w:t>
      </w:r>
      <w:r>
        <w:rPr>
          <w:b/>
          <w:bCs/>
        </w:rPr>
        <w:t xml:space="preserve">not </w:t>
      </w:r>
      <w:r>
        <w:t xml:space="preserve"> in license -&gt; MODIFY is allowed</w:t>
      </w:r>
    </w:p>
    <w:p w14:paraId="5A811FFF" w14:textId="77777777" w:rsidR="000A3758" w:rsidRDefault="000A3758" w:rsidP="000A3758">
      <w:r w:rsidRPr="00AA6D13">
        <w:rPr>
          <w:i/>
          <w:iCs/>
          <w:u w:val="single"/>
        </w:rPr>
        <w:t>Actual behavior</w:t>
      </w:r>
      <w:r>
        <w:t>: as expected.</w:t>
      </w:r>
    </w:p>
    <w:p w14:paraId="26B555A7" w14:textId="77777777" w:rsidR="000A3758" w:rsidRDefault="000A3758" w:rsidP="000A3758">
      <w:r w:rsidRPr="00661AD2">
        <w:rPr>
          <w:highlight w:val="green"/>
        </w:rPr>
        <w:t>Tested ok</w:t>
      </w:r>
    </w:p>
    <w:p w14:paraId="262242DD" w14:textId="77777777" w:rsidR="000A3758" w:rsidRDefault="000A3758" w:rsidP="000A3758">
      <w:pPr>
        <w:pStyle w:val="Heading3"/>
      </w:pPr>
      <w:bookmarkStart w:id="22" w:name="_Toc189677261"/>
      <w:r>
        <w:lastRenderedPageBreak/>
        <w:t>#7.2. Test when</w:t>
      </w:r>
      <w:r w:rsidRPr="008F31CF">
        <w:t xml:space="preserve"> </w:t>
      </w:r>
      <w:bookmarkStart w:id="23" w:name="_Hlk189487070"/>
      <w:r w:rsidRPr="008F31CF">
        <w:t>pocketPCStatus = POCKETPC_</w:t>
      </w:r>
      <w:r>
        <w:t>EXPORTED</w:t>
      </w:r>
      <w:r w:rsidRPr="008F31CF">
        <w:t xml:space="preserve"> (</w:t>
      </w:r>
      <w:r>
        <w:t>1</w:t>
      </w:r>
      <w:r w:rsidRPr="008F31CF">
        <w:t>)</w:t>
      </w:r>
      <w:r w:rsidRPr="00F07ADE">
        <w:t xml:space="preserve"> </w:t>
      </w:r>
      <w:r>
        <w:t>(PDA Status = “Transferred to PDA”)</w:t>
      </w:r>
      <w:bookmarkEnd w:id="23"/>
      <w:r>
        <w:t xml:space="preserve"> -&gt;</w:t>
      </w:r>
      <w:r w:rsidRPr="008F31CF">
        <w:t xml:space="preserve"> </w:t>
      </w:r>
      <w:r>
        <w:t xml:space="preserve">can not add and can modify manual invoice – </w:t>
      </w:r>
      <w:r w:rsidRPr="00833792">
        <w:rPr>
          <w:highlight w:val="green"/>
        </w:rPr>
        <w:t>Test OK</w:t>
      </w:r>
      <w:bookmarkEnd w:id="22"/>
    </w:p>
    <w:p w14:paraId="0B6BF101" w14:textId="77777777" w:rsidR="000A3758" w:rsidRDefault="000A3758" w:rsidP="000A3758">
      <w:r>
        <w:t>BU: 252 Fargo</w:t>
      </w:r>
    </w:p>
    <w:p w14:paraId="5DDABC1E" w14:textId="77777777" w:rsidR="000A766B" w:rsidRDefault="000A766B" w:rsidP="000A766B">
      <w:r>
        <w:t xml:space="preserve">Hash: </w:t>
      </w:r>
      <w:r w:rsidRPr="00221C7D">
        <w:t>a0b96e3</w:t>
      </w:r>
    </w:p>
    <w:p w14:paraId="4F1713A3" w14:textId="4CC9AEA6" w:rsidR="000A3758" w:rsidRDefault="006E38CA" w:rsidP="000A3758">
      <w:r>
        <w:rPr>
          <w:noProof/>
        </w:rPr>
        <w:drawing>
          <wp:inline distT="0" distB="0" distL="0" distR="0" wp14:anchorId="703DFFF3" wp14:editId="1640B438">
            <wp:extent cx="5943600" cy="2902585"/>
            <wp:effectExtent l="0" t="0" r="0" b="0"/>
            <wp:docPr id="48465882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658826" name="Picture 1" descr="A screenshot of a computer&#10;&#10;AI-generated content may be incorrect.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9432F" w14:textId="77777777" w:rsidR="000A3758" w:rsidRDefault="000A3758" w:rsidP="000A3758">
      <w:pPr>
        <w:pStyle w:val="Heading4"/>
      </w:pPr>
      <w:r>
        <w:t>Customer tab</w:t>
      </w:r>
    </w:p>
    <w:p w14:paraId="52733C49" w14:textId="77777777" w:rsidR="000A3758" w:rsidRDefault="000A3758" w:rsidP="000A3758">
      <w:pPr>
        <w:pStyle w:val="ListParagraph"/>
        <w:numPr>
          <w:ilvl w:val="0"/>
          <w:numId w:val="20"/>
        </w:numPr>
      </w:pPr>
      <w:r>
        <w:t xml:space="preserve">Unsettled tab, press ADD to add a new manual invoice on the same date as the one from route control. </w:t>
      </w:r>
    </w:p>
    <w:p w14:paraId="29DCB109" w14:textId="60B51E56" w:rsidR="000A3758" w:rsidRPr="00047593" w:rsidRDefault="006266D2" w:rsidP="000A3758">
      <w:r>
        <w:rPr>
          <w:noProof/>
        </w:rPr>
        <w:drawing>
          <wp:inline distT="0" distB="0" distL="0" distR="0" wp14:anchorId="1F59AFF9" wp14:editId="0BCD6A9C">
            <wp:extent cx="5943600" cy="2036445"/>
            <wp:effectExtent l="0" t="0" r="0" b="1905"/>
            <wp:docPr id="43788358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883584" name="Picture 1" descr="A screenshot of a computer&#10;&#10;AI-generated content may be incorrect.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06B0F" w14:textId="77777777" w:rsidR="000A3758" w:rsidRDefault="000A3758" w:rsidP="000A3758">
      <w:r w:rsidRPr="00AA6D13">
        <w:rPr>
          <w:i/>
          <w:iCs/>
          <w:u w:val="single"/>
        </w:rPr>
        <w:t>Expected behavior</w:t>
      </w:r>
      <w:r>
        <w:t>: when a customer is selected, in ADD mode the</w:t>
      </w:r>
      <w:r w:rsidRPr="007F2A07">
        <w:t xml:space="preserve">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 xml:space="preserve">a new manually created invoice. When saving, </w:t>
      </w:r>
      <w:r w:rsidRPr="00071CBB">
        <w:t>display</w:t>
      </w:r>
      <w:r>
        <w:t xml:space="preserve"> message:</w:t>
      </w:r>
      <w:r w:rsidRPr="00071CBB">
        <w:t xml:space="preserve"> </w:t>
      </w:r>
      <w:r w:rsidRPr="00A26AF1">
        <w:t>"No invoice can be added to the selected route control because the route is exported to PDA."</w:t>
      </w:r>
    </w:p>
    <w:p w14:paraId="6397C82F" w14:textId="77777777" w:rsidR="000A3758" w:rsidRDefault="000A3758" w:rsidP="000A3758">
      <w:r w:rsidRPr="00AA6D13">
        <w:rPr>
          <w:i/>
          <w:iCs/>
          <w:u w:val="single"/>
        </w:rPr>
        <w:t>Actual behavior</w:t>
      </w:r>
      <w:r>
        <w:t>: as expected.</w:t>
      </w:r>
    </w:p>
    <w:p w14:paraId="50E79395" w14:textId="77777777" w:rsidR="000A3758" w:rsidRDefault="000A3758" w:rsidP="000A3758">
      <w:r w:rsidRPr="00661AD2">
        <w:rPr>
          <w:highlight w:val="green"/>
        </w:rPr>
        <w:t>Tested ok</w:t>
      </w:r>
    </w:p>
    <w:p w14:paraId="4EA4C24A" w14:textId="3234A56F" w:rsidR="00790CCD" w:rsidRDefault="00790CCD" w:rsidP="00790CCD">
      <w:pPr>
        <w:pStyle w:val="ListParagraph"/>
        <w:numPr>
          <w:ilvl w:val="0"/>
          <w:numId w:val="20"/>
        </w:numPr>
      </w:pPr>
      <w:r>
        <w:t>Try cancel + yes</w:t>
      </w:r>
    </w:p>
    <w:p w14:paraId="35F0BD1E" w14:textId="1C69B335" w:rsidR="00790CCD" w:rsidRDefault="00790CCD" w:rsidP="00790CCD">
      <w:r>
        <w:rPr>
          <w:noProof/>
        </w:rPr>
        <w:lastRenderedPageBreak/>
        <w:drawing>
          <wp:inline distT="0" distB="0" distL="0" distR="0" wp14:anchorId="1E0CB014" wp14:editId="4A27BE17">
            <wp:extent cx="5943600" cy="2036445"/>
            <wp:effectExtent l="0" t="0" r="0" b="1905"/>
            <wp:docPr id="202885772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857722" name="Picture 1" descr="A screenshot of a computer&#10;&#10;AI-generated content may be incorrect.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B11C7" w14:textId="77777777" w:rsidR="00790CCD" w:rsidRDefault="00790CCD" w:rsidP="00790CCD">
      <w:r w:rsidRPr="00AA6D13">
        <w:rPr>
          <w:i/>
          <w:iCs/>
          <w:u w:val="single"/>
        </w:rPr>
        <w:t>Expected behavior</w:t>
      </w:r>
      <w:r>
        <w:t>: when a customer is selected, in ADD mode the</w:t>
      </w:r>
      <w:r w:rsidRPr="007F2A07">
        <w:t xml:space="preserve">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 xml:space="preserve">a new manually created invoice. When saving, </w:t>
      </w:r>
      <w:r w:rsidRPr="00071CBB">
        <w:t>display</w:t>
      </w:r>
      <w:r>
        <w:t xml:space="preserve"> message:</w:t>
      </w:r>
      <w:r w:rsidRPr="00071CBB">
        <w:t xml:space="preserve"> </w:t>
      </w:r>
      <w:r w:rsidRPr="00A26AF1">
        <w:t>"No invoice can be added to the selected route control because the route is exported to PDA."</w:t>
      </w:r>
    </w:p>
    <w:p w14:paraId="3876021E" w14:textId="77777777" w:rsidR="00790CCD" w:rsidRDefault="00790CCD" w:rsidP="00790CCD">
      <w:r w:rsidRPr="00AA6D13">
        <w:rPr>
          <w:i/>
          <w:iCs/>
          <w:u w:val="single"/>
        </w:rPr>
        <w:t>Actual behavior</w:t>
      </w:r>
      <w:r>
        <w:t>: as expected.</w:t>
      </w:r>
    </w:p>
    <w:p w14:paraId="223C186F" w14:textId="77777777" w:rsidR="00790CCD" w:rsidRDefault="00790CCD" w:rsidP="00790CCD">
      <w:r w:rsidRPr="00661AD2">
        <w:rPr>
          <w:highlight w:val="green"/>
        </w:rPr>
        <w:t>Tested ok</w:t>
      </w:r>
    </w:p>
    <w:p w14:paraId="61BF1D11" w14:textId="42B61D6E" w:rsidR="00790CCD" w:rsidRDefault="00551F7A" w:rsidP="00551F7A">
      <w:pPr>
        <w:pStyle w:val="ListParagraph"/>
        <w:numPr>
          <w:ilvl w:val="0"/>
          <w:numId w:val="20"/>
        </w:numPr>
      </w:pPr>
      <w:r>
        <w:t>Try close and yes</w:t>
      </w:r>
    </w:p>
    <w:p w14:paraId="49161647" w14:textId="4E231206" w:rsidR="00551F7A" w:rsidRDefault="00551F7A" w:rsidP="00551F7A">
      <w:r>
        <w:rPr>
          <w:noProof/>
        </w:rPr>
        <w:drawing>
          <wp:inline distT="0" distB="0" distL="0" distR="0" wp14:anchorId="3277527D" wp14:editId="29B86682">
            <wp:extent cx="5943600" cy="2036445"/>
            <wp:effectExtent l="0" t="0" r="0" b="1905"/>
            <wp:docPr id="68481267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812675" name="Picture 1" descr="A screenshot of a computer&#10;&#10;AI-generated content may be incorrect.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34DC1" w14:textId="4C7DBA16" w:rsidR="00040711" w:rsidRDefault="00040711" w:rsidP="00551F7A">
      <w:r>
        <w:rPr>
          <w:noProof/>
        </w:rPr>
        <w:drawing>
          <wp:inline distT="0" distB="0" distL="0" distR="0" wp14:anchorId="0E58BBA8" wp14:editId="4A9E1ACE">
            <wp:extent cx="5943600" cy="2036445"/>
            <wp:effectExtent l="0" t="0" r="0" b="1905"/>
            <wp:docPr id="130492910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929104" name="Picture 1" descr="A screenshot of a computer&#10;&#10;AI-generated content may be incorrect.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725C5" w14:textId="77777777" w:rsidR="00551F7A" w:rsidRDefault="00551F7A" w:rsidP="00551F7A">
      <w:r w:rsidRPr="00AA6D13">
        <w:rPr>
          <w:i/>
          <w:iCs/>
          <w:u w:val="single"/>
        </w:rPr>
        <w:lastRenderedPageBreak/>
        <w:t>Expected behavior</w:t>
      </w:r>
      <w:r>
        <w:t>: when a customer is selected, in ADD mode the</w:t>
      </w:r>
      <w:r w:rsidRPr="007F2A07">
        <w:t xml:space="preserve">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 xml:space="preserve">a new manually created invoice. When saving, </w:t>
      </w:r>
      <w:r w:rsidRPr="00071CBB">
        <w:t>display</w:t>
      </w:r>
      <w:r>
        <w:t xml:space="preserve"> message:</w:t>
      </w:r>
      <w:r w:rsidRPr="00071CBB">
        <w:t xml:space="preserve"> </w:t>
      </w:r>
      <w:r w:rsidRPr="00A26AF1">
        <w:t>"No invoice can be added to the selected route control because the route is exported to PDA."</w:t>
      </w:r>
    </w:p>
    <w:p w14:paraId="6780FF02" w14:textId="77777777" w:rsidR="00551F7A" w:rsidRDefault="00551F7A" w:rsidP="00551F7A">
      <w:r w:rsidRPr="00AA6D13">
        <w:rPr>
          <w:i/>
          <w:iCs/>
          <w:u w:val="single"/>
        </w:rPr>
        <w:t>Actual behavior</w:t>
      </w:r>
      <w:r>
        <w:t>: as expected.</w:t>
      </w:r>
    </w:p>
    <w:p w14:paraId="6B1E2A3C" w14:textId="1A8D1D2B" w:rsidR="00551F7A" w:rsidRDefault="00551F7A" w:rsidP="00790CCD">
      <w:r w:rsidRPr="00661AD2">
        <w:rPr>
          <w:highlight w:val="green"/>
        </w:rPr>
        <w:t>Tested ok</w:t>
      </w:r>
    </w:p>
    <w:p w14:paraId="5F15932B" w14:textId="77777777" w:rsidR="000A3758" w:rsidRDefault="000A3758" w:rsidP="000A3758">
      <w:pPr>
        <w:pStyle w:val="ListParagraph"/>
        <w:numPr>
          <w:ilvl w:val="0"/>
          <w:numId w:val="20"/>
        </w:numPr>
      </w:pPr>
      <w:r>
        <w:t>Modify</w:t>
      </w:r>
    </w:p>
    <w:p w14:paraId="59BBC2DE" w14:textId="42811C77" w:rsidR="000A3758" w:rsidRDefault="000A3758" w:rsidP="000A3758">
      <w:r w:rsidRPr="006766DC">
        <w:rPr>
          <w:noProof/>
        </w:rPr>
        <w:t xml:space="preserve"> </w:t>
      </w:r>
      <w:r w:rsidR="00A60588">
        <w:rPr>
          <w:noProof/>
        </w:rPr>
        <w:drawing>
          <wp:inline distT="0" distB="0" distL="0" distR="0" wp14:anchorId="6E2DC8A2" wp14:editId="63D84CE2">
            <wp:extent cx="5943600" cy="2353945"/>
            <wp:effectExtent l="0" t="0" r="0" b="8255"/>
            <wp:docPr id="89990862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908621" name="Picture 1" descr="A screenshot of a computer&#10;&#10;AI-generated content may be incorrect.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FAE38" w14:textId="77777777" w:rsidR="000A3758" w:rsidRDefault="000A3758" w:rsidP="000A3758">
      <w:r>
        <w:t>Modify is allowed for existing manual invoice.</w:t>
      </w:r>
    </w:p>
    <w:p w14:paraId="273B5F94" w14:textId="77777777" w:rsidR="000A3758" w:rsidRDefault="000A3758" w:rsidP="000A3758">
      <w:r w:rsidRPr="006766DC">
        <w:rPr>
          <w:highlight w:val="green"/>
        </w:rPr>
        <w:t>Tested OK</w:t>
      </w:r>
    </w:p>
    <w:p w14:paraId="2BCE8450" w14:textId="77777777" w:rsidR="000A3758" w:rsidRDefault="000A3758" w:rsidP="000A3758">
      <w:pPr>
        <w:pStyle w:val="Heading4"/>
      </w:pPr>
      <w:r>
        <w:t>Route tab</w:t>
      </w:r>
    </w:p>
    <w:p w14:paraId="2CB6B8D8" w14:textId="26716202" w:rsidR="000A3758" w:rsidRDefault="00A163FF" w:rsidP="000A3758">
      <w:r>
        <w:rPr>
          <w:noProof/>
        </w:rPr>
        <w:drawing>
          <wp:inline distT="0" distB="0" distL="0" distR="0" wp14:anchorId="66C9A3B7" wp14:editId="76087962">
            <wp:extent cx="5943600" cy="2036445"/>
            <wp:effectExtent l="0" t="0" r="0" b="1905"/>
            <wp:docPr id="84258698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586988" name="Picture 1" descr="A screenshot of a computer&#10;&#10;AI-generated content may be incorrect.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E10C1" w14:textId="77777777" w:rsidR="000A3758" w:rsidRDefault="000A3758" w:rsidP="000A3758">
      <w:r>
        <w:t>Add button is disabled and Modify is not allowed</w:t>
      </w:r>
    </w:p>
    <w:p w14:paraId="7A35B798" w14:textId="77777777" w:rsidR="000A3758" w:rsidRDefault="000A3758" w:rsidP="000A3758">
      <w:r w:rsidRPr="00661AD2">
        <w:rPr>
          <w:highlight w:val="green"/>
        </w:rPr>
        <w:t>Tested ok</w:t>
      </w:r>
    </w:p>
    <w:p w14:paraId="10C33B6A" w14:textId="61231D3E" w:rsidR="003630F4" w:rsidRDefault="003630F4" w:rsidP="000A3758">
      <w:r>
        <w:t>Modify manual invoice</w:t>
      </w:r>
    </w:p>
    <w:p w14:paraId="0F92794C" w14:textId="6894C1BF" w:rsidR="003630F4" w:rsidRDefault="003630F4" w:rsidP="000A3758">
      <w:r>
        <w:rPr>
          <w:noProof/>
        </w:rPr>
        <w:lastRenderedPageBreak/>
        <w:drawing>
          <wp:inline distT="0" distB="0" distL="0" distR="0" wp14:anchorId="2DD9BE17" wp14:editId="4C928CE9">
            <wp:extent cx="5943600" cy="2353945"/>
            <wp:effectExtent l="0" t="0" r="0" b="8255"/>
            <wp:docPr id="177541933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419335" name="Picture 1" descr="A screenshot of a computer&#10;&#10;AI-generated content may be incorrect.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78D65" w14:textId="77777777" w:rsidR="003630F4" w:rsidRDefault="003630F4" w:rsidP="003630F4">
      <w:r>
        <w:t>Modify is allowed for existing manual invoice.</w:t>
      </w:r>
    </w:p>
    <w:p w14:paraId="02D83BAE" w14:textId="77777777" w:rsidR="003630F4" w:rsidRDefault="003630F4" w:rsidP="003630F4">
      <w:r w:rsidRPr="006766DC">
        <w:rPr>
          <w:highlight w:val="green"/>
        </w:rPr>
        <w:t>Tested OK</w:t>
      </w:r>
    </w:p>
    <w:p w14:paraId="79D1293E" w14:textId="77777777" w:rsidR="000A3758" w:rsidRDefault="000A3758" w:rsidP="000A3758"/>
    <w:p w14:paraId="6828266F" w14:textId="77777777" w:rsidR="000A3758" w:rsidRDefault="000A3758" w:rsidP="000A3758">
      <w:pPr>
        <w:pStyle w:val="Heading4"/>
      </w:pPr>
      <w:r>
        <w:t>All tab</w:t>
      </w:r>
    </w:p>
    <w:p w14:paraId="6757545A" w14:textId="77777777" w:rsidR="000A3758" w:rsidRDefault="000A3758" w:rsidP="000A3758">
      <w:pPr>
        <w:pStyle w:val="ListParagraph"/>
        <w:numPr>
          <w:ilvl w:val="0"/>
          <w:numId w:val="21"/>
        </w:numPr>
      </w:pPr>
      <w:r>
        <w:t xml:space="preserve">Add a manual invoice </w:t>
      </w:r>
    </w:p>
    <w:p w14:paraId="1C4BED58" w14:textId="508668C3" w:rsidR="000A3758" w:rsidRDefault="00E40353" w:rsidP="000A3758">
      <w:r>
        <w:rPr>
          <w:noProof/>
        </w:rPr>
        <w:drawing>
          <wp:inline distT="0" distB="0" distL="0" distR="0" wp14:anchorId="4F6DEB76" wp14:editId="0AEAC880">
            <wp:extent cx="5943600" cy="2353945"/>
            <wp:effectExtent l="0" t="0" r="0" b="8255"/>
            <wp:docPr id="169500033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000330" name="Picture 1" descr="A screenshot of a computer&#10;&#10;AI-generated content may be incorrect.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D0AFB" w14:textId="77777777" w:rsidR="000A3758" w:rsidRDefault="000A3758" w:rsidP="000A3758">
      <w:r w:rsidRPr="00AA6D13">
        <w:rPr>
          <w:i/>
          <w:iCs/>
          <w:u w:val="single"/>
        </w:rPr>
        <w:t>Expected behavior</w:t>
      </w:r>
      <w:r>
        <w:t>: when a customer is selected, in ADD mode the</w:t>
      </w:r>
      <w:r w:rsidRPr="007F2A07">
        <w:t xml:space="preserve">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 xml:space="preserve">a new manually created invoice. When saving, </w:t>
      </w:r>
      <w:r w:rsidRPr="00071CBB">
        <w:t>display</w:t>
      </w:r>
      <w:r>
        <w:t xml:space="preserve"> message:</w:t>
      </w:r>
      <w:r w:rsidRPr="00071CBB">
        <w:t xml:space="preserve"> </w:t>
      </w:r>
      <w:r w:rsidRPr="00A26AF1">
        <w:t>"No invoice can be added to the selected route control because the route is exported to PDA."</w:t>
      </w:r>
    </w:p>
    <w:p w14:paraId="65FB19FF" w14:textId="77777777" w:rsidR="000A3758" w:rsidRDefault="000A3758" w:rsidP="000A3758">
      <w:r w:rsidRPr="00AA6D13">
        <w:rPr>
          <w:i/>
          <w:iCs/>
          <w:u w:val="single"/>
        </w:rPr>
        <w:t>Actual behavior</w:t>
      </w:r>
      <w:r>
        <w:t>: as expected.</w:t>
      </w:r>
    </w:p>
    <w:p w14:paraId="6D212B2B" w14:textId="77777777" w:rsidR="000A3758" w:rsidRDefault="000A3758" w:rsidP="000A3758">
      <w:r w:rsidRPr="00661AD2">
        <w:rPr>
          <w:highlight w:val="green"/>
        </w:rPr>
        <w:t>Tested ok</w:t>
      </w:r>
    </w:p>
    <w:p w14:paraId="3E9C88FB" w14:textId="77777777" w:rsidR="002C346A" w:rsidRDefault="002C346A" w:rsidP="002C346A">
      <w:pPr>
        <w:pStyle w:val="ListParagraph"/>
        <w:numPr>
          <w:ilvl w:val="0"/>
          <w:numId w:val="19"/>
        </w:numPr>
      </w:pPr>
      <w:r>
        <w:t>Try cancel + yes</w:t>
      </w:r>
    </w:p>
    <w:p w14:paraId="7A9D1F48" w14:textId="0792359D" w:rsidR="002C346A" w:rsidRDefault="009E0586" w:rsidP="002C346A">
      <w:r>
        <w:rPr>
          <w:noProof/>
        </w:rPr>
        <w:lastRenderedPageBreak/>
        <w:drawing>
          <wp:inline distT="0" distB="0" distL="0" distR="0" wp14:anchorId="0F1F88A0" wp14:editId="12DBF55F">
            <wp:extent cx="5943600" cy="2353945"/>
            <wp:effectExtent l="0" t="0" r="0" b="8255"/>
            <wp:docPr id="21413910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39108" name="Picture 1" descr="A screenshot of a computer&#10;&#10;AI-generated content may be incorrect.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FD5F6" w14:textId="77777777" w:rsidR="002C346A" w:rsidRDefault="002C346A" w:rsidP="002C346A">
      <w:r w:rsidRPr="00AA6D13">
        <w:rPr>
          <w:i/>
          <w:iCs/>
          <w:u w:val="single"/>
        </w:rPr>
        <w:t>Expected behavior</w:t>
      </w:r>
      <w:r>
        <w:t>: when a customer is selected, in ADD mode the</w:t>
      </w:r>
      <w:r w:rsidRPr="007F2A07">
        <w:t xml:space="preserve">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 xml:space="preserve">a new manually created invoice. When saving, </w:t>
      </w:r>
      <w:r w:rsidRPr="00071CBB">
        <w:t>display</w:t>
      </w:r>
      <w:r>
        <w:t xml:space="preserve"> message:</w:t>
      </w:r>
      <w:r w:rsidRPr="00071CBB">
        <w:t xml:space="preserve"> </w:t>
      </w:r>
      <w:r w:rsidRPr="00A26AF1">
        <w:t>"No invoice can be added to the selected route control because the route is exported to PDA."</w:t>
      </w:r>
    </w:p>
    <w:p w14:paraId="29FFEA80" w14:textId="77777777" w:rsidR="002C346A" w:rsidRDefault="002C346A" w:rsidP="002C346A">
      <w:r w:rsidRPr="00AA6D13">
        <w:rPr>
          <w:i/>
          <w:iCs/>
          <w:u w:val="single"/>
        </w:rPr>
        <w:t>Actual behavior</w:t>
      </w:r>
      <w:r>
        <w:t>: as expected.</w:t>
      </w:r>
    </w:p>
    <w:p w14:paraId="59D409D0" w14:textId="77777777" w:rsidR="002C346A" w:rsidRDefault="002C346A" w:rsidP="002C346A">
      <w:r w:rsidRPr="00661AD2">
        <w:rPr>
          <w:highlight w:val="green"/>
        </w:rPr>
        <w:t>Tested ok</w:t>
      </w:r>
    </w:p>
    <w:p w14:paraId="36895E2F" w14:textId="77777777" w:rsidR="002C346A" w:rsidRDefault="002C346A" w:rsidP="002C346A">
      <w:pPr>
        <w:pStyle w:val="ListParagraph"/>
        <w:numPr>
          <w:ilvl w:val="0"/>
          <w:numId w:val="19"/>
        </w:numPr>
      </w:pPr>
      <w:r>
        <w:t>Try close and yes</w:t>
      </w:r>
    </w:p>
    <w:p w14:paraId="7196C53E" w14:textId="26B8C79A" w:rsidR="009E0586" w:rsidRDefault="009E0586" w:rsidP="009E0586">
      <w:r>
        <w:rPr>
          <w:noProof/>
        </w:rPr>
        <w:drawing>
          <wp:inline distT="0" distB="0" distL="0" distR="0" wp14:anchorId="19CE289A" wp14:editId="1A49F58A">
            <wp:extent cx="5943600" cy="2353945"/>
            <wp:effectExtent l="0" t="0" r="0" b="8255"/>
            <wp:docPr id="91454877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548776" name="Picture 1" descr="A screenshot of a computer&#10;&#10;AI-generated content may be incorrect.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6BFFB" w14:textId="40C397BE" w:rsidR="009E0586" w:rsidRDefault="009E0586" w:rsidP="009E0586">
      <w:r>
        <w:rPr>
          <w:noProof/>
        </w:rPr>
        <w:lastRenderedPageBreak/>
        <w:drawing>
          <wp:inline distT="0" distB="0" distL="0" distR="0" wp14:anchorId="2AA11C2E" wp14:editId="118CA067">
            <wp:extent cx="5943600" cy="2353945"/>
            <wp:effectExtent l="0" t="0" r="0" b="8255"/>
            <wp:docPr id="2365435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54357" name="Picture 1" descr="A screenshot of a computer&#10;&#10;AI-generated content may be incorrect.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F00F2" w14:textId="77777777" w:rsidR="002C346A" w:rsidRDefault="002C346A" w:rsidP="002C346A">
      <w:r w:rsidRPr="00AA6D13">
        <w:rPr>
          <w:i/>
          <w:iCs/>
          <w:u w:val="single"/>
        </w:rPr>
        <w:t>Expected behavior</w:t>
      </w:r>
      <w:r>
        <w:t>: when a customer is selected, in ADD mode the</w:t>
      </w:r>
      <w:r w:rsidRPr="007F2A07">
        <w:t xml:space="preserve"> route </w:t>
      </w:r>
      <w:r>
        <w:t>should populate and be</w:t>
      </w:r>
      <w:r w:rsidRPr="007F2A07">
        <w:t xml:space="preserve"> automatically assign</w:t>
      </w:r>
      <w:r>
        <w:t xml:space="preserve">ed </w:t>
      </w:r>
      <w:r w:rsidRPr="007F2A07">
        <w:t xml:space="preserve">to </w:t>
      </w:r>
      <w:r>
        <w:t xml:space="preserve">a new manually created invoice. When saving, </w:t>
      </w:r>
      <w:r w:rsidRPr="00071CBB">
        <w:t>display</w:t>
      </w:r>
      <w:r>
        <w:t xml:space="preserve"> message:</w:t>
      </w:r>
      <w:r w:rsidRPr="00071CBB">
        <w:t xml:space="preserve"> </w:t>
      </w:r>
      <w:r w:rsidRPr="00A26AF1">
        <w:t>"No invoice can be added to the selected route control because the route is exported to PDA."</w:t>
      </w:r>
    </w:p>
    <w:p w14:paraId="420435E1" w14:textId="77777777" w:rsidR="002C346A" w:rsidRDefault="002C346A" w:rsidP="002C346A">
      <w:r w:rsidRPr="00AA6D13">
        <w:rPr>
          <w:i/>
          <w:iCs/>
          <w:u w:val="single"/>
        </w:rPr>
        <w:t>Actual behavior</w:t>
      </w:r>
      <w:r>
        <w:t>: as expected.</w:t>
      </w:r>
    </w:p>
    <w:p w14:paraId="51994894" w14:textId="55FDB326" w:rsidR="00E40353" w:rsidRDefault="002C346A" w:rsidP="009E0586">
      <w:r w:rsidRPr="00661AD2">
        <w:rPr>
          <w:highlight w:val="green"/>
        </w:rPr>
        <w:t>Tested ok</w:t>
      </w:r>
    </w:p>
    <w:p w14:paraId="2C82012A" w14:textId="77777777" w:rsidR="000A3758" w:rsidRDefault="000A3758" w:rsidP="000A3758">
      <w:pPr>
        <w:pStyle w:val="ListParagraph"/>
        <w:numPr>
          <w:ilvl w:val="0"/>
          <w:numId w:val="21"/>
        </w:numPr>
      </w:pPr>
      <w:r>
        <w:t>Modify an existing invoice</w:t>
      </w:r>
    </w:p>
    <w:p w14:paraId="12737B82" w14:textId="6B0D66E6" w:rsidR="000A3758" w:rsidRDefault="0055333C" w:rsidP="000A3758">
      <w:r>
        <w:rPr>
          <w:noProof/>
        </w:rPr>
        <w:drawing>
          <wp:inline distT="0" distB="0" distL="0" distR="0" wp14:anchorId="7C318288" wp14:editId="6EB82549">
            <wp:extent cx="5943600" cy="2878455"/>
            <wp:effectExtent l="0" t="0" r="0" b="0"/>
            <wp:docPr id="73546676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466766" name="Picture 1" descr="A screenshot of a computer&#10;&#10;AI-generated content may be incorrect.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64F4D" w14:textId="43D068A6" w:rsidR="000A3758" w:rsidRDefault="000A3758" w:rsidP="000A3758">
      <w:r w:rsidRPr="00AA6D13">
        <w:rPr>
          <w:i/>
          <w:iCs/>
          <w:u w:val="single"/>
        </w:rPr>
        <w:t>Expected behavior</w:t>
      </w:r>
      <w:r>
        <w:t xml:space="preserve">: </w:t>
      </w:r>
      <w:r w:rsidRPr="00503C64">
        <w:t>- if pocketPCStatus = POCKETPC_COMPLETED (</w:t>
      </w:r>
      <w:r>
        <w:t>1</w:t>
      </w:r>
      <w:r w:rsidRPr="00503C64">
        <w:t>)</w:t>
      </w:r>
      <w:r>
        <w:t>(PDA Status = Transferred to PDA)</w:t>
      </w:r>
      <w:r w:rsidRPr="00503C64">
        <w:t xml:space="preserve"> and AUSCUSTOM </w:t>
      </w:r>
      <w:r>
        <w:rPr>
          <w:b/>
          <w:bCs/>
        </w:rPr>
        <w:t xml:space="preserve">not </w:t>
      </w:r>
      <w:r>
        <w:t xml:space="preserve"> in license -&gt; MODIFY is</w:t>
      </w:r>
      <w:r w:rsidR="0055333C">
        <w:t xml:space="preserve"> not</w:t>
      </w:r>
      <w:r>
        <w:t xml:space="preserve"> allowed</w:t>
      </w:r>
    </w:p>
    <w:p w14:paraId="494CF698" w14:textId="77777777" w:rsidR="000A3758" w:rsidRDefault="000A3758" w:rsidP="000A3758">
      <w:r w:rsidRPr="00AA6D13">
        <w:rPr>
          <w:i/>
          <w:iCs/>
          <w:u w:val="single"/>
        </w:rPr>
        <w:t>Actual behavior</w:t>
      </w:r>
      <w:r>
        <w:t>: as expected.</w:t>
      </w:r>
    </w:p>
    <w:p w14:paraId="289CF2D9" w14:textId="77777777" w:rsidR="000A3758" w:rsidRDefault="000A3758" w:rsidP="000A3758">
      <w:r w:rsidRPr="00661AD2">
        <w:rPr>
          <w:highlight w:val="green"/>
        </w:rPr>
        <w:t>Tested ok</w:t>
      </w:r>
    </w:p>
    <w:p w14:paraId="281D2934" w14:textId="77777777" w:rsidR="000A3758" w:rsidRDefault="000A3758" w:rsidP="000A3758"/>
    <w:p w14:paraId="334D5F30" w14:textId="77777777" w:rsidR="00247A94" w:rsidRDefault="00247A94" w:rsidP="009E6B9B">
      <w:pPr>
        <w:rPr>
          <w:b/>
        </w:rPr>
      </w:pPr>
    </w:p>
    <w:p w14:paraId="0FAF272E" w14:textId="77777777" w:rsidR="00247A94" w:rsidRDefault="00247A94" w:rsidP="009E6B9B">
      <w:pPr>
        <w:rPr>
          <w:b/>
        </w:rPr>
      </w:pPr>
    </w:p>
    <w:p w14:paraId="145D6B3D" w14:textId="77777777" w:rsidR="00247A94" w:rsidRPr="00CB5B32" w:rsidRDefault="00247A94" w:rsidP="009E6B9B">
      <w:pPr>
        <w:rPr>
          <w:b/>
        </w:rPr>
      </w:pPr>
    </w:p>
    <w:sectPr w:rsidR="00247A94" w:rsidRPr="00CB5B3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AE47D5"/>
    <w:multiLevelType w:val="hybridMultilevel"/>
    <w:tmpl w:val="9BC2F4F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9F33F9"/>
    <w:multiLevelType w:val="hybridMultilevel"/>
    <w:tmpl w:val="5EDC77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013AB2"/>
    <w:multiLevelType w:val="hybridMultilevel"/>
    <w:tmpl w:val="FB50F88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246E37"/>
    <w:multiLevelType w:val="multilevel"/>
    <w:tmpl w:val="ADC8693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 w15:restartNumberingAfterBreak="0">
    <w:nsid w:val="17B111EE"/>
    <w:multiLevelType w:val="hybridMultilevel"/>
    <w:tmpl w:val="9BC2F4F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CDE1EC5"/>
    <w:multiLevelType w:val="hybridMultilevel"/>
    <w:tmpl w:val="FB50F88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E765DA0"/>
    <w:multiLevelType w:val="hybridMultilevel"/>
    <w:tmpl w:val="FB50F88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F82644C"/>
    <w:multiLevelType w:val="hybridMultilevel"/>
    <w:tmpl w:val="1504AF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5DB7B32"/>
    <w:multiLevelType w:val="hybridMultilevel"/>
    <w:tmpl w:val="4D2C1E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648643F"/>
    <w:multiLevelType w:val="hybridMultilevel"/>
    <w:tmpl w:val="FB50F88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03811F0"/>
    <w:multiLevelType w:val="hybridMultilevel"/>
    <w:tmpl w:val="FB50F88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59732B2"/>
    <w:multiLevelType w:val="hybridMultilevel"/>
    <w:tmpl w:val="D744FCD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8A73024"/>
    <w:multiLevelType w:val="hybridMultilevel"/>
    <w:tmpl w:val="4D2C1EE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46A5FD6"/>
    <w:multiLevelType w:val="hybridMultilevel"/>
    <w:tmpl w:val="9BC2F4F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1EF7699"/>
    <w:multiLevelType w:val="hybridMultilevel"/>
    <w:tmpl w:val="DD06B4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2E67697"/>
    <w:multiLevelType w:val="multilevel"/>
    <w:tmpl w:val="2D94EFC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6" w15:restartNumberingAfterBreak="0">
    <w:nsid w:val="53825AB5"/>
    <w:multiLevelType w:val="hybridMultilevel"/>
    <w:tmpl w:val="AE16F94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3B4626D"/>
    <w:multiLevelType w:val="hybridMultilevel"/>
    <w:tmpl w:val="9BC2F4F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9015322"/>
    <w:multiLevelType w:val="hybridMultilevel"/>
    <w:tmpl w:val="1504AF9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E570223"/>
    <w:multiLevelType w:val="hybridMultilevel"/>
    <w:tmpl w:val="DD06B49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FBC6A5E"/>
    <w:multiLevelType w:val="hybridMultilevel"/>
    <w:tmpl w:val="CC345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0670E86"/>
    <w:multiLevelType w:val="hybridMultilevel"/>
    <w:tmpl w:val="6BB2FA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64C31CF"/>
    <w:multiLevelType w:val="multilevel"/>
    <w:tmpl w:val="32EC198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3" w15:restartNumberingAfterBreak="0">
    <w:nsid w:val="6AE9419D"/>
    <w:multiLevelType w:val="hybridMultilevel"/>
    <w:tmpl w:val="C09A66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F7E7E17"/>
    <w:multiLevelType w:val="hybridMultilevel"/>
    <w:tmpl w:val="FB50F88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05F33C5"/>
    <w:multiLevelType w:val="hybridMultilevel"/>
    <w:tmpl w:val="9CA616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5842A1B"/>
    <w:multiLevelType w:val="hybridMultilevel"/>
    <w:tmpl w:val="BE12318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74C6FE8"/>
    <w:multiLevelType w:val="multilevel"/>
    <w:tmpl w:val="D94499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333653122">
    <w:abstractNumId w:val="20"/>
  </w:num>
  <w:num w:numId="2" w16cid:durableId="1657371177">
    <w:abstractNumId w:val="25"/>
  </w:num>
  <w:num w:numId="3" w16cid:durableId="1611863369">
    <w:abstractNumId w:val="4"/>
  </w:num>
  <w:num w:numId="4" w16cid:durableId="1150444533">
    <w:abstractNumId w:val="3"/>
  </w:num>
  <w:num w:numId="5" w16cid:durableId="1855339196">
    <w:abstractNumId w:val="2"/>
  </w:num>
  <w:num w:numId="6" w16cid:durableId="999969243">
    <w:abstractNumId w:val="17"/>
  </w:num>
  <w:num w:numId="7" w16cid:durableId="19362074">
    <w:abstractNumId w:val="21"/>
  </w:num>
  <w:num w:numId="8" w16cid:durableId="2063825581">
    <w:abstractNumId w:val="7"/>
  </w:num>
  <w:num w:numId="9" w16cid:durableId="1031876611">
    <w:abstractNumId w:val="1"/>
  </w:num>
  <w:num w:numId="10" w16cid:durableId="2109108670">
    <w:abstractNumId w:val="22"/>
  </w:num>
  <w:num w:numId="11" w16cid:durableId="1218708778">
    <w:abstractNumId w:val="10"/>
  </w:num>
  <w:num w:numId="12" w16cid:durableId="415857920">
    <w:abstractNumId w:val="9"/>
  </w:num>
  <w:num w:numId="13" w16cid:durableId="76947977">
    <w:abstractNumId w:val="6"/>
  </w:num>
  <w:num w:numId="14" w16cid:durableId="820735457">
    <w:abstractNumId w:val="8"/>
  </w:num>
  <w:num w:numId="15" w16cid:durableId="326638982">
    <w:abstractNumId w:val="12"/>
  </w:num>
  <w:num w:numId="16" w16cid:durableId="1589384807">
    <w:abstractNumId w:val="15"/>
  </w:num>
  <w:num w:numId="17" w16cid:durableId="387266098">
    <w:abstractNumId w:val="23"/>
  </w:num>
  <w:num w:numId="18" w16cid:durableId="1201748901">
    <w:abstractNumId w:val="16"/>
  </w:num>
  <w:num w:numId="19" w16cid:durableId="2135519831">
    <w:abstractNumId w:val="26"/>
  </w:num>
  <w:num w:numId="20" w16cid:durableId="1523744522">
    <w:abstractNumId w:val="14"/>
  </w:num>
  <w:num w:numId="21" w16cid:durableId="1860046754">
    <w:abstractNumId w:val="11"/>
  </w:num>
  <w:num w:numId="22" w16cid:durableId="287899955">
    <w:abstractNumId w:val="18"/>
  </w:num>
  <w:num w:numId="23" w16cid:durableId="1271477157">
    <w:abstractNumId w:val="27"/>
  </w:num>
  <w:num w:numId="24" w16cid:durableId="1703436394">
    <w:abstractNumId w:val="13"/>
  </w:num>
  <w:num w:numId="25" w16cid:durableId="407846201">
    <w:abstractNumId w:val="5"/>
  </w:num>
  <w:num w:numId="26" w16cid:durableId="293953974">
    <w:abstractNumId w:val="24"/>
  </w:num>
  <w:num w:numId="27" w16cid:durableId="23560044">
    <w:abstractNumId w:val="0"/>
  </w:num>
  <w:num w:numId="28" w16cid:durableId="407532154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7A94"/>
    <w:rsid w:val="00001B63"/>
    <w:rsid w:val="000238A4"/>
    <w:rsid w:val="00027859"/>
    <w:rsid w:val="00033E06"/>
    <w:rsid w:val="00040711"/>
    <w:rsid w:val="00050243"/>
    <w:rsid w:val="0005549F"/>
    <w:rsid w:val="00063C53"/>
    <w:rsid w:val="000A3758"/>
    <w:rsid w:val="000A766B"/>
    <w:rsid w:val="000D6920"/>
    <w:rsid w:val="000D7F40"/>
    <w:rsid w:val="000F2C3F"/>
    <w:rsid w:val="00122C5E"/>
    <w:rsid w:val="00130242"/>
    <w:rsid w:val="00137A5F"/>
    <w:rsid w:val="00141E60"/>
    <w:rsid w:val="001C2C15"/>
    <w:rsid w:val="001E14FD"/>
    <w:rsid w:val="001F1689"/>
    <w:rsid w:val="001F68F4"/>
    <w:rsid w:val="00201AE7"/>
    <w:rsid w:val="00221711"/>
    <w:rsid w:val="00221C7D"/>
    <w:rsid w:val="00234364"/>
    <w:rsid w:val="00236707"/>
    <w:rsid w:val="00247899"/>
    <w:rsid w:val="00247A94"/>
    <w:rsid w:val="00284AF6"/>
    <w:rsid w:val="00286A96"/>
    <w:rsid w:val="0029121E"/>
    <w:rsid w:val="002C1F02"/>
    <w:rsid w:val="002C346A"/>
    <w:rsid w:val="002D78B1"/>
    <w:rsid w:val="00315819"/>
    <w:rsid w:val="00344F8C"/>
    <w:rsid w:val="0036131C"/>
    <w:rsid w:val="003630F4"/>
    <w:rsid w:val="00383FEE"/>
    <w:rsid w:val="0039218A"/>
    <w:rsid w:val="003C5791"/>
    <w:rsid w:val="003D42BC"/>
    <w:rsid w:val="003D5C5B"/>
    <w:rsid w:val="003F570C"/>
    <w:rsid w:val="0042259C"/>
    <w:rsid w:val="00427888"/>
    <w:rsid w:val="004432E2"/>
    <w:rsid w:val="0046354F"/>
    <w:rsid w:val="00471FF9"/>
    <w:rsid w:val="004813C0"/>
    <w:rsid w:val="004B1128"/>
    <w:rsid w:val="004C3E2D"/>
    <w:rsid w:val="004C5C3D"/>
    <w:rsid w:val="004C7C1D"/>
    <w:rsid w:val="004D0EE7"/>
    <w:rsid w:val="004E2D14"/>
    <w:rsid w:val="00500320"/>
    <w:rsid w:val="00512D52"/>
    <w:rsid w:val="00514E60"/>
    <w:rsid w:val="005220CE"/>
    <w:rsid w:val="00530C3F"/>
    <w:rsid w:val="00540426"/>
    <w:rsid w:val="00551F7A"/>
    <w:rsid w:val="00552A66"/>
    <w:rsid w:val="0055333C"/>
    <w:rsid w:val="005665FA"/>
    <w:rsid w:val="005B36C7"/>
    <w:rsid w:val="006266D2"/>
    <w:rsid w:val="00627C2A"/>
    <w:rsid w:val="00630B69"/>
    <w:rsid w:val="00641D97"/>
    <w:rsid w:val="0066050C"/>
    <w:rsid w:val="00670563"/>
    <w:rsid w:val="00671F0D"/>
    <w:rsid w:val="00682B2D"/>
    <w:rsid w:val="006B3D2D"/>
    <w:rsid w:val="006C32B5"/>
    <w:rsid w:val="006E38CA"/>
    <w:rsid w:val="00710E58"/>
    <w:rsid w:val="00734FF6"/>
    <w:rsid w:val="00736609"/>
    <w:rsid w:val="00773508"/>
    <w:rsid w:val="00773F90"/>
    <w:rsid w:val="0078424C"/>
    <w:rsid w:val="00784917"/>
    <w:rsid w:val="00790CCD"/>
    <w:rsid w:val="00792E11"/>
    <w:rsid w:val="007B7F19"/>
    <w:rsid w:val="007D0233"/>
    <w:rsid w:val="007D6653"/>
    <w:rsid w:val="007E38C5"/>
    <w:rsid w:val="007F3BF3"/>
    <w:rsid w:val="0085600D"/>
    <w:rsid w:val="00861F0A"/>
    <w:rsid w:val="00885DB5"/>
    <w:rsid w:val="00890B97"/>
    <w:rsid w:val="00894345"/>
    <w:rsid w:val="008A0E3C"/>
    <w:rsid w:val="008B6DA6"/>
    <w:rsid w:val="008C5630"/>
    <w:rsid w:val="008C6B1D"/>
    <w:rsid w:val="008D386E"/>
    <w:rsid w:val="008E08F1"/>
    <w:rsid w:val="008E2BC5"/>
    <w:rsid w:val="008F5088"/>
    <w:rsid w:val="00937BCF"/>
    <w:rsid w:val="00963F43"/>
    <w:rsid w:val="009945A0"/>
    <w:rsid w:val="009B79D6"/>
    <w:rsid w:val="009E0586"/>
    <w:rsid w:val="009E6B9B"/>
    <w:rsid w:val="009F5237"/>
    <w:rsid w:val="00A12FA4"/>
    <w:rsid w:val="00A1502B"/>
    <w:rsid w:val="00A163FF"/>
    <w:rsid w:val="00A50AF4"/>
    <w:rsid w:val="00A55014"/>
    <w:rsid w:val="00A60588"/>
    <w:rsid w:val="00A61223"/>
    <w:rsid w:val="00A73030"/>
    <w:rsid w:val="00A74DF8"/>
    <w:rsid w:val="00A93C3E"/>
    <w:rsid w:val="00AB73A7"/>
    <w:rsid w:val="00AD6F4A"/>
    <w:rsid w:val="00AF3050"/>
    <w:rsid w:val="00B013DD"/>
    <w:rsid w:val="00B10C48"/>
    <w:rsid w:val="00B278CA"/>
    <w:rsid w:val="00B5219C"/>
    <w:rsid w:val="00B536FD"/>
    <w:rsid w:val="00B550CA"/>
    <w:rsid w:val="00B614A2"/>
    <w:rsid w:val="00B75C00"/>
    <w:rsid w:val="00B80A0E"/>
    <w:rsid w:val="00B811D7"/>
    <w:rsid w:val="00B96008"/>
    <w:rsid w:val="00BA07E7"/>
    <w:rsid w:val="00BB766A"/>
    <w:rsid w:val="00BD2D35"/>
    <w:rsid w:val="00BD5E52"/>
    <w:rsid w:val="00BF41CC"/>
    <w:rsid w:val="00C168CB"/>
    <w:rsid w:val="00C2244E"/>
    <w:rsid w:val="00C246AB"/>
    <w:rsid w:val="00C60E9F"/>
    <w:rsid w:val="00C64BA4"/>
    <w:rsid w:val="00C6668B"/>
    <w:rsid w:val="00CA17B8"/>
    <w:rsid w:val="00CB3EDB"/>
    <w:rsid w:val="00CB5B32"/>
    <w:rsid w:val="00CC450C"/>
    <w:rsid w:val="00CF119A"/>
    <w:rsid w:val="00D05CAC"/>
    <w:rsid w:val="00D12A11"/>
    <w:rsid w:val="00D20FBB"/>
    <w:rsid w:val="00D276B5"/>
    <w:rsid w:val="00D50501"/>
    <w:rsid w:val="00D9401D"/>
    <w:rsid w:val="00DB7EF2"/>
    <w:rsid w:val="00DC536E"/>
    <w:rsid w:val="00DD5EE5"/>
    <w:rsid w:val="00DE2CBC"/>
    <w:rsid w:val="00E10319"/>
    <w:rsid w:val="00E163A3"/>
    <w:rsid w:val="00E271B9"/>
    <w:rsid w:val="00E40353"/>
    <w:rsid w:val="00EE4320"/>
    <w:rsid w:val="00F125A3"/>
    <w:rsid w:val="00F34A86"/>
    <w:rsid w:val="00F43804"/>
    <w:rsid w:val="00F451C3"/>
    <w:rsid w:val="00F4599F"/>
    <w:rsid w:val="00F5220C"/>
    <w:rsid w:val="00F776F3"/>
    <w:rsid w:val="00FA54FB"/>
    <w:rsid w:val="00FB759F"/>
    <w:rsid w:val="00FC74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613CF4"/>
  <w15:chartTrackingRefBased/>
  <w15:docId w15:val="{B924F65D-D869-446E-B807-142687A85B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630F4"/>
  </w:style>
  <w:style w:type="paragraph" w:styleId="Heading1">
    <w:name w:val="heading 1"/>
    <w:basedOn w:val="Normal"/>
    <w:next w:val="Normal"/>
    <w:link w:val="Heading1Char"/>
    <w:uiPriority w:val="9"/>
    <w:qFormat/>
    <w:rsid w:val="006B3D2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71B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47A9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247A9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570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B3D2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E27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1Light-Accent1">
    <w:name w:val="List Table 1 Light Accent 1"/>
    <w:basedOn w:val="TableNormal"/>
    <w:uiPriority w:val="46"/>
    <w:rsid w:val="00E271B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7Colorful-Accent1">
    <w:name w:val="Grid Table 7 Colorful Accent 1"/>
    <w:basedOn w:val="TableNormal"/>
    <w:uiPriority w:val="52"/>
    <w:rsid w:val="00E271B9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E271B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E271B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033E06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033E0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3E06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033E0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73F9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B7EF2"/>
    <w:rPr>
      <w:color w:val="954F72" w:themeColor="followed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rsid w:val="00247A9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247A94"/>
    <w:rPr>
      <w:rFonts w:asciiTheme="majorHAnsi" w:eastAsiaTheme="majorEastAsia" w:hAnsiTheme="majorHAnsi" w:cstheme="majorBidi"/>
      <w:i/>
      <w:iCs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281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4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6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52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60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06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577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5" Type="http://schemas.openxmlformats.org/officeDocument/2006/relationships/webSettings" Target="webSetting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customXml" Target="../customXml/item1.xml"/><Relationship Id="rId6" Type="http://schemas.openxmlformats.org/officeDocument/2006/relationships/hyperlink" Target="https://jira.abslbs.com/browse/ABSN-1929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numbering" Target="numbering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fontTable" Target="fontTable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tyles" Target="style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laudia.stafie\OneDrive%20-%20ABS\Documents\Custom%20Office%20Templates\Maintenance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D1B2E8-D5D6-4FD7-A3CD-D8E0EF6EF1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Maintenance template.dotx</Template>
  <TotalTime>849</TotalTime>
  <Pages>54</Pages>
  <Words>3044</Words>
  <Characters>17351</Characters>
  <Application>Microsoft Office Word</Application>
  <DocSecurity>0</DocSecurity>
  <Lines>144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Claudia Stafie</dc:creator>
  <cp:keywords/>
  <dc:description/>
  <cp:lastModifiedBy>Claudia Stafie</cp:lastModifiedBy>
  <cp:revision>157</cp:revision>
  <dcterms:created xsi:type="dcterms:W3CDTF">2025-02-07T07:58:00Z</dcterms:created>
  <dcterms:modified xsi:type="dcterms:W3CDTF">2025-02-10T13:55:00Z</dcterms:modified>
</cp:coreProperties>
</file>