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5AE91" w14:textId="0EA412F0" w:rsidR="008C5DDF" w:rsidRPr="008C5DDF" w:rsidRDefault="008C5DDF" w:rsidP="008C5DDF">
      <w:pPr>
        <w:pBdr>
          <w:bottom w:val="double" w:sz="6" w:space="1" w:color="auto"/>
        </w:pBdr>
        <w:rPr>
          <w:b/>
          <w:sz w:val="28"/>
        </w:rPr>
      </w:pPr>
      <w:r w:rsidRPr="008C5DDF">
        <w:rPr>
          <w:b/>
          <w:sz w:val="28"/>
        </w:rPr>
        <w:fldChar w:fldCharType="begin"/>
      </w:r>
      <w:r w:rsidRPr="008C5DDF">
        <w:rPr>
          <w:b/>
          <w:sz w:val="28"/>
        </w:rPr>
        <w:instrText>HYPERLINK "https://jira.abslbs.com/browse/ABSN-1172"</w:instrText>
      </w:r>
      <w:r w:rsidRPr="008C5DDF">
        <w:rPr>
          <w:b/>
          <w:sz w:val="28"/>
        </w:rPr>
      </w:r>
      <w:r w:rsidRPr="008C5DDF">
        <w:rPr>
          <w:b/>
          <w:sz w:val="28"/>
        </w:rPr>
        <w:fldChar w:fldCharType="separate"/>
      </w:r>
      <w:r w:rsidRPr="008C5DDF">
        <w:rPr>
          <w:b/>
          <w:sz w:val="28"/>
        </w:rPr>
        <w:t xml:space="preserve">ABSN-1172 </w:t>
      </w:r>
      <w:r w:rsidRPr="008C5DDF">
        <w:rPr>
          <w:b/>
          <w:sz w:val="28"/>
        </w:rPr>
        <w:fldChar w:fldCharType="end"/>
      </w:r>
      <w:r w:rsidRPr="008C5DDF">
        <w:rPr>
          <w:b/>
          <w:sz w:val="28"/>
        </w:rPr>
        <w:t>Downgrade to 9.08.</w:t>
      </w:r>
      <w:proofErr w:type="gramStart"/>
      <w:r w:rsidRPr="008C5DDF">
        <w:rPr>
          <w:b/>
          <w:sz w:val="28"/>
        </w:rPr>
        <w:t>00.release</w:t>
      </w:r>
      <w:proofErr w:type="gramEnd"/>
      <w:r w:rsidRPr="008C5DDF">
        <w:rPr>
          <w:b/>
          <w:sz w:val="28"/>
        </w:rPr>
        <w:t>.p18_AUS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C2035E7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A12A9F9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390FBF07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:rsidRPr="008C5DDF" w14:paraId="038D0E12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C2018E5" w14:textId="014A38D9" w:rsidR="008C5DDF" w:rsidRPr="008C5DDF" w:rsidRDefault="008C5DDF" w:rsidP="00E271B9">
            <w:pPr>
              <w:rPr>
                <w:b w:val="0"/>
                <w:sz w:val="20"/>
              </w:rPr>
            </w:pPr>
            <w:r w:rsidRPr="008C5DDF">
              <w:rPr>
                <w:b w:val="0"/>
                <w:sz w:val="20"/>
              </w:rPr>
              <w:t xml:space="preserve">Version: </w:t>
            </w:r>
            <w:r w:rsidR="006A08E1">
              <w:rPr>
                <w:b w:val="0"/>
                <w:sz w:val="20"/>
              </w:rPr>
              <w:t>9.08.</w:t>
            </w:r>
            <w:proofErr w:type="gramStart"/>
            <w:r w:rsidR="006A08E1">
              <w:rPr>
                <w:b w:val="0"/>
                <w:sz w:val="20"/>
              </w:rPr>
              <w:t>00.RELEASE.p</w:t>
            </w:r>
            <w:proofErr w:type="gramEnd"/>
            <w:r w:rsidR="006A08E1">
              <w:rPr>
                <w:b w:val="0"/>
                <w:sz w:val="20"/>
              </w:rPr>
              <w:t>17</w:t>
            </w:r>
          </w:p>
          <w:p w14:paraId="470C7E81" w14:textId="77777777" w:rsidR="008C5DDF" w:rsidRPr="008C5DDF" w:rsidRDefault="008C5DDF" w:rsidP="008C5DDF">
            <w:pPr>
              <w:rPr>
                <w:b w:val="0"/>
                <w:sz w:val="20"/>
              </w:rPr>
            </w:pPr>
            <w:r w:rsidRPr="008C5DDF">
              <w:rPr>
                <w:b w:val="0"/>
                <w:sz w:val="20"/>
              </w:rPr>
              <w:t>DBServerName=abs-srv16.internal.abslbs.com</w:t>
            </w:r>
          </w:p>
          <w:p w14:paraId="455DE9C3" w14:textId="77777777" w:rsidR="008C5DDF" w:rsidRPr="008C5DDF" w:rsidRDefault="008C5DDF" w:rsidP="008C5DDF">
            <w:pPr>
              <w:rPr>
                <w:b w:val="0"/>
                <w:sz w:val="20"/>
              </w:rPr>
            </w:pPr>
            <w:r w:rsidRPr="008C5DDF">
              <w:rPr>
                <w:b w:val="0"/>
                <w:sz w:val="20"/>
              </w:rPr>
              <w:t>DBSID=CUST21</w:t>
            </w:r>
          </w:p>
          <w:p w14:paraId="3EDDC1F2" w14:textId="77777777" w:rsidR="008C5DDF" w:rsidRPr="008C5DDF" w:rsidRDefault="008C5DDF" w:rsidP="008C5DDF">
            <w:pPr>
              <w:rPr>
                <w:b w:val="0"/>
                <w:sz w:val="20"/>
              </w:rPr>
            </w:pPr>
            <w:proofErr w:type="spellStart"/>
            <w:r w:rsidRPr="008C5DDF">
              <w:rPr>
                <w:b w:val="0"/>
                <w:sz w:val="20"/>
              </w:rPr>
              <w:t>DBUser</w:t>
            </w:r>
            <w:proofErr w:type="spellEnd"/>
            <w:r w:rsidRPr="008C5DDF">
              <w:rPr>
                <w:b w:val="0"/>
                <w:sz w:val="20"/>
              </w:rPr>
              <w:t>=AUS_ND90502</w:t>
            </w:r>
          </w:p>
          <w:p w14:paraId="4B46370B" w14:textId="19B7DD6A" w:rsidR="008C5DDF" w:rsidRPr="008C5DDF" w:rsidRDefault="008C5DDF" w:rsidP="008C5DDF">
            <w:pPr>
              <w:rPr>
                <w:b w:val="0"/>
                <w:sz w:val="20"/>
              </w:rPr>
            </w:pPr>
            <w:proofErr w:type="spellStart"/>
            <w:r w:rsidRPr="008C5DDF">
              <w:rPr>
                <w:b w:val="0"/>
                <w:sz w:val="20"/>
              </w:rPr>
              <w:t>DBPassword</w:t>
            </w:r>
            <w:proofErr w:type="spellEnd"/>
            <w:r w:rsidRPr="008C5DDF">
              <w:rPr>
                <w:b w:val="0"/>
                <w:sz w:val="20"/>
              </w:rPr>
              <w:t xml:space="preserve">= </w:t>
            </w:r>
            <w:r w:rsidRPr="008C5DDF">
              <w:rPr>
                <w:b w:val="0"/>
                <w:sz w:val="20"/>
              </w:rPr>
              <w:t>AUS_ND90502</w:t>
            </w:r>
          </w:p>
          <w:p w14:paraId="1E453A4D" w14:textId="77777777" w:rsidR="00E271B9" w:rsidRDefault="00E271B9" w:rsidP="00E271B9">
            <w:pPr>
              <w:rPr>
                <w:bCs w:val="0"/>
                <w:sz w:val="20"/>
              </w:rPr>
            </w:pPr>
            <w:r w:rsidRPr="008C5DDF">
              <w:rPr>
                <w:b w:val="0"/>
                <w:sz w:val="20"/>
              </w:rPr>
              <w:t>Environment=</w:t>
            </w:r>
            <w:r w:rsidR="008C5DDF" w:rsidRPr="008C5DDF">
              <w:rPr>
                <w:b w:val="0"/>
                <w:sz w:val="20"/>
              </w:rPr>
              <w:t>Production</w:t>
            </w:r>
          </w:p>
          <w:p w14:paraId="27E3E90F" w14:textId="2FA5FBF1" w:rsidR="00733CE9" w:rsidRPr="00733CE9" w:rsidRDefault="00733CE9" w:rsidP="00E271B9">
            <w:r w:rsidRPr="00C2244E">
              <w:t>Hash</w:t>
            </w:r>
            <w:r>
              <w:t xml:space="preserve">: </w:t>
            </w:r>
            <w:r w:rsidRPr="008C5DDF">
              <w:t>0de56eb</w:t>
            </w:r>
          </w:p>
        </w:tc>
        <w:tc>
          <w:tcPr>
            <w:tcW w:w="4675" w:type="dxa"/>
          </w:tcPr>
          <w:p w14:paraId="6D70AACE" w14:textId="5200DC13" w:rsidR="00E271B9" w:rsidRPr="008C5DDF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8C5DDF">
              <w:rPr>
                <w:bCs/>
                <w:sz w:val="20"/>
              </w:rPr>
              <w:t>Module:</w:t>
            </w:r>
            <w:r w:rsidR="008C5DDF" w:rsidRPr="008C5DDF">
              <w:rPr>
                <w:bCs/>
                <w:sz w:val="20"/>
              </w:rPr>
              <w:t xml:space="preserve"> -</w:t>
            </w:r>
          </w:p>
          <w:p w14:paraId="1655902F" w14:textId="02D33288" w:rsidR="00E271B9" w:rsidRPr="008C5DDF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8C5DDF">
              <w:rPr>
                <w:bCs/>
                <w:sz w:val="20"/>
              </w:rPr>
              <w:t>System setting</w:t>
            </w:r>
            <w:r w:rsidR="008C5DDF" w:rsidRPr="008C5DDF">
              <w:rPr>
                <w:bCs/>
                <w:sz w:val="20"/>
              </w:rPr>
              <w:t>: -</w:t>
            </w:r>
          </w:p>
          <w:p w14:paraId="6B890B8D" w14:textId="3D712F34" w:rsidR="00E271B9" w:rsidRPr="008C5DDF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8C5DDF">
              <w:rPr>
                <w:bCs/>
                <w:sz w:val="20"/>
              </w:rPr>
              <w:t>Other</w:t>
            </w:r>
            <w:r w:rsidR="008C5DDF" w:rsidRPr="008C5DDF">
              <w:rPr>
                <w:bCs/>
                <w:sz w:val="20"/>
              </w:rPr>
              <w:t>s: BU:</w:t>
            </w:r>
            <w:r w:rsidR="002D58BB">
              <w:rPr>
                <w:bCs/>
                <w:sz w:val="20"/>
              </w:rPr>
              <w:t xml:space="preserve"> Dallas</w:t>
            </w:r>
          </w:p>
        </w:tc>
      </w:tr>
    </w:tbl>
    <w:p w14:paraId="5561871A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88E3FD" w14:textId="77777777" w:rsidR="00773F90" w:rsidRDefault="00773F90">
          <w:pPr>
            <w:pStyle w:val="TOCHeading"/>
          </w:pPr>
          <w:r>
            <w:t>Contents</w:t>
          </w:r>
        </w:p>
        <w:p w14:paraId="0238BE26" w14:textId="6262803C" w:rsidR="00733CE9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9750574" w:history="1">
            <w:r w:rsidR="00733CE9" w:rsidRPr="00E468D2">
              <w:rPr>
                <w:rStyle w:val="Hyperlink"/>
                <w:noProof/>
              </w:rPr>
              <w:t>Retest after fix</w:t>
            </w:r>
            <w:r w:rsidR="00733CE9">
              <w:rPr>
                <w:noProof/>
                <w:webHidden/>
              </w:rPr>
              <w:tab/>
            </w:r>
            <w:r w:rsidR="00733CE9">
              <w:rPr>
                <w:noProof/>
                <w:webHidden/>
              </w:rPr>
              <w:fldChar w:fldCharType="begin"/>
            </w:r>
            <w:r w:rsidR="00733CE9">
              <w:rPr>
                <w:noProof/>
                <w:webHidden/>
              </w:rPr>
              <w:instrText xml:space="preserve"> PAGEREF _Toc189750574 \h </w:instrText>
            </w:r>
            <w:r w:rsidR="00733CE9">
              <w:rPr>
                <w:noProof/>
                <w:webHidden/>
              </w:rPr>
            </w:r>
            <w:r w:rsidR="00733CE9">
              <w:rPr>
                <w:noProof/>
                <w:webHidden/>
              </w:rPr>
              <w:fldChar w:fldCharType="separate"/>
            </w:r>
            <w:r w:rsidR="00733CE9">
              <w:rPr>
                <w:noProof/>
                <w:webHidden/>
              </w:rPr>
              <w:t>1</w:t>
            </w:r>
            <w:r w:rsidR="00733CE9">
              <w:rPr>
                <w:noProof/>
                <w:webHidden/>
              </w:rPr>
              <w:fldChar w:fldCharType="end"/>
            </w:r>
          </w:hyperlink>
        </w:p>
        <w:p w14:paraId="55E3752C" w14:textId="6A47CC64" w:rsidR="00733CE9" w:rsidRDefault="00733CE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750575" w:history="1">
            <w:r w:rsidRPr="00E468D2">
              <w:rPr>
                <w:rStyle w:val="Hyperlink"/>
                <w:noProof/>
              </w:rPr>
              <w:t>Modify existing contact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_Toc189750575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2E9C3" w14:textId="03040A45" w:rsidR="00733CE9" w:rsidRDefault="00733CE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750576" w:history="1">
            <w:r w:rsidRPr="00E468D2">
              <w:rPr>
                <w:rStyle w:val="Hyperlink"/>
                <w:noProof/>
              </w:rPr>
              <w:t>Add new contact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_Toc189750576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CAC93" w14:textId="7A9EA0F9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298562F0" w14:textId="77777777" w:rsidR="00773F90" w:rsidRDefault="00773F90" w:rsidP="009E6B9B"/>
    <w:bookmarkStart w:id="0" w:name="Retest"/>
    <w:p w14:paraId="021C001C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975057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bookmarkEnd w:id="0"/>
    <w:p w14:paraId="4665786C" w14:textId="574F00B4" w:rsidR="00C2244E" w:rsidRDefault="00C2244E" w:rsidP="009E6B9B">
      <w:r w:rsidRPr="00C2244E">
        <w:rPr>
          <w:b/>
        </w:rPr>
        <w:t>Hash</w:t>
      </w:r>
      <w:r>
        <w:t xml:space="preserve">: </w:t>
      </w:r>
      <w:r w:rsidR="008C5DDF" w:rsidRPr="008C5DDF">
        <w:t>0de56eb</w:t>
      </w:r>
    </w:p>
    <w:p w14:paraId="15DA5AD2" w14:textId="4E030169" w:rsidR="006A08E1" w:rsidRPr="006A08E1" w:rsidRDefault="00446918" w:rsidP="00446918">
      <w:pPr>
        <w:pStyle w:val="Heading2"/>
      </w:pPr>
      <w:bookmarkStart w:id="2" w:name="_Toc189750575"/>
      <w:r>
        <w:t>Modify existing contact person</w:t>
      </w:r>
      <w:bookmarkEnd w:id="2"/>
    </w:p>
    <w:p w14:paraId="74DAEDCC" w14:textId="1F7A762C" w:rsidR="006A08E1" w:rsidRDefault="006A08E1" w:rsidP="006A08E1">
      <w:pPr>
        <w:pStyle w:val="ListParagraph"/>
        <w:numPr>
          <w:ilvl w:val="0"/>
          <w:numId w:val="3"/>
        </w:numPr>
        <w:rPr>
          <w:bCs/>
        </w:rPr>
      </w:pPr>
      <w:r w:rsidRPr="006A08E1">
        <w:rPr>
          <w:bCs/>
        </w:rPr>
        <w:t xml:space="preserve">Open </w:t>
      </w:r>
      <w:r w:rsidRPr="006A08E1">
        <w:rPr>
          <w:bCs/>
        </w:rPr>
        <w:t xml:space="preserve">Customers </w:t>
      </w:r>
      <w:proofErr w:type="spellStart"/>
      <w:r w:rsidRPr="006A08E1">
        <w:rPr>
          <w:bCs/>
        </w:rPr>
        <w:t>dlg</w:t>
      </w:r>
      <w:proofErr w:type="spellEnd"/>
      <w:r w:rsidRPr="006A08E1">
        <w:rPr>
          <w:bCs/>
        </w:rPr>
        <w:t xml:space="preserve">, select a customer, change to Modify Mode and </w:t>
      </w:r>
      <w:r w:rsidR="00A6255E">
        <w:rPr>
          <w:bCs/>
        </w:rPr>
        <w:t>click button</w:t>
      </w:r>
      <w:r w:rsidRPr="006A08E1">
        <w:rPr>
          <w:bCs/>
        </w:rPr>
        <w:t xml:space="preserve"> </w:t>
      </w:r>
      <w:r w:rsidR="00A6255E" w:rsidRPr="006A08E1">
        <w:rPr>
          <w:bCs/>
        </w:rPr>
        <w:t>Contact Pers</w:t>
      </w:r>
      <w:r w:rsidRPr="006A08E1">
        <w:rPr>
          <w:bCs/>
        </w:rPr>
        <w:t>ons:</w:t>
      </w:r>
    </w:p>
    <w:p w14:paraId="1E78AA6B" w14:textId="530414AB" w:rsidR="00A6255E" w:rsidRDefault="00A6255E" w:rsidP="00A6255E">
      <w:pPr>
        <w:rPr>
          <w:bCs/>
        </w:rPr>
      </w:pPr>
      <w:r>
        <w:rPr>
          <w:noProof/>
        </w:rPr>
        <w:drawing>
          <wp:inline distT="0" distB="0" distL="0" distR="0" wp14:anchorId="5E99D6E9" wp14:editId="7CEE099E">
            <wp:extent cx="5943600" cy="1404620"/>
            <wp:effectExtent l="0" t="0" r="0" b="5080"/>
            <wp:docPr id="724845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4527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BC37" w14:textId="2598B97A" w:rsidR="00A6255E" w:rsidRDefault="00A6255E" w:rsidP="00A6255E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Modify an existing contact person number</w:t>
      </w:r>
    </w:p>
    <w:p w14:paraId="5F2945DE" w14:textId="4257F8DD" w:rsidR="00A6255E" w:rsidRPr="00A6255E" w:rsidRDefault="00A6255E" w:rsidP="00A6255E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3F3131F" wp14:editId="17A18A42">
            <wp:extent cx="5943600" cy="4173855"/>
            <wp:effectExtent l="0" t="0" r="0" b="0"/>
            <wp:docPr id="1899827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2738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9E34" w14:textId="77777777" w:rsidR="006A08E1" w:rsidRPr="006A08E1" w:rsidRDefault="006A08E1" w:rsidP="006A08E1">
      <w:pPr>
        <w:rPr>
          <w:bCs/>
        </w:rPr>
      </w:pPr>
      <w:r w:rsidRPr="006A08E1">
        <w:rPr>
          <w:bCs/>
        </w:rPr>
        <w:t>Modify a customer’s contact, change the Contact Person Number:</w:t>
      </w:r>
    </w:p>
    <w:p w14:paraId="6CB30A50" w14:textId="49C78AC5" w:rsidR="00A6255E" w:rsidRDefault="00A6255E" w:rsidP="006A08E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72379C4" wp14:editId="5099F956">
            <wp:extent cx="5943600" cy="4173855"/>
            <wp:effectExtent l="0" t="0" r="0" b="0"/>
            <wp:docPr id="701799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9981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EFD3" w14:textId="513F3571" w:rsidR="00446918" w:rsidRPr="006A08E1" w:rsidRDefault="00446918" w:rsidP="00446918">
      <w:pPr>
        <w:rPr>
          <w:bCs/>
          <w:i/>
          <w:iCs/>
        </w:rPr>
      </w:pPr>
      <w:r w:rsidRPr="006A08E1">
        <w:rPr>
          <w:bCs/>
          <w:i/>
          <w:iCs/>
          <w:u w:val="single"/>
        </w:rPr>
        <w:t>Expected behavior</w:t>
      </w:r>
      <w:r w:rsidRPr="006A08E1">
        <w:rPr>
          <w:bCs/>
          <w:i/>
          <w:iCs/>
        </w:rPr>
        <w:t xml:space="preserve">: Contact person </w:t>
      </w:r>
      <w:proofErr w:type="gramStart"/>
      <w:r w:rsidRPr="006A08E1">
        <w:rPr>
          <w:bCs/>
          <w:i/>
          <w:iCs/>
        </w:rPr>
        <w:t>number</w:t>
      </w:r>
      <w:proofErr w:type="gramEnd"/>
      <w:r w:rsidRPr="006A08E1">
        <w:rPr>
          <w:bCs/>
          <w:i/>
          <w:iCs/>
        </w:rPr>
        <w:t xml:space="preserve"> should fit in up to 9 digits.</w:t>
      </w:r>
    </w:p>
    <w:p w14:paraId="6CE94879" w14:textId="6E3EBBB9" w:rsidR="00446918" w:rsidRPr="00446918" w:rsidRDefault="00446918" w:rsidP="006A08E1">
      <w:pPr>
        <w:rPr>
          <w:bCs/>
          <w:i/>
          <w:iCs/>
        </w:rPr>
      </w:pPr>
      <w:r w:rsidRPr="00446918">
        <w:rPr>
          <w:bCs/>
          <w:i/>
          <w:iCs/>
          <w:u w:val="single"/>
        </w:rPr>
        <w:t xml:space="preserve">Actual </w:t>
      </w:r>
      <w:r w:rsidRPr="006A08E1">
        <w:rPr>
          <w:bCs/>
          <w:i/>
          <w:iCs/>
          <w:u w:val="single"/>
        </w:rPr>
        <w:t>behavior</w:t>
      </w:r>
      <w:r w:rsidRPr="00446918">
        <w:rPr>
          <w:bCs/>
          <w:i/>
          <w:iCs/>
        </w:rPr>
        <w:t>: as expected.</w:t>
      </w:r>
    </w:p>
    <w:p w14:paraId="009613CC" w14:textId="724435D7" w:rsidR="00A6255E" w:rsidRDefault="00A6255E" w:rsidP="00A6255E">
      <w:pPr>
        <w:pStyle w:val="ListParagraph"/>
        <w:numPr>
          <w:ilvl w:val="0"/>
          <w:numId w:val="3"/>
        </w:numPr>
        <w:rPr>
          <w:bCs/>
        </w:rPr>
      </w:pPr>
      <w:r w:rsidRPr="00A6255E">
        <w:rPr>
          <w:bCs/>
        </w:rPr>
        <w:t xml:space="preserve">Save </w:t>
      </w:r>
    </w:p>
    <w:p w14:paraId="2760CDF4" w14:textId="073ED226" w:rsidR="00A6255E" w:rsidRPr="00A6255E" w:rsidRDefault="00A6255E" w:rsidP="00A6255E">
      <w:pPr>
        <w:rPr>
          <w:bCs/>
        </w:rPr>
      </w:pPr>
      <w:r>
        <w:rPr>
          <w:noProof/>
        </w:rPr>
        <w:drawing>
          <wp:inline distT="0" distB="0" distL="0" distR="0" wp14:anchorId="1010A398" wp14:editId="1F27DE4D">
            <wp:extent cx="5943600" cy="2801620"/>
            <wp:effectExtent l="0" t="0" r="0" b="0"/>
            <wp:docPr id="663107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0784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E45E" w14:textId="60EB340C" w:rsidR="006A08E1" w:rsidRDefault="00A6255E" w:rsidP="006A08E1">
      <w:pPr>
        <w:rPr>
          <w:bCs/>
        </w:rPr>
      </w:pPr>
      <w:r w:rsidRPr="00A6255E">
        <w:rPr>
          <w:bCs/>
        </w:rPr>
        <w:lastRenderedPageBreak/>
        <w:t xml:space="preserve">Modification is saved. </w:t>
      </w:r>
      <w:r w:rsidR="006A08E1" w:rsidRPr="006A08E1">
        <w:rPr>
          <w:bCs/>
        </w:rPr>
        <w:t xml:space="preserve">9 numbers could </w:t>
      </w:r>
      <w:proofErr w:type="gramStart"/>
      <w:r w:rsidR="006A08E1" w:rsidRPr="006A08E1">
        <w:rPr>
          <w:bCs/>
        </w:rPr>
        <w:t>be fit</w:t>
      </w:r>
      <w:proofErr w:type="gramEnd"/>
      <w:r w:rsidR="006A08E1" w:rsidRPr="006A08E1">
        <w:rPr>
          <w:bCs/>
        </w:rPr>
        <w:t xml:space="preserve"> in.</w:t>
      </w:r>
    </w:p>
    <w:p w14:paraId="2AF74034" w14:textId="6EBAB2EE" w:rsidR="00A6255E" w:rsidRDefault="00A6255E" w:rsidP="00A6255E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Click exit and reopen Contact Persons </w:t>
      </w:r>
      <w:proofErr w:type="spellStart"/>
      <w:r>
        <w:rPr>
          <w:bCs/>
        </w:rPr>
        <w:t>dlg</w:t>
      </w:r>
      <w:proofErr w:type="spellEnd"/>
    </w:p>
    <w:p w14:paraId="49A8341D" w14:textId="2ECFE4F3" w:rsidR="00A6255E" w:rsidRDefault="00A6255E" w:rsidP="00A6255E">
      <w:pPr>
        <w:rPr>
          <w:bCs/>
        </w:rPr>
      </w:pPr>
      <w:r>
        <w:rPr>
          <w:noProof/>
        </w:rPr>
        <w:drawing>
          <wp:inline distT="0" distB="0" distL="0" distR="0" wp14:anchorId="788F0981" wp14:editId="1C27E2C7">
            <wp:extent cx="5943600" cy="2503170"/>
            <wp:effectExtent l="0" t="0" r="0" b="0"/>
            <wp:docPr id="10264874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8742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DA08" w14:textId="1347D6E4" w:rsidR="00A6255E" w:rsidRDefault="00A6255E" w:rsidP="00A6255E">
      <w:pPr>
        <w:rPr>
          <w:bCs/>
        </w:rPr>
      </w:pPr>
      <w:r>
        <w:rPr>
          <w:bCs/>
        </w:rPr>
        <w:t>Modification was saved.</w:t>
      </w:r>
    </w:p>
    <w:p w14:paraId="497A8B59" w14:textId="5D4FE977" w:rsidR="00A6255E" w:rsidRDefault="00A6255E" w:rsidP="00A6255E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Check the </w:t>
      </w:r>
      <w:proofErr w:type="spellStart"/>
      <w:r>
        <w:rPr>
          <w:bCs/>
        </w:rPr>
        <w:t>db</w:t>
      </w:r>
      <w:proofErr w:type="spellEnd"/>
      <w:r>
        <w:rPr>
          <w:bCs/>
        </w:rPr>
        <w:t xml:space="preserve"> table</w:t>
      </w:r>
    </w:p>
    <w:p w14:paraId="206A4040" w14:textId="751DE81F" w:rsidR="00A6255E" w:rsidRPr="00A6255E" w:rsidRDefault="00A6255E" w:rsidP="00A6255E">
      <w:pPr>
        <w:rPr>
          <w:bCs/>
        </w:rPr>
      </w:pPr>
      <w:r>
        <w:rPr>
          <w:noProof/>
        </w:rPr>
        <w:drawing>
          <wp:inline distT="0" distB="0" distL="0" distR="0" wp14:anchorId="175ED3EB" wp14:editId="11D9EF59">
            <wp:extent cx="5943600" cy="648970"/>
            <wp:effectExtent l="0" t="0" r="0" b="0"/>
            <wp:docPr id="722406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067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BBD2" w14:textId="219866A5" w:rsidR="006A08E1" w:rsidRPr="00A6255E" w:rsidRDefault="00A6255E" w:rsidP="006A08E1">
      <w:pPr>
        <w:rPr>
          <w:bCs/>
        </w:rPr>
      </w:pPr>
      <w:r w:rsidRPr="00A6255E">
        <w:rPr>
          <w:bCs/>
        </w:rPr>
        <w:t xml:space="preserve">New value for contact person number is saved in </w:t>
      </w:r>
      <w:proofErr w:type="spellStart"/>
      <w:r w:rsidRPr="00A6255E">
        <w:rPr>
          <w:bCs/>
        </w:rPr>
        <w:t>db</w:t>
      </w:r>
      <w:proofErr w:type="spellEnd"/>
      <w:r w:rsidRPr="00A6255E">
        <w:rPr>
          <w:bCs/>
        </w:rPr>
        <w:t xml:space="preserve"> table.</w:t>
      </w:r>
    </w:p>
    <w:p w14:paraId="070704F3" w14:textId="08BC3C41" w:rsidR="00A6255E" w:rsidRPr="006A08E1" w:rsidRDefault="00A6255E" w:rsidP="006A08E1">
      <w:pPr>
        <w:rPr>
          <w:bCs/>
        </w:rPr>
      </w:pPr>
      <w:r w:rsidRPr="00A6255E">
        <w:rPr>
          <w:bCs/>
          <w:highlight w:val="green"/>
        </w:rPr>
        <w:t>Tested OK</w:t>
      </w:r>
    </w:p>
    <w:p w14:paraId="46443E8D" w14:textId="68D695B4" w:rsidR="00446918" w:rsidRDefault="00A52D41" w:rsidP="00A52D41">
      <w:pPr>
        <w:pStyle w:val="Heading2"/>
      </w:pPr>
      <w:bookmarkStart w:id="3" w:name="_Toc189750576"/>
      <w:r>
        <w:t xml:space="preserve">Add </w:t>
      </w:r>
      <w:proofErr w:type="gramStart"/>
      <w:r>
        <w:t>new</w:t>
      </w:r>
      <w:proofErr w:type="gramEnd"/>
      <w:r>
        <w:t xml:space="preserve"> contact person</w:t>
      </w:r>
      <w:bookmarkEnd w:id="3"/>
    </w:p>
    <w:p w14:paraId="7F6E6806" w14:textId="53C57C86" w:rsidR="006A08E1" w:rsidRPr="00873861" w:rsidRDefault="00873861" w:rsidP="00A52D41">
      <w:pPr>
        <w:pStyle w:val="ListParagraph"/>
        <w:numPr>
          <w:ilvl w:val="0"/>
          <w:numId w:val="4"/>
        </w:numPr>
        <w:rPr>
          <w:bCs/>
        </w:rPr>
      </w:pPr>
      <w:r w:rsidRPr="00873861">
        <w:rPr>
          <w:bCs/>
        </w:rPr>
        <w:t>A</w:t>
      </w:r>
      <w:r w:rsidR="006A08E1" w:rsidRPr="00873861">
        <w:rPr>
          <w:bCs/>
        </w:rPr>
        <w:t xml:space="preserve">dd a new contact: </w:t>
      </w:r>
    </w:p>
    <w:p w14:paraId="668AFCFB" w14:textId="5215E25D" w:rsidR="00A52D41" w:rsidRDefault="00A52D41" w:rsidP="00A52D4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C99EAD2" wp14:editId="024848A0">
            <wp:extent cx="5943600" cy="2856230"/>
            <wp:effectExtent l="0" t="0" r="0" b="1270"/>
            <wp:docPr id="20725930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9309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ED42" w14:textId="62574A45" w:rsidR="00873861" w:rsidRPr="00873861" w:rsidRDefault="00873861" w:rsidP="00873861">
      <w:pPr>
        <w:pStyle w:val="ListParagraph"/>
        <w:numPr>
          <w:ilvl w:val="0"/>
          <w:numId w:val="4"/>
        </w:numPr>
        <w:rPr>
          <w:bCs/>
        </w:rPr>
      </w:pPr>
      <w:proofErr w:type="gramStart"/>
      <w:r w:rsidRPr="00873861">
        <w:rPr>
          <w:bCs/>
        </w:rPr>
        <w:t>Fill</w:t>
      </w:r>
      <w:proofErr w:type="gramEnd"/>
      <w:r w:rsidRPr="00873861">
        <w:rPr>
          <w:bCs/>
        </w:rPr>
        <w:t xml:space="preserve"> the information</w:t>
      </w:r>
    </w:p>
    <w:p w14:paraId="6D278F90" w14:textId="3BD2E858" w:rsidR="00FF6223" w:rsidRPr="00A52D41" w:rsidRDefault="00FF6223" w:rsidP="00A52D41">
      <w:pPr>
        <w:rPr>
          <w:b/>
        </w:rPr>
      </w:pPr>
      <w:r>
        <w:rPr>
          <w:noProof/>
        </w:rPr>
        <w:drawing>
          <wp:inline distT="0" distB="0" distL="0" distR="0" wp14:anchorId="25285DE0" wp14:editId="0B48FCED">
            <wp:extent cx="5943600" cy="2856230"/>
            <wp:effectExtent l="0" t="0" r="0" b="1270"/>
            <wp:docPr id="598133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3374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B56D" w14:textId="6AA795CB" w:rsidR="006A08E1" w:rsidRDefault="00FF6223" w:rsidP="006A08E1">
      <w:pPr>
        <w:rPr>
          <w:bCs/>
        </w:rPr>
      </w:pPr>
      <w:r w:rsidRPr="006A08E1">
        <w:rPr>
          <w:bCs/>
        </w:rPr>
        <w:t xml:space="preserve">Contact Person </w:t>
      </w:r>
      <w:r w:rsidRPr="00873861">
        <w:rPr>
          <w:bCs/>
        </w:rPr>
        <w:t>Number field can contain</w:t>
      </w:r>
      <w:r w:rsidR="006A08E1" w:rsidRPr="006A08E1">
        <w:rPr>
          <w:bCs/>
        </w:rPr>
        <w:t xml:space="preserve"> 9 </w:t>
      </w:r>
      <w:r w:rsidRPr="00873861">
        <w:rPr>
          <w:bCs/>
        </w:rPr>
        <w:t>decimals.</w:t>
      </w:r>
    </w:p>
    <w:p w14:paraId="70024A18" w14:textId="345BF279" w:rsidR="00873861" w:rsidRDefault="00873861" w:rsidP="00873861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 xml:space="preserve">Save </w:t>
      </w:r>
    </w:p>
    <w:p w14:paraId="1EC6F0CF" w14:textId="57758B4D" w:rsidR="00C62B86" w:rsidRDefault="00C62B86" w:rsidP="00C62B8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36DF372" wp14:editId="5AA3BE3F">
            <wp:extent cx="5943600" cy="2856230"/>
            <wp:effectExtent l="0" t="0" r="0" b="1270"/>
            <wp:docPr id="5204408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4083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E5D4" w14:textId="06A03F75" w:rsidR="00C62B86" w:rsidRDefault="00C62B86" w:rsidP="00C62B86">
      <w:pPr>
        <w:rPr>
          <w:bCs/>
        </w:rPr>
      </w:pPr>
      <w:r>
        <w:rPr>
          <w:bCs/>
        </w:rPr>
        <w:t>The new contact person is saved.</w:t>
      </w:r>
    </w:p>
    <w:p w14:paraId="1B053025" w14:textId="77777777" w:rsidR="00C62B86" w:rsidRDefault="00C62B86" w:rsidP="00C62B86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 xml:space="preserve">Check the </w:t>
      </w:r>
      <w:proofErr w:type="spellStart"/>
      <w:r>
        <w:rPr>
          <w:bCs/>
        </w:rPr>
        <w:t>db</w:t>
      </w:r>
      <w:proofErr w:type="spellEnd"/>
      <w:r>
        <w:rPr>
          <w:bCs/>
        </w:rPr>
        <w:t xml:space="preserve"> table</w:t>
      </w:r>
    </w:p>
    <w:p w14:paraId="5F489E4E" w14:textId="5091995E" w:rsidR="00C62B86" w:rsidRDefault="00AB7BC9" w:rsidP="00AB7BC9">
      <w:pPr>
        <w:rPr>
          <w:bCs/>
        </w:rPr>
      </w:pPr>
      <w:r>
        <w:rPr>
          <w:noProof/>
        </w:rPr>
        <w:drawing>
          <wp:inline distT="0" distB="0" distL="0" distR="0" wp14:anchorId="7CB58030" wp14:editId="1EDCA44F">
            <wp:extent cx="5943600" cy="679450"/>
            <wp:effectExtent l="0" t="0" r="0" b="6350"/>
            <wp:docPr id="184489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983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0726" w14:textId="13C89283" w:rsidR="00AB7BC9" w:rsidRDefault="00AB7BC9" w:rsidP="00AB7BC9">
      <w:pPr>
        <w:rPr>
          <w:bCs/>
        </w:rPr>
      </w:pPr>
      <w:proofErr w:type="gramStart"/>
      <w:r>
        <w:rPr>
          <w:bCs/>
        </w:rPr>
        <w:t>Value</w:t>
      </w:r>
      <w:proofErr w:type="gramEnd"/>
      <w:r>
        <w:rPr>
          <w:bCs/>
        </w:rPr>
        <w:t xml:space="preserve"> of 9 digits is saved in </w:t>
      </w:r>
      <w:proofErr w:type="spellStart"/>
      <w:r>
        <w:rPr>
          <w:bCs/>
        </w:rPr>
        <w:t>db</w:t>
      </w:r>
      <w:proofErr w:type="spellEnd"/>
      <w:r>
        <w:rPr>
          <w:bCs/>
        </w:rPr>
        <w:t xml:space="preserve"> table.</w:t>
      </w:r>
    </w:p>
    <w:p w14:paraId="49266396" w14:textId="0A7582AE" w:rsidR="008B076E" w:rsidRDefault="00D15A82" w:rsidP="008B076E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 xml:space="preserve">Reload the customer in Customer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without modifying it</w:t>
      </w:r>
    </w:p>
    <w:p w14:paraId="16CA01D7" w14:textId="62B09491" w:rsidR="00D15A82" w:rsidRDefault="00D15A82" w:rsidP="00D15A82">
      <w:pPr>
        <w:rPr>
          <w:bCs/>
        </w:rPr>
      </w:pPr>
      <w:r>
        <w:rPr>
          <w:noProof/>
        </w:rPr>
        <w:drawing>
          <wp:inline distT="0" distB="0" distL="0" distR="0" wp14:anchorId="2B406913" wp14:editId="0FAF2D2C">
            <wp:extent cx="5943600" cy="2763520"/>
            <wp:effectExtent l="0" t="0" r="0" b="0"/>
            <wp:docPr id="1032191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9119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9BC5" w14:textId="77777777" w:rsidR="00D15A82" w:rsidRPr="006A08E1" w:rsidRDefault="00D15A82" w:rsidP="00D15A82">
      <w:pPr>
        <w:rPr>
          <w:bCs/>
          <w:i/>
          <w:iCs/>
        </w:rPr>
      </w:pPr>
      <w:r w:rsidRPr="006A08E1">
        <w:rPr>
          <w:bCs/>
          <w:i/>
          <w:iCs/>
          <w:u w:val="single"/>
        </w:rPr>
        <w:t>Expected behavior</w:t>
      </w:r>
      <w:r w:rsidRPr="006A08E1">
        <w:rPr>
          <w:bCs/>
          <w:i/>
          <w:iCs/>
        </w:rPr>
        <w:t xml:space="preserve">: Contact person </w:t>
      </w:r>
      <w:proofErr w:type="gramStart"/>
      <w:r w:rsidRPr="006A08E1">
        <w:rPr>
          <w:bCs/>
          <w:i/>
          <w:iCs/>
        </w:rPr>
        <w:t>number</w:t>
      </w:r>
      <w:proofErr w:type="gramEnd"/>
      <w:r w:rsidRPr="006A08E1">
        <w:rPr>
          <w:bCs/>
          <w:i/>
          <w:iCs/>
        </w:rPr>
        <w:t xml:space="preserve"> should fit in up to 9 digits.</w:t>
      </w:r>
    </w:p>
    <w:p w14:paraId="4034AE1B" w14:textId="77777777" w:rsidR="00D15A82" w:rsidRPr="00446918" w:rsidRDefault="00D15A82" w:rsidP="00D15A82">
      <w:pPr>
        <w:rPr>
          <w:bCs/>
          <w:i/>
          <w:iCs/>
        </w:rPr>
      </w:pPr>
      <w:r w:rsidRPr="00446918">
        <w:rPr>
          <w:bCs/>
          <w:i/>
          <w:iCs/>
          <w:u w:val="single"/>
        </w:rPr>
        <w:lastRenderedPageBreak/>
        <w:t xml:space="preserve">Actual </w:t>
      </w:r>
      <w:r w:rsidRPr="006A08E1">
        <w:rPr>
          <w:bCs/>
          <w:i/>
          <w:iCs/>
          <w:u w:val="single"/>
        </w:rPr>
        <w:t>behavior</w:t>
      </w:r>
      <w:r w:rsidRPr="00446918">
        <w:rPr>
          <w:bCs/>
          <w:i/>
          <w:iCs/>
        </w:rPr>
        <w:t>: as expected.</w:t>
      </w:r>
    </w:p>
    <w:p w14:paraId="59E4210C" w14:textId="3F9ADC18" w:rsidR="00D15A82" w:rsidRPr="00D15A82" w:rsidRDefault="00D15A82" w:rsidP="00D15A82">
      <w:pPr>
        <w:rPr>
          <w:bCs/>
        </w:rPr>
      </w:pPr>
      <w:r w:rsidRPr="00D15A82">
        <w:rPr>
          <w:bCs/>
          <w:highlight w:val="green"/>
        </w:rPr>
        <w:t>Tested OK.</w:t>
      </w:r>
    </w:p>
    <w:p w14:paraId="74F3D879" w14:textId="77777777" w:rsidR="00C62B86" w:rsidRPr="00C62B86" w:rsidRDefault="00C62B86" w:rsidP="00C62B86">
      <w:pPr>
        <w:rPr>
          <w:bCs/>
        </w:rPr>
      </w:pPr>
    </w:p>
    <w:sectPr w:rsidR="00C62B86" w:rsidRPr="00C62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11D82"/>
    <w:multiLevelType w:val="hybridMultilevel"/>
    <w:tmpl w:val="6C7E8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D1436"/>
    <w:multiLevelType w:val="hybridMultilevel"/>
    <w:tmpl w:val="89C23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C0D30"/>
    <w:multiLevelType w:val="multilevel"/>
    <w:tmpl w:val="5374F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90A9B"/>
    <w:multiLevelType w:val="hybridMultilevel"/>
    <w:tmpl w:val="AC8E5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3"/>
  </w:num>
  <w:num w:numId="2" w16cid:durableId="319164609">
    <w:abstractNumId w:val="2"/>
  </w:num>
  <w:num w:numId="3" w16cid:durableId="1066997079">
    <w:abstractNumId w:val="4"/>
  </w:num>
  <w:num w:numId="4" w16cid:durableId="1910339266">
    <w:abstractNumId w:val="0"/>
  </w:num>
  <w:num w:numId="5" w16cid:durableId="2077583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DF"/>
    <w:rsid w:val="00033E06"/>
    <w:rsid w:val="000B28AF"/>
    <w:rsid w:val="000D7F40"/>
    <w:rsid w:val="001D0FA7"/>
    <w:rsid w:val="002D58BB"/>
    <w:rsid w:val="00330246"/>
    <w:rsid w:val="003F570C"/>
    <w:rsid w:val="00446918"/>
    <w:rsid w:val="00481898"/>
    <w:rsid w:val="004C5C3D"/>
    <w:rsid w:val="004D3374"/>
    <w:rsid w:val="00500320"/>
    <w:rsid w:val="00540E35"/>
    <w:rsid w:val="006A08E1"/>
    <w:rsid w:val="006B3D2D"/>
    <w:rsid w:val="00733CE9"/>
    <w:rsid w:val="00754702"/>
    <w:rsid w:val="00773F90"/>
    <w:rsid w:val="00873861"/>
    <w:rsid w:val="008B076E"/>
    <w:rsid w:val="008C5DDF"/>
    <w:rsid w:val="00903FD1"/>
    <w:rsid w:val="009E6B9B"/>
    <w:rsid w:val="00A52D41"/>
    <w:rsid w:val="00A6255E"/>
    <w:rsid w:val="00AB7BC9"/>
    <w:rsid w:val="00C2244E"/>
    <w:rsid w:val="00C62B86"/>
    <w:rsid w:val="00CB5B32"/>
    <w:rsid w:val="00D15A82"/>
    <w:rsid w:val="00D20FBB"/>
    <w:rsid w:val="00DB7EF2"/>
    <w:rsid w:val="00E271B9"/>
    <w:rsid w:val="00F34A86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FD7EE"/>
  <w15:chartTrackingRefBased/>
  <w15:docId w15:val="{DE201208-3357-4677-B02A-289C4683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CE9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4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9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112</TotalTime>
  <Pages>7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17</cp:revision>
  <dcterms:created xsi:type="dcterms:W3CDTF">2025-02-06T08:56:00Z</dcterms:created>
  <dcterms:modified xsi:type="dcterms:W3CDTF">2025-02-06T14:09:00Z</dcterms:modified>
</cp:coreProperties>
</file>