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1C307" w14:textId="77777777" w:rsidR="00591130" w:rsidRPr="00591130" w:rsidRDefault="00591130" w:rsidP="00591130">
      <w:pPr>
        <w:pBdr>
          <w:bottom w:val="double" w:sz="6" w:space="1" w:color="auto"/>
        </w:pBdr>
        <w:rPr>
          <w:sz w:val="28"/>
        </w:rPr>
      </w:pPr>
      <w:r>
        <w:fldChar w:fldCharType="begin"/>
      </w:r>
      <w:r>
        <w:instrText>HYPERLINK "https://jira.abslbs.com/browse/ABSN-1374" \o "Performance issues/NULL error in scheduled process"</w:instrText>
      </w:r>
      <w:r>
        <w:fldChar w:fldCharType="separate"/>
      </w:r>
      <w:r w:rsidRPr="00591130">
        <w:rPr>
          <w:b/>
          <w:bCs/>
          <w:sz w:val="28"/>
        </w:rPr>
        <w:t xml:space="preserve">ABSN-1374 </w:t>
      </w:r>
      <w:r w:rsidRPr="00591130">
        <w:rPr>
          <w:sz w:val="28"/>
        </w:rPr>
        <w:t>Performance issues/NULL error in scheduled process</w:t>
      </w:r>
      <w:r>
        <w:fldChar w:fldCharType="end"/>
      </w:r>
    </w:p>
    <w:p w14:paraId="668E292D" w14:textId="77777777" w:rsidR="003F570C" w:rsidRPr="003F570C" w:rsidRDefault="003F570C">
      <w:pPr>
        <w:rPr>
          <w:b/>
          <w:sz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318810E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76CE90E4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6D996A18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66038663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2480914" w14:textId="2ED0286E" w:rsidR="00591130" w:rsidRDefault="00591130" w:rsidP="00591130">
            <w:pPr>
              <w:rPr>
                <w:sz w:val="20"/>
              </w:rPr>
            </w:pPr>
            <w:r>
              <w:rPr>
                <w:sz w:val="20"/>
              </w:rPr>
              <w:t>Version: 9.08.</w:t>
            </w:r>
            <w:proofErr w:type="gramStart"/>
            <w:r>
              <w:rPr>
                <w:sz w:val="20"/>
              </w:rPr>
              <w:t>00.RELEASE.p</w:t>
            </w:r>
            <w:proofErr w:type="gramEnd"/>
            <w:r w:rsidR="00E41A71">
              <w:rPr>
                <w:sz w:val="20"/>
              </w:rPr>
              <w:t>16</w:t>
            </w:r>
          </w:p>
          <w:p w14:paraId="287A16AB" w14:textId="7CC73BA4" w:rsidR="00591130" w:rsidRPr="00591130" w:rsidRDefault="00591130" w:rsidP="00591130">
            <w:pPr>
              <w:rPr>
                <w:b w:val="0"/>
                <w:bCs w:val="0"/>
                <w:sz w:val="20"/>
              </w:rPr>
            </w:pPr>
            <w:r w:rsidRPr="00591130">
              <w:rPr>
                <w:b w:val="0"/>
                <w:bCs w:val="0"/>
                <w:sz w:val="20"/>
              </w:rPr>
              <w:t>DBServerName=abs-srv16.internal.abslbs.com</w:t>
            </w:r>
          </w:p>
          <w:p w14:paraId="6EC4678C" w14:textId="77777777" w:rsidR="00591130" w:rsidRPr="00591130" w:rsidRDefault="00591130" w:rsidP="00591130">
            <w:pPr>
              <w:rPr>
                <w:b w:val="0"/>
                <w:bCs w:val="0"/>
                <w:sz w:val="20"/>
              </w:rPr>
            </w:pPr>
            <w:r w:rsidRPr="00591130">
              <w:rPr>
                <w:b w:val="0"/>
                <w:bCs w:val="0"/>
                <w:sz w:val="20"/>
              </w:rPr>
              <w:t>DBSID=CUST21</w:t>
            </w:r>
          </w:p>
          <w:p w14:paraId="7FC5665C" w14:textId="77777777" w:rsidR="00591130" w:rsidRPr="00591130" w:rsidRDefault="00591130" w:rsidP="00591130">
            <w:pPr>
              <w:rPr>
                <w:b w:val="0"/>
                <w:bCs w:val="0"/>
                <w:sz w:val="20"/>
              </w:rPr>
            </w:pPr>
            <w:proofErr w:type="spellStart"/>
            <w:r w:rsidRPr="00591130">
              <w:rPr>
                <w:b w:val="0"/>
                <w:bCs w:val="0"/>
                <w:sz w:val="20"/>
              </w:rPr>
              <w:t>DBUser</w:t>
            </w:r>
            <w:proofErr w:type="spellEnd"/>
            <w:r w:rsidRPr="00591130">
              <w:rPr>
                <w:b w:val="0"/>
                <w:bCs w:val="0"/>
                <w:sz w:val="20"/>
              </w:rPr>
              <w:t>=AUS_ND90502</w:t>
            </w:r>
          </w:p>
          <w:p w14:paraId="51E2D220" w14:textId="2227FD9F" w:rsidR="00E271B9" w:rsidRPr="00591130" w:rsidRDefault="00E271B9" w:rsidP="00E271B9">
            <w:pPr>
              <w:rPr>
                <w:b w:val="0"/>
                <w:bCs w:val="0"/>
                <w:sz w:val="20"/>
              </w:rPr>
            </w:pPr>
            <w:proofErr w:type="spellStart"/>
            <w:r w:rsidRPr="00591130">
              <w:rPr>
                <w:b w:val="0"/>
                <w:bCs w:val="0"/>
                <w:sz w:val="20"/>
              </w:rPr>
              <w:t>DBPassword</w:t>
            </w:r>
            <w:proofErr w:type="spellEnd"/>
            <w:r w:rsidRPr="00591130">
              <w:rPr>
                <w:b w:val="0"/>
                <w:bCs w:val="0"/>
                <w:sz w:val="20"/>
              </w:rPr>
              <w:t>=</w:t>
            </w:r>
            <w:r w:rsidR="00591130" w:rsidRPr="00591130">
              <w:rPr>
                <w:b w:val="0"/>
                <w:bCs w:val="0"/>
                <w:sz w:val="20"/>
              </w:rPr>
              <w:t xml:space="preserve"> AUS_ND90502</w:t>
            </w:r>
          </w:p>
          <w:p w14:paraId="125E01B4" w14:textId="77777777" w:rsidR="00E271B9" w:rsidRDefault="00E271B9" w:rsidP="00E271B9">
            <w:pPr>
              <w:rPr>
                <w:sz w:val="20"/>
              </w:rPr>
            </w:pPr>
            <w:r w:rsidRPr="00591130">
              <w:rPr>
                <w:b w:val="0"/>
                <w:bCs w:val="0"/>
                <w:sz w:val="20"/>
              </w:rPr>
              <w:t>Environment=</w:t>
            </w:r>
            <w:r w:rsidR="00591130" w:rsidRPr="00591130">
              <w:rPr>
                <w:b w:val="0"/>
                <w:bCs w:val="0"/>
                <w:sz w:val="20"/>
              </w:rPr>
              <w:t>Production</w:t>
            </w:r>
          </w:p>
          <w:p w14:paraId="05A40366" w14:textId="36149973" w:rsidR="00E41A71" w:rsidRPr="00591130" w:rsidRDefault="00E41A71" w:rsidP="00E271B9">
            <w:pPr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 xml:space="preserve">Branch: </w:t>
            </w:r>
            <w:hyperlink r:id="rId6" w:tooltip="bugfix/ABSN-1374-performance-issues-null-error-in-scheduled-process90800" w:history="1">
              <w:r w:rsidRPr="00E41A71">
                <w:rPr>
                  <w:b w:val="0"/>
                  <w:bCs w:val="0"/>
                  <w:sz w:val="20"/>
                </w:rPr>
                <w:t>bugfix/ABSN-1374-performance-issues-null-error-in-scheduled-process90800</w:t>
              </w:r>
            </w:hyperlink>
          </w:p>
        </w:tc>
        <w:tc>
          <w:tcPr>
            <w:tcW w:w="4675" w:type="dxa"/>
          </w:tcPr>
          <w:p w14:paraId="00231781" w14:textId="2548AB9C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0D7F40">
              <w:rPr>
                <w:sz w:val="20"/>
              </w:rPr>
              <w:t>Module:</w:t>
            </w:r>
            <w:r w:rsidR="002A7DB9">
              <w:rPr>
                <w:sz w:val="20"/>
              </w:rPr>
              <w:t>-</w:t>
            </w:r>
            <w:proofErr w:type="gramEnd"/>
          </w:p>
          <w:p w14:paraId="5D497339" w14:textId="5536562C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 xml:space="preserve">System </w:t>
            </w:r>
            <w:proofErr w:type="spellStart"/>
            <w:r w:rsidRPr="000D7F40">
              <w:rPr>
                <w:sz w:val="20"/>
              </w:rPr>
              <w:t>stting</w:t>
            </w:r>
            <w:proofErr w:type="spellEnd"/>
            <w:r w:rsidR="00591130">
              <w:rPr>
                <w:sz w:val="20"/>
              </w:rPr>
              <w:t xml:space="preserve">: </w:t>
            </w:r>
            <w:r w:rsidR="002A7DB9">
              <w:rPr>
                <w:sz w:val="20"/>
              </w:rPr>
              <w:t>-</w:t>
            </w:r>
          </w:p>
          <w:p w14:paraId="374BA2E6" w14:textId="441C3D33" w:rsidR="008F28D1" w:rsidRDefault="00E271B9" w:rsidP="003F3B4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E41A71">
              <w:rPr>
                <w:sz w:val="20"/>
              </w:rPr>
              <w:t>Others</w:t>
            </w:r>
            <w:r w:rsidR="00E41A71" w:rsidRPr="00E41A71">
              <w:rPr>
                <w:sz w:val="20"/>
              </w:rPr>
              <w:t>:</w:t>
            </w:r>
            <w:r w:rsidR="00D9550A">
              <w:rPr>
                <w:sz w:val="20"/>
              </w:rPr>
              <w:t xml:space="preserve"> </w:t>
            </w:r>
            <w:r w:rsidR="008F28D1">
              <w:rPr>
                <w:sz w:val="20"/>
              </w:rPr>
              <w:t>BU 307 Charlotte</w:t>
            </w:r>
          </w:p>
          <w:p w14:paraId="65D636DC" w14:textId="622E4CE4" w:rsidR="00E271B9" w:rsidRPr="000D7F40" w:rsidRDefault="00E41A71" w:rsidP="00D9550A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E41A71">
              <w:rPr>
                <w:sz w:val="20"/>
              </w:rPr>
              <w:t xml:space="preserve"> </w:t>
            </w:r>
            <w:r w:rsidR="00D9550A">
              <w:rPr>
                <w:sz w:val="20"/>
              </w:rPr>
              <w:t xml:space="preserve">Ss: </w:t>
            </w:r>
            <w:r w:rsidR="00D9550A">
              <w:t>DELETENOTVISITEDSTOPS</w:t>
            </w:r>
            <w:r w:rsidR="002A7DB9">
              <w:t>=3</w:t>
            </w:r>
          </w:p>
        </w:tc>
      </w:tr>
    </w:tbl>
    <w:p w14:paraId="30477675" w14:textId="77777777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982EF6" w14:textId="77777777" w:rsidR="00773F90" w:rsidRDefault="00773F90">
          <w:pPr>
            <w:pStyle w:val="TOCHeading"/>
          </w:pPr>
          <w:r>
            <w:t>Contents</w:t>
          </w:r>
        </w:p>
        <w:p w14:paraId="272E403F" w14:textId="15B2E0C9" w:rsidR="00E45627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8537098" w:history="1">
            <w:r w:rsidR="00E45627" w:rsidRPr="00EC6606">
              <w:rPr>
                <w:rStyle w:val="Hyperlink"/>
                <w:noProof/>
              </w:rPr>
              <w:t>Reproducing before fix</w:t>
            </w:r>
            <w:r w:rsidR="00E45627">
              <w:rPr>
                <w:noProof/>
                <w:webHidden/>
              </w:rPr>
              <w:tab/>
            </w:r>
            <w:r w:rsidR="00E45627">
              <w:rPr>
                <w:noProof/>
                <w:webHidden/>
              </w:rPr>
              <w:fldChar w:fldCharType="begin"/>
            </w:r>
            <w:r w:rsidR="00E45627">
              <w:rPr>
                <w:noProof/>
                <w:webHidden/>
              </w:rPr>
              <w:instrText xml:space="preserve"> PAGEREF _Toc188537098 \h </w:instrText>
            </w:r>
            <w:r w:rsidR="00E45627">
              <w:rPr>
                <w:noProof/>
                <w:webHidden/>
              </w:rPr>
            </w:r>
            <w:r w:rsidR="00E45627">
              <w:rPr>
                <w:noProof/>
                <w:webHidden/>
              </w:rPr>
              <w:fldChar w:fldCharType="separate"/>
            </w:r>
            <w:r w:rsidR="00E45627">
              <w:rPr>
                <w:noProof/>
                <w:webHidden/>
              </w:rPr>
              <w:t>1</w:t>
            </w:r>
            <w:r w:rsidR="00E45627">
              <w:rPr>
                <w:noProof/>
                <w:webHidden/>
              </w:rPr>
              <w:fldChar w:fldCharType="end"/>
            </w:r>
          </w:hyperlink>
        </w:p>
        <w:p w14:paraId="34636AF5" w14:textId="210DDBFF" w:rsidR="00E45627" w:rsidRDefault="00E4562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537099" w:history="1">
            <w:r w:rsidRPr="00EC6606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_Toc188537099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0B0A13" w14:textId="639638A3" w:rsidR="00E45627" w:rsidRDefault="00E4562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537100" w:history="1">
            <w:r w:rsidRPr="00EC6606">
              <w:rPr>
                <w:rStyle w:val="Hyperlink"/>
                <w:noProof/>
              </w:rPr>
              <w:t>Test when DELETENOTVISITEDSTOPS=3 using Automate Invoice Generation process – 1 route control marked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_Toc188537100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8E6945" w14:textId="0A16EEBF" w:rsidR="00E45627" w:rsidRDefault="00E45627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8537101" w:history="1">
            <w:r w:rsidRPr="00EC6606">
              <w:rPr>
                <w:rStyle w:val="Hyperlink"/>
                <w:noProof/>
              </w:rPr>
              <w:t>Test when DELETENOTVISITEDSTOPS=3 using Automate Invoice Generation process – 2 route controls marked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_Toc188537101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CA8E47" w14:textId="39696B43" w:rsidR="00773F90" w:rsidRDefault="00773F90">
          <w:r>
            <w:rPr>
              <w:b/>
              <w:bCs/>
              <w:noProof/>
            </w:rPr>
            <w:fldChar w:fldCharType="end"/>
          </w:r>
        </w:p>
      </w:sdtContent>
    </w:sdt>
    <w:p w14:paraId="13C110F0" w14:textId="77777777" w:rsidR="00773F90" w:rsidRDefault="00773F90" w:rsidP="009E6B9B"/>
    <w:bookmarkStart w:id="0" w:name="Reproducing"/>
    <w:p w14:paraId="31E2AD02" w14:textId="0F727F40" w:rsidR="00773F90" w:rsidRPr="00773F90" w:rsidRDefault="00773F90" w:rsidP="006F239F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853709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bookmarkEnd w:id="0"/>
    <w:p w14:paraId="6013E68A" w14:textId="25C2CE50" w:rsidR="00C2244E" w:rsidRDefault="00C2244E" w:rsidP="009E6B9B">
      <w:r w:rsidRPr="00C2244E">
        <w:rPr>
          <w:b/>
        </w:rPr>
        <w:t>Hash</w:t>
      </w:r>
      <w:r>
        <w:t xml:space="preserve">: </w:t>
      </w:r>
      <w:r w:rsidR="00591130" w:rsidRPr="00591130">
        <w:t>14749eb</w:t>
      </w:r>
    </w:p>
    <w:p w14:paraId="2BD828B6" w14:textId="3AA26D90" w:rsidR="00403E0E" w:rsidRDefault="00403E0E" w:rsidP="00591130">
      <w:pPr>
        <w:pStyle w:val="ListParagraph"/>
        <w:numPr>
          <w:ilvl w:val="0"/>
          <w:numId w:val="4"/>
        </w:numPr>
      </w:pPr>
      <w:r>
        <w:t>Set System Setting DELETENOTVISITEDSTOPS=3</w:t>
      </w:r>
    </w:p>
    <w:p w14:paraId="020C327C" w14:textId="7EEFA650" w:rsidR="00403E0E" w:rsidRDefault="0049627E" w:rsidP="00403E0E">
      <w:r>
        <w:rPr>
          <w:noProof/>
        </w:rPr>
        <w:drawing>
          <wp:inline distT="0" distB="0" distL="0" distR="0" wp14:anchorId="4ACC439F" wp14:editId="74476701">
            <wp:extent cx="5943600" cy="1367155"/>
            <wp:effectExtent l="0" t="0" r="0" b="4445"/>
            <wp:docPr id="10504395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3959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57F3A" w14:textId="601C2F26" w:rsidR="001256CC" w:rsidRDefault="006B6558" w:rsidP="00403E0E">
      <w:r>
        <w:rPr>
          <w:noProof/>
        </w:rPr>
        <w:lastRenderedPageBreak/>
        <w:drawing>
          <wp:inline distT="0" distB="0" distL="0" distR="0" wp14:anchorId="3449A922" wp14:editId="4A83DD82">
            <wp:extent cx="3336477" cy="1907535"/>
            <wp:effectExtent l="0" t="0" r="0" b="0"/>
            <wp:docPr id="16743022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02239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2333" cy="191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3FE9" w14:textId="38AC53F5" w:rsidR="00E41A71" w:rsidRDefault="00E41A71" w:rsidP="00E41A71">
      <w:pPr>
        <w:pStyle w:val="ListParagraph"/>
        <w:numPr>
          <w:ilvl w:val="0"/>
          <w:numId w:val="4"/>
        </w:numPr>
      </w:pPr>
      <w:r>
        <w:t xml:space="preserve">Open Customers </w:t>
      </w:r>
      <w:proofErr w:type="spellStart"/>
      <w:r>
        <w:t>dlg</w:t>
      </w:r>
      <w:proofErr w:type="spellEnd"/>
      <w:r>
        <w:t>, load customers and end date them. Keep “Active” checkbox checked.</w:t>
      </w:r>
    </w:p>
    <w:p w14:paraId="65CBB321" w14:textId="08ADB45D" w:rsidR="000E0174" w:rsidRDefault="000E0174" w:rsidP="00E41A71">
      <w:r>
        <w:rPr>
          <w:noProof/>
        </w:rPr>
        <w:drawing>
          <wp:inline distT="0" distB="0" distL="0" distR="0" wp14:anchorId="0AED0F0F" wp14:editId="56812B42">
            <wp:extent cx="5943600" cy="1153795"/>
            <wp:effectExtent l="0" t="0" r="0" b="8255"/>
            <wp:docPr id="8568677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67737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4840" w14:textId="36990065" w:rsidR="001C6412" w:rsidRDefault="00CC72C8" w:rsidP="00E41A71">
      <w:r>
        <w:rPr>
          <w:noProof/>
        </w:rPr>
        <w:drawing>
          <wp:inline distT="0" distB="0" distL="0" distR="0" wp14:anchorId="26B0F6FD" wp14:editId="54C6D984">
            <wp:extent cx="5943600" cy="1153795"/>
            <wp:effectExtent l="0" t="0" r="0" b="8255"/>
            <wp:docPr id="17284035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0353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3B15" w14:textId="34CEC999" w:rsidR="00E41A71" w:rsidRDefault="00E41A71" w:rsidP="00E41A71">
      <w:pPr>
        <w:pStyle w:val="ListParagraph"/>
        <w:numPr>
          <w:ilvl w:val="0"/>
          <w:numId w:val="4"/>
        </w:numPr>
      </w:pPr>
      <w:r>
        <w:t xml:space="preserve">Route Status Control </w:t>
      </w:r>
      <w:proofErr w:type="spellStart"/>
      <w:r>
        <w:t>dlg</w:t>
      </w:r>
      <w:proofErr w:type="spellEnd"/>
      <w:r>
        <w:t>, add the route control containing the specific customers</w:t>
      </w:r>
    </w:p>
    <w:p w14:paraId="39359F1F" w14:textId="209E24FB" w:rsidR="00E41A71" w:rsidRDefault="006A5929" w:rsidP="00E41A71">
      <w:r>
        <w:rPr>
          <w:noProof/>
        </w:rPr>
        <w:drawing>
          <wp:inline distT="0" distB="0" distL="0" distR="0" wp14:anchorId="6DFD86D3" wp14:editId="1111403E">
            <wp:extent cx="5943600" cy="2264410"/>
            <wp:effectExtent l="0" t="0" r="0" b="2540"/>
            <wp:docPr id="567921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216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AD02D" w14:textId="0AD3C3F9" w:rsidR="00E41A71" w:rsidRDefault="00E41A71" w:rsidP="00E41A71">
      <w:pPr>
        <w:pStyle w:val="ListParagraph"/>
        <w:numPr>
          <w:ilvl w:val="0"/>
          <w:numId w:val="4"/>
        </w:numPr>
      </w:pPr>
      <w:r>
        <w:t>Generate put up docs</w:t>
      </w:r>
    </w:p>
    <w:p w14:paraId="3BFD8086" w14:textId="486F48FB" w:rsidR="00E41A71" w:rsidRDefault="00E41A71" w:rsidP="00E41A71">
      <w:pPr>
        <w:pStyle w:val="ListParagraph"/>
        <w:numPr>
          <w:ilvl w:val="0"/>
          <w:numId w:val="4"/>
        </w:numPr>
      </w:pPr>
      <w:r>
        <w:t>Mark route for Automatic Invoice Generation process</w:t>
      </w:r>
    </w:p>
    <w:p w14:paraId="0A514149" w14:textId="3BA027C9" w:rsidR="004E3008" w:rsidRDefault="004E3008" w:rsidP="004E3008">
      <w:r>
        <w:rPr>
          <w:noProof/>
        </w:rPr>
        <w:lastRenderedPageBreak/>
        <w:drawing>
          <wp:inline distT="0" distB="0" distL="0" distR="0" wp14:anchorId="0A232B35" wp14:editId="6CF913BA">
            <wp:extent cx="5943600" cy="615950"/>
            <wp:effectExtent l="0" t="0" r="0" b="0"/>
            <wp:docPr id="826346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4664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824ED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RCT.INVOICESGENERATED,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RT.ROUTENUMBER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 Q.*</w:t>
      </w:r>
    </w:p>
    <w:p w14:paraId="7EED5FBA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ROUTEDOCUMENTGENERATIONQ Q</w:t>
      </w:r>
    </w:p>
    <w:p w14:paraId="737E5548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ROUTE RT</w:t>
      </w:r>
    </w:p>
    <w:p w14:paraId="509AAEF4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RT.ROUTE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 = Q.ROUTE_ID</w:t>
      </w:r>
    </w:p>
    <w:p w14:paraId="5936B3F6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ROUTECONTROL RCT</w:t>
      </w:r>
    </w:p>
    <w:p w14:paraId="22A2BEBC" w14:textId="77777777" w:rsidR="00EA6990" w:rsidRDefault="00EA6990" w:rsidP="00EA6990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RCT.ROUTECONTROL_ID =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Q.ROUTECONTROL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</w:p>
    <w:p w14:paraId="4993A069" w14:textId="14774958" w:rsidR="00EA6990" w:rsidRDefault="00EA6990" w:rsidP="00EA6990"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Q.PLANT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_ID = </w:t>
      </w:r>
      <w:r w:rsidR="00F44A0D">
        <w:rPr>
          <w:rFonts w:ascii="Courier New" w:hAnsi="Courier New" w:cs="Courier New"/>
          <w:color w:val="0000FF"/>
          <w:sz w:val="20"/>
          <w:szCs w:val="20"/>
        </w:rPr>
        <w:t>342</w:t>
      </w:r>
    </w:p>
    <w:p w14:paraId="655AE80E" w14:textId="4BD7B030" w:rsidR="002333D6" w:rsidRDefault="00F040F1" w:rsidP="00591130">
      <w:r>
        <w:rPr>
          <w:noProof/>
        </w:rPr>
        <w:drawing>
          <wp:inline distT="0" distB="0" distL="0" distR="0" wp14:anchorId="2C8EF236" wp14:editId="61BECF2F">
            <wp:extent cx="5943600" cy="917575"/>
            <wp:effectExtent l="0" t="0" r="0" b="0"/>
            <wp:docPr id="611417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1714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AB8" w14:textId="09D864A6" w:rsidR="00403E0E" w:rsidRDefault="00403E0E" w:rsidP="00403E0E">
      <w:pPr>
        <w:pStyle w:val="ListParagraph"/>
        <w:numPr>
          <w:ilvl w:val="0"/>
          <w:numId w:val="4"/>
        </w:numPr>
      </w:pPr>
      <w:r>
        <w:t xml:space="preserve">In Process Scheduler </w:t>
      </w:r>
      <w:proofErr w:type="spellStart"/>
      <w:r>
        <w:t>dlg</w:t>
      </w:r>
      <w:proofErr w:type="spellEnd"/>
      <w:r>
        <w:t xml:space="preserve">, start the Automatic Invoice Generation process </w:t>
      </w:r>
    </w:p>
    <w:p w14:paraId="33BF1AFC" w14:textId="4F5AD05F" w:rsidR="008B3544" w:rsidRDefault="00B20A02" w:rsidP="008B3544">
      <w:r>
        <w:rPr>
          <w:noProof/>
        </w:rPr>
        <w:drawing>
          <wp:inline distT="0" distB="0" distL="0" distR="0" wp14:anchorId="69F8B050" wp14:editId="35DC3A8E">
            <wp:extent cx="3116938" cy="3190532"/>
            <wp:effectExtent l="0" t="0" r="7620" b="0"/>
            <wp:docPr id="167577542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75425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2316" cy="31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3F948" w14:textId="600EC540" w:rsidR="002C1300" w:rsidRDefault="002C1300" w:rsidP="002C1300">
      <w:pPr>
        <w:pStyle w:val="ListParagraph"/>
        <w:numPr>
          <w:ilvl w:val="0"/>
          <w:numId w:val="4"/>
        </w:numPr>
      </w:pPr>
      <w:r>
        <w:t>The process started</w:t>
      </w:r>
      <w:r w:rsidR="00E52952">
        <w:t>. The generation is in progress</w:t>
      </w:r>
    </w:p>
    <w:p w14:paraId="0A343D30" w14:textId="737B5DBF" w:rsidR="00E7371D" w:rsidRDefault="00E7371D" w:rsidP="00E7371D">
      <w:r>
        <w:rPr>
          <w:noProof/>
        </w:rPr>
        <w:drawing>
          <wp:inline distT="0" distB="0" distL="0" distR="0" wp14:anchorId="5EC85901" wp14:editId="1E8A24D2">
            <wp:extent cx="5943600" cy="525780"/>
            <wp:effectExtent l="0" t="0" r="0" b="7620"/>
            <wp:docPr id="1467657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65701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CDAD" w14:textId="23BA655D" w:rsidR="00B01A08" w:rsidRDefault="00B01A08" w:rsidP="00E7371D">
      <w:r>
        <w:t xml:space="preserve">During the process, invoices were generated for active stops. Inactive stops </w:t>
      </w:r>
      <w:r w:rsidR="00C41B0B" w:rsidRPr="00C41B0B">
        <w:t>were left last</w:t>
      </w:r>
      <w:r w:rsidR="00C41B0B">
        <w:t xml:space="preserve"> to be deleted according to the system setting.</w:t>
      </w:r>
    </w:p>
    <w:p w14:paraId="4DE9E040" w14:textId="65F16A03" w:rsidR="00153068" w:rsidRDefault="00153068" w:rsidP="00E7371D">
      <w:r>
        <w:rPr>
          <w:noProof/>
        </w:rPr>
        <w:lastRenderedPageBreak/>
        <w:drawing>
          <wp:inline distT="0" distB="0" distL="0" distR="0" wp14:anchorId="797CD020" wp14:editId="68C76EFD">
            <wp:extent cx="5943600" cy="3933190"/>
            <wp:effectExtent l="0" t="0" r="3810" b="0"/>
            <wp:docPr id="18280660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066093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EE17" w14:textId="22B8521E" w:rsidR="00484718" w:rsidRDefault="00484718" w:rsidP="00E7371D">
      <w:r>
        <w:rPr>
          <w:noProof/>
        </w:rPr>
        <w:drawing>
          <wp:inline distT="0" distB="0" distL="0" distR="0" wp14:anchorId="14330CF0" wp14:editId="7FEFB9BE">
            <wp:extent cx="5943600" cy="3070860"/>
            <wp:effectExtent l="0" t="0" r="0" b="0"/>
            <wp:docPr id="15309775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977578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5B6A9" w14:textId="0E16A186" w:rsidR="0069205E" w:rsidRDefault="0069205E" w:rsidP="00E7371D">
      <w:r>
        <w:t>During the generation, waiting time was very long.</w:t>
      </w:r>
    </w:p>
    <w:p w14:paraId="38576D80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</w:p>
    <w:p w14:paraId="0D10AA8F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v.SID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proofErr w:type="spellStart"/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v.inst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536BE85F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PROGRAM,v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.client_info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6DBE55BB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to_</w:t>
      </w:r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char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spellStart"/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v.LOGON_TIME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,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'dd/mm/</w:t>
      </w:r>
      <w:proofErr w:type="spellStart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yyyy</w:t>
      </w:r>
      <w:proofErr w:type="spellEnd"/>
      <w:r>
        <w:rPr>
          <w:rFonts w:ascii="Courier New" w:hAnsi="Courier New" w:cs="Courier New"/>
          <w:color w:val="0000FF"/>
          <w:sz w:val="20"/>
          <w:szCs w:val="20"/>
          <w:highlight w:val="white"/>
        </w:rPr>
        <w:t xml:space="preserve"> HH24:mi:ss'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)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logintime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9EBE33E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lastRenderedPageBreak/>
        <w:t xml:space="preserve">      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v.SQL_ID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29798230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v.PREV_SQL_ID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5843BE9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v.PREV_EXEC_START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2CFB36A2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gramStart"/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round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(</w:t>
      </w:r>
      <w:proofErr w:type="spellStart"/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v.SECONDS_IN_WAIT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/ </w:t>
      </w:r>
      <w:r>
        <w:rPr>
          <w:rFonts w:ascii="Courier New" w:hAnsi="Courier New" w:cs="Courier New"/>
          <w:color w:val="0000FF"/>
          <w:sz w:val="20"/>
          <w:szCs w:val="20"/>
          <w:highlight w:val="white"/>
        </w:rPr>
        <w:t>60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)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waitmin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3C6BA84A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</w:t>
      </w:r>
      <w:proofErr w:type="spellStart"/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a.OBJECT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_NAME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,</w:t>
      </w:r>
    </w:p>
    <w:p w14:paraId="0923E4A5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      l.*</w:t>
      </w:r>
    </w:p>
    <w:p w14:paraId="4107458A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gv$locked_object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l,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all_objects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a,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gv$session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v</w:t>
      </w:r>
    </w:p>
    <w:p w14:paraId="4F03906E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l.OBJECT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a.object_id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</w:p>
    <w:p w14:paraId="56C8A8DF" w14:textId="77777777" w:rsidR="0069205E" w:rsidRDefault="0069205E" w:rsidP="0069205E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v.SID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proofErr w:type="spellStart"/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l.SESSION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  <w:proofErr w:type="spellEnd"/>
    </w:p>
    <w:p w14:paraId="35E5915F" w14:textId="6B0355D7" w:rsidR="0069205E" w:rsidRDefault="0069205E" w:rsidP="0069205E">
      <w:r>
        <w:rPr>
          <w:rFonts w:ascii="Courier New" w:hAnsi="Courier New" w:cs="Courier New"/>
          <w:color w:val="00808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</w:t>
      </w:r>
      <w:proofErr w:type="spellStart"/>
      <w:proofErr w:type="gram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v.INST</w:t>
      </w:r>
      <w:proofErr w:type="gram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_ID</w:t>
      </w:r>
      <w:proofErr w:type="spellEnd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 xml:space="preserve"> = </w:t>
      </w:r>
      <w:proofErr w:type="spellStart"/>
      <w:r>
        <w:rPr>
          <w:rFonts w:ascii="Courier New" w:hAnsi="Courier New" w:cs="Courier New"/>
          <w:color w:val="000080"/>
          <w:sz w:val="20"/>
          <w:szCs w:val="20"/>
          <w:highlight w:val="white"/>
        </w:rPr>
        <w:t>l.INST_ID</w:t>
      </w:r>
      <w:proofErr w:type="spellEnd"/>
    </w:p>
    <w:p w14:paraId="5F841D9E" w14:textId="46DEEFC7" w:rsidR="0069205E" w:rsidRDefault="0069205E" w:rsidP="00E7371D">
      <w:r>
        <w:rPr>
          <w:noProof/>
        </w:rPr>
        <w:drawing>
          <wp:inline distT="0" distB="0" distL="0" distR="0" wp14:anchorId="71A178D6" wp14:editId="410C4096">
            <wp:extent cx="5943600" cy="2811780"/>
            <wp:effectExtent l="0" t="0" r="0" b="7620"/>
            <wp:docPr id="2039944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44390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80AC" w14:textId="4D1133B7" w:rsidR="00E52952" w:rsidRDefault="00E52952" w:rsidP="00E7371D">
      <w:r>
        <w:t>The proce</w:t>
      </w:r>
      <w:r w:rsidR="0069205E">
        <w:t>ss finished.</w:t>
      </w:r>
    </w:p>
    <w:p w14:paraId="0D847ECB" w14:textId="01205179" w:rsidR="00193B7E" w:rsidRDefault="00193B7E" w:rsidP="00E7371D">
      <w:r>
        <w:rPr>
          <w:noProof/>
        </w:rPr>
        <w:drawing>
          <wp:inline distT="0" distB="0" distL="0" distR="0" wp14:anchorId="4FE235C5" wp14:editId="0D7EFFA8">
            <wp:extent cx="5943600" cy="2971800"/>
            <wp:effectExtent l="0" t="0" r="0" b="0"/>
            <wp:docPr id="19637240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72401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F479" w14:textId="4E0AAC56" w:rsidR="007A494B" w:rsidRDefault="007A494B" w:rsidP="00E7371D">
      <w:r>
        <w:t xml:space="preserve">Actual behavior: </w:t>
      </w:r>
      <w:r w:rsidR="00764A45">
        <w:t xml:space="preserve">the process of </w:t>
      </w:r>
      <w:r w:rsidR="001008E1">
        <w:t xml:space="preserve">Automate Invoice Generation </w:t>
      </w:r>
      <w:r w:rsidR="00764A45">
        <w:t>took a very long time and blocked records in database.</w:t>
      </w:r>
    </w:p>
    <w:p w14:paraId="49452DB4" w14:textId="77777777" w:rsidR="009E6B9B" w:rsidRPr="009E6B9B" w:rsidRDefault="009E6B9B" w:rsidP="009E6B9B">
      <w:pPr>
        <w:rPr>
          <w:b/>
        </w:rPr>
      </w:pPr>
      <w:r w:rsidRPr="0069205E">
        <w:rPr>
          <w:b/>
          <w:highlight w:val="magenta"/>
        </w:rPr>
        <w:lastRenderedPageBreak/>
        <w:t>REPRODUCED OK.</w:t>
      </w:r>
    </w:p>
    <w:p w14:paraId="7DF72987" w14:textId="77777777" w:rsidR="009E6B9B" w:rsidRDefault="009E6B9B" w:rsidP="009E6B9B"/>
    <w:bookmarkStart w:id="2" w:name="Retest"/>
    <w:p w14:paraId="0E0129C4" w14:textId="7777777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3" w:name="_Toc188537099"/>
      <w:r w:rsidR="009E6B9B" w:rsidRPr="00773F90">
        <w:rPr>
          <w:rStyle w:val="Hyperlink"/>
        </w:rPr>
        <w:t>Retest after fix</w:t>
      </w:r>
      <w:bookmarkEnd w:id="3"/>
      <w:r>
        <w:fldChar w:fldCharType="end"/>
      </w:r>
    </w:p>
    <w:bookmarkEnd w:id="2"/>
    <w:p w14:paraId="287AA932" w14:textId="5A523C12" w:rsidR="00C2244E" w:rsidRDefault="00C2244E" w:rsidP="009E6B9B">
      <w:r w:rsidRPr="00C2244E">
        <w:rPr>
          <w:b/>
        </w:rPr>
        <w:t>Hash</w:t>
      </w:r>
      <w:r>
        <w:t xml:space="preserve">: </w:t>
      </w:r>
      <w:r w:rsidR="00764A45" w:rsidRPr="00764A45">
        <w:t>ffed09c</w:t>
      </w:r>
    </w:p>
    <w:p w14:paraId="1FA7C5F4" w14:textId="7E843CF5" w:rsidR="00FF1D14" w:rsidRDefault="00FF1D14" w:rsidP="009E6B9B">
      <w:r>
        <w:t>AUSCUSTOM in the license file</w:t>
      </w:r>
    </w:p>
    <w:p w14:paraId="04F9A394" w14:textId="5D6BC432" w:rsidR="00FF1D14" w:rsidRDefault="00FF1D14" w:rsidP="009E6B9B">
      <w:r>
        <w:rPr>
          <w:noProof/>
        </w:rPr>
        <w:drawing>
          <wp:inline distT="0" distB="0" distL="0" distR="0" wp14:anchorId="0A52A3D5" wp14:editId="2AB4A81A">
            <wp:extent cx="4457300" cy="1771015"/>
            <wp:effectExtent l="0" t="0" r="635" b="635"/>
            <wp:docPr id="900257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574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1209" cy="177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3F330" w14:textId="70FA1CED" w:rsidR="009E6B9B" w:rsidRDefault="00D9550A" w:rsidP="00D9550A">
      <w:pPr>
        <w:pStyle w:val="Heading2"/>
      </w:pPr>
      <w:bookmarkStart w:id="4" w:name="_Toc188537100"/>
      <w:r>
        <w:t>Test when DELETENOTVISITEDSTOPS=3</w:t>
      </w:r>
      <w:r w:rsidR="000D5926">
        <w:t xml:space="preserve"> using Automate Invoice Generation process</w:t>
      </w:r>
      <w:r w:rsidR="00931DEF">
        <w:t xml:space="preserve"> – 1 route control marked</w:t>
      </w:r>
      <w:bookmarkEnd w:id="4"/>
    </w:p>
    <w:p w14:paraId="200D2E55" w14:textId="77777777" w:rsidR="002F2F02" w:rsidRDefault="002F2F02" w:rsidP="002F2F02">
      <w:pPr>
        <w:pStyle w:val="ListParagraph"/>
        <w:numPr>
          <w:ilvl w:val="0"/>
          <w:numId w:val="6"/>
        </w:numPr>
      </w:pPr>
      <w:r>
        <w:t>Set System Setting DELETENOTVISITEDSTOPS=3</w:t>
      </w:r>
    </w:p>
    <w:p w14:paraId="34B73AD0" w14:textId="77777777" w:rsidR="002F2F02" w:rsidRDefault="002F2F02" w:rsidP="002F2F02">
      <w:r>
        <w:rPr>
          <w:noProof/>
        </w:rPr>
        <w:drawing>
          <wp:inline distT="0" distB="0" distL="0" distR="0" wp14:anchorId="4826ABBF" wp14:editId="0E978E90">
            <wp:extent cx="5943600" cy="1367155"/>
            <wp:effectExtent l="0" t="0" r="0" b="4445"/>
            <wp:docPr id="509172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3959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FF6C" w14:textId="77777777" w:rsidR="002F2F02" w:rsidRDefault="002F2F02" w:rsidP="002F2F02">
      <w:pPr>
        <w:pStyle w:val="ListParagraph"/>
        <w:numPr>
          <w:ilvl w:val="0"/>
          <w:numId w:val="6"/>
        </w:numPr>
      </w:pPr>
      <w:r>
        <w:t xml:space="preserve">Open Customers </w:t>
      </w:r>
      <w:proofErr w:type="spellStart"/>
      <w:r>
        <w:t>dlg</w:t>
      </w:r>
      <w:proofErr w:type="spellEnd"/>
      <w:r>
        <w:t>, load customers and end date them. Keep “Active” checkbox checked.</w:t>
      </w:r>
    </w:p>
    <w:p w14:paraId="30E779EF" w14:textId="35163B43" w:rsidR="002664BA" w:rsidRDefault="006A2B53" w:rsidP="006A2B53">
      <w:r>
        <w:rPr>
          <w:noProof/>
        </w:rPr>
        <w:drawing>
          <wp:inline distT="0" distB="0" distL="0" distR="0" wp14:anchorId="2E0A4ABF" wp14:editId="4B12DE07">
            <wp:extent cx="5943600" cy="1325245"/>
            <wp:effectExtent l="0" t="0" r="0" b="8255"/>
            <wp:docPr id="16526795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679558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5A8F7" w14:textId="625DFA0D" w:rsidR="005523D8" w:rsidRDefault="005523D8" w:rsidP="006A2B53">
      <w:r>
        <w:rPr>
          <w:noProof/>
        </w:rPr>
        <w:lastRenderedPageBreak/>
        <w:drawing>
          <wp:inline distT="0" distB="0" distL="0" distR="0" wp14:anchorId="4A4EBE55" wp14:editId="5BF6E222">
            <wp:extent cx="5943600" cy="1282700"/>
            <wp:effectExtent l="0" t="0" r="0" b="0"/>
            <wp:docPr id="16307355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3554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C579" w14:textId="77777777" w:rsidR="002F2F02" w:rsidRDefault="002F2F02" w:rsidP="002F2F02">
      <w:pPr>
        <w:pStyle w:val="ListParagraph"/>
        <w:numPr>
          <w:ilvl w:val="0"/>
          <w:numId w:val="6"/>
        </w:numPr>
      </w:pPr>
      <w:r>
        <w:t xml:space="preserve">Route Status Control </w:t>
      </w:r>
      <w:proofErr w:type="spellStart"/>
      <w:r>
        <w:t>dlg</w:t>
      </w:r>
      <w:proofErr w:type="spellEnd"/>
      <w:r>
        <w:t>, add the route control containing the specific customers</w:t>
      </w:r>
    </w:p>
    <w:p w14:paraId="64E6E97B" w14:textId="70143446" w:rsidR="00A13A0F" w:rsidRDefault="00A13A0F" w:rsidP="00A13A0F">
      <w:r>
        <w:rPr>
          <w:noProof/>
        </w:rPr>
        <w:drawing>
          <wp:inline distT="0" distB="0" distL="0" distR="0" wp14:anchorId="52264562" wp14:editId="17843BDB">
            <wp:extent cx="5943600" cy="622300"/>
            <wp:effectExtent l="0" t="0" r="0" b="6350"/>
            <wp:docPr id="1313454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5490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9864" w14:textId="17AFF1F1" w:rsidR="00B219E2" w:rsidRDefault="00B219E2" w:rsidP="00A13A0F">
      <w:r>
        <w:rPr>
          <w:noProof/>
        </w:rPr>
        <w:drawing>
          <wp:inline distT="0" distB="0" distL="0" distR="0" wp14:anchorId="53E16F2F" wp14:editId="0FACFB97">
            <wp:extent cx="5943600" cy="2548255"/>
            <wp:effectExtent l="0" t="0" r="0" b="4445"/>
            <wp:docPr id="21226473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47345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9AE2" w14:textId="77777777" w:rsidR="002F2F02" w:rsidRDefault="002F2F02" w:rsidP="002F2F02">
      <w:pPr>
        <w:pStyle w:val="ListParagraph"/>
        <w:numPr>
          <w:ilvl w:val="0"/>
          <w:numId w:val="6"/>
        </w:numPr>
      </w:pPr>
      <w:r>
        <w:t>Generate put up docs</w:t>
      </w:r>
    </w:p>
    <w:p w14:paraId="6CB4A78A" w14:textId="77777777" w:rsidR="002F2F02" w:rsidRDefault="002F2F02" w:rsidP="002F2F02">
      <w:pPr>
        <w:pStyle w:val="ListParagraph"/>
        <w:numPr>
          <w:ilvl w:val="0"/>
          <w:numId w:val="6"/>
        </w:numPr>
      </w:pPr>
      <w:r>
        <w:t>Mark route for Automatic Invoice Generation process</w:t>
      </w:r>
    </w:p>
    <w:p w14:paraId="6D14174B" w14:textId="44D0AC63" w:rsidR="00940884" w:rsidRDefault="00940884" w:rsidP="00940884">
      <w:r>
        <w:rPr>
          <w:noProof/>
        </w:rPr>
        <w:drawing>
          <wp:inline distT="0" distB="0" distL="0" distR="0" wp14:anchorId="1472243D" wp14:editId="78CCC3ED">
            <wp:extent cx="5943600" cy="1558290"/>
            <wp:effectExtent l="0" t="0" r="0" b="3810"/>
            <wp:docPr id="21010375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037567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4A135" w14:textId="0DA881D8" w:rsidR="00C81146" w:rsidRDefault="00C81146" w:rsidP="00940884">
      <w:r>
        <w:rPr>
          <w:noProof/>
        </w:rPr>
        <w:drawing>
          <wp:inline distT="0" distB="0" distL="0" distR="0" wp14:anchorId="148A056D" wp14:editId="7A8C1CA6">
            <wp:extent cx="5943600" cy="921385"/>
            <wp:effectExtent l="0" t="0" r="0" b="0"/>
            <wp:docPr id="11648873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87326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EA78" w14:textId="7DFF7F1A" w:rsidR="00940884" w:rsidRDefault="002F2F02" w:rsidP="00940884">
      <w:pPr>
        <w:pStyle w:val="ListParagraph"/>
        <w:numPr>
          <w:ilvl w:val="0"/>
          <w:numId w:val="6"/>
        </w:numPr>
      </w:pPr>
      <w:r>
        <w:lastRenderedPageBreak/>
        <w:t xml:space="preserve">In Process Scheduler </w:t>
      </w:r>
      <w:proofErr w:type="spellStart"/>
      <w:r>
        <w:t>dlg</w:t>
      </w:r>
      <w:proofErr w:type="spellEnd"/>
      <w:r>
        <w:t xml:space="preserve">, start the Automatic Invoice Generation process </w:t>
      </w:r>
    </w:p>
    <w:p w14:paraId="42BE4D61" w14:textId="2788BCA0" w:rsidR="003951B5" w:rsidRDefault="00B341DB" w:rsidP="00940884">
      <w:pPr>
        <w:pStyle w:val="ListParagraph"/>
        <w:numPr>
          <w:ilvl w:val="0"/>
          <w:numId w:val="6"/>
        </w:numPr>
      </w:pPr>
      <w:r>
        <w:t xml:space="preserve">Observe the </w:t>
      </w:r>
      <w:r w:rsidR="006B153E">
        <w:t>behavior</w:t>
      </w:r>
      <w:r w:rsidR="00D90202">
        <w:t>:</w:t>
      </w:r>
    </w:p>
    <w:p w14:paraId="3267C051" w14:textId="54701D1E" w:rsidR="00B341DB" w:rsidRDefault="00B341DB" w:rsidP="00B341DB">
      <w:r>
        <w:t>During</w:t>
      </w:r>
      <w:r w:rsidR="00BC4263">
        <w:t xml:space="preserve"> </w:t>
      </w:r>
      <w:proofErr w:type="gramStart"/>
      <w:r w:rsidR="00BC4263">
        <w:t>Automatic</w:t>
      </w:r>
      <w:proofErr w:type="gramEnd"/>
      <w:r w:rsidR="00BC4263">
        <w:t xml:space="preserve"> Invoice Generation process is in progress with</w:t>
      </w:r>
      <w:r>
        <w:t xml:space="preserve"> invoice generation, the inactive stops were </w:t>
      </w:r>
      <w:r w:rsidR="0084213C">
        <w:t xml:space="preserve">firstly </w:t>
      </w:r>
      <w:r>
        <w:t>deleted</w:t>
      </w:r>
      <w:r w:rsidR="00BC4263">
        <w:t>.</w:t>
      </w:r>
    </w:p>
    <w:p w14:paraId="4D938FA0" w14:textId="6E359E83" w:rsidR="00B341DB" w:rsidRDefault="00B341DB" w:rsidP="00B341DB">
      <w:r>
        <w:rPr>
          <w:noProof/>
        </w:rPr>
        <w:drawing>
          <wp:inline distT="0" distB="0" distL="0" distR="0" wp14:anchorId="3727C411" wp14:editId="57714C6E">
            <wp:extent cx="5943600" cy="4070985"/>
            <wp:effectExtent l="0" t="0" r="0" b="5715"/>
            <wp:docPr id="11968512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51276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FB71" w14:textId="13EB6D0A" w:rsidR="002F2F02" w:rsidRDefault="00573E13" w:rsidP="002F2F02">
      <w:r>
        <w:rPr>
          <w:noProof/>
        </w:rPr>
        <w:drawing>
          <wp:inline distT="0" distB="0" distL="0" distR="0" wp14:anchorId="49C2CFDB" wp14:editId="1980FFAE">
            <wp:extent cx="4297680" cy="1841207"/>
            <wp:effectExtent l="0" t="0" r="7620" b="6985"/>
            <wp:docPr id="150216190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161900" name="Picture 1" descr="A screenshot of a computer scree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14909" cy="184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1F7E" w14:textId="326FB42D" w:rsidR="00F91D00" w:rsidRDefault="00F91D00" w:rsidP="002F2F02">
      <w:r>
        <w:t xml:space="preserve">Actual behavior: </w:t>
      </w:r>
      <w:r w:rsidR="008D2E8A">
        <w:t xml:space="preserve">when DELETENOTVISITEDSTOPS=3, </w:t>
      </w:r>
      <w:r w:rsidR="00BC4263">
        <w:t xml:space="preserve">the process Automatic Invoice Generation process </w:t>
      </w:r>
      <w:r w:rsidR="00C72A7A">
        <w:t>finished successfully.</w:t>
      </w:r>
    </w:p>
    <w:p w14:paraId="426B8D1E" w14:textId="5FF16655" w:rsidR="009E6B9B" w:rsidRDefault="009E6B9B" w:rsidP="009E6B9B">
      <w:pPr>
        <w:rPr>
          <w:b/>
        </w:rPr>
      </w:pPr>
      <w:r w:rsidRPr="00F034DF">
        <w:rPr>
          <w:b/>
          <w:highlight w:val="green"/>
        </w:rPr>
        <w:t>RETEST</w:t>
      </w:r>
      <w:r w:rsidR="006B153E" w:rsidRPr="00F034DF">
        <w:rPr>
          <w:b/>
          <w:highlight w:val="green"/>
        </w:rPr>
        <w:t xml:space="preserve"> </w:t>
      </w:r>
      <w:r w:rsidRPr="00F034DF">
        <w:rPr>
          <w:b/>
          <w:highlight w:val="green"/>
        </w:rPr>
        <w:t>OK</w:t>
      </w:r>
    </w:p>
    <w:p w14:paraId="39305E8F" w14:textId="41C8F42F" w:rsidR="00F61BF9" w:rsidRDefault="00F61BF9" w:rsidP="00F61BF9">
      <w:pPr>
        <w:pStyle w:val="Heading2"/>
      </w:pPr>
      <w:bookmarkStart w:id="5" w:name="_Toc188537101"/>
      <w:r>
        <w:lastRenderedPageBreak/>
        <w:t xml:space="preserve">Test when DELETENOTVISITEDSTOPS=3 using Automate Invoice Generation process – </w:t>
      </w:r>
      <w:r>
        <w:t xml:space="preserve">2 </w:t>
      </w:r>
      <w:r>
        <w:t>route control</w:t>
      </w:r>
      <w:r>
        <w:t>s</w:t>
      </w:r>
      <w:r>
        <w:t xml:space="preserve"> marked</w:t>
      </w:r>
      <w:bookmarkEnd w:id="5"/>
    </w:p>
    <w:p w14:paraId="0FA85750" w14:textId="77777777" w:rsidR="00F61BF9" w:rsidRDefault="00F61BF9" w:rsidP="00F61BF9">
      <w:pPr>
        <w:pStyle w:val="ListParagraph"/>
        <w:numPr>
          <w:ilvl w:val="0"/>
          <w:numId w:val="9"/>
        </w:numPr>
      </w:pPr>
      <w:r>
        <w:t>Set System Setting DELETENOTVISITEDSTOPS=3</w:t>
      </w:r>
    </w:p>
    <w:p w14:paraId="25C8A9A0" w14:textId="141F4418" w:rsidR="00F61BF9" w:rsidRPr="00F61BF9" w:rsidRDefault="00F61BF9" w:rsidP="009E6B9B">
      <w:r>
        <w:rPr>
          <w:noProof/>
        </w:rPr>
        <w:drawing>
          <wp:inline distT="0" distB="0" distL="0" distR="0" wp14:anchorId="1B52CB47" wp14:editId="524D33B7">
            <wp:extent cx="5943600" cy="1367155"/>
            <wp:effectExtent l="0" t="0" r="0" b="4445"/>
            <wp:docPr id="2495310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39599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AD31" w14:textId="3CF92715" w:rsidR="00F002D4" w:rsidRDefault="00F002D4" w:rsidP="00F61BF9">
      <w:pPr>
        <w:pStyle w:val="ListParagraph"/>
        <w:numPr>
          <w:ilvl w:val="0"/>
          <w:numId w:val="9"/>
        </w:numPr>
      </w:pPr>
      <w:r>
        <w:t xml:space="preserve">Route Status Control </w:t>
      </w:r>
      <w:proofErr w:type="spellStart"/>
      <w:r>
        <w:t>dlg</w:t>
      </w:r>
      <w:proofErr w:type="spellEnd"/>
      <w:r>
        <w:t xml:space="preserve">, add </w:t>
      </w:r>
      <w:r>
        <w:t>2</w:t>
      </w:r>
      <w:r>
        <w:t xml:space="preserve"> route </w:t>
      </w:r>
      <w:proofErr w:type="gramStart"/>
      <w:r>
        <w:t>control</w:t>
      </w:r>
      <w:r>
        <w:t>s</w:t>
      </w:r>
      <w:r w:rsidR="00F61BF9">
        <w:t>(</w:t>
      </w:r>
      <w:proofErr w:type="gramEnd"/>
      <w:r w:rsidR="00F61BF9">
        <w:t>route 3 and route 7)</w:t>
      </w:r>
      <w:r>
        <w:t xml:space="preserve"> containing </w:t>
      </w:r>
      <w:r>
        <w:t>inactive</w:t>
      </w:r>
      <w:r>
        <w:t xml:space="preserve"> </w:t>
      </w:r>
      <w:r>
        <w:t>stops</w:t>
      </w:r>
    </w:p>
    <w:p w14:paraId="3B0C848C" w14:textId="163440D3" w:rsidR="000726BA" w:rsidRDefault="000726BA" w:rsidP="000726BA">
      <w:r>
        <w:t>For route 3, there is</w:t>
      </w:r>
      <w:r w:rsidR="00C361CE">
        <w:t xml:space="preserve"> only 1 </w:t>
      </w:r>
      <w:r w:rsidR="00C361CE">
        <w:t>inactive</w:t>
      </w:r>
      <w:r w:rsidR="00C361CE">
        <w:t xml:space="preserve"> customer </w:t>
      </w:r>
    </w:p>
    <w:p w14:paraId="20E4359A" w14:textId="74E2EC1A" w:rsidR="000726BA" w:rsidRDefault="000726BA" w:rsidP="000726BA">
      <w:pPr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6A4B37A2" wp14:editId="1D135EE4">
            <wp:extent cx="2454897" cy="1996440"/>
            <wp:effectExtent l="0" t="0" r="3175" b="3810"/>
            <wp:docPr id="13225441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44139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0123" cy="20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1CE" w:rsidRPr="00C361CE">
        <w:rPr>
          <w:noProof/>
        </w:rPr>
        <w:t xml:space="preserve"> </w:t>
      </w:r>
      <w:r w:rsidR="00C361CE">
        <w:rPr>
          <w:noProof/>
        </w:rPr>
        <w:drawing>
          <wp:inline distT="0" distB="0" distL="0" distR="0" wp14:anchorId="7CA2E3E4" wp14:editId="57831098">
            <wp:extent cx="4622800" cy="979876"/>
            <wp:effectExtent l="0" t="0" r="6350" b="0"/>
            <wp:docPr id="975501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01481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31599" cy="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CAA48" w14:textId="1E2BA68F" w:rsidR="00C361CE" w:rsidRDefault="00C361CE" w:rsidP="00C361CE">
      <w:r>
        <w:t xml:space="preserve">For route </w:t>
      </w:r>
      <w:r>
        <w:t>7</w:t>
      </w:r>
      <w:r>
        <w:t xml:space="preserve">, there </w:t>
      </w:r>
      <w:proofErr w:type="gramStart"/>
      <w:r>
        <w:t>is</w:t>
      </w:r>
      <w:proofErr w:type="gramEnd"/>
      <w:r>
        <w:t xml:space="preserve"> only </w:t>
      </w:r>
      <w:r>
        <w:t xml:space="preserve">many </w:t>
      </w:r>
      <w:r>
        <w:t>inactive</w:t>
      </w:r>
      <w:r>
        <w:t xml:space="preserve"> </w:t>
      </w:r>
      <w:r>
        <w:t>customer</w:t>
      </w:r>
      <w:r>
        <w:t>s</w:t>
      </w:r>
      <w:r>
        <w:t xml:space="preserve"> </w:t>
      </w:r>
    </w:p>
    <w:p w14:paraId="5A75445E" w14:textId="77777777" w:rsidR="00C361CE" w:rsidRDefault="00C361CE" w:rsidP="000726BA"/>
    <w:p w14:paraId="2C9D6CB7" w14:textId="336D1D76" w:rsidR="00DE455A" w:rsidRDefault="00DE455A" w:rsidP="00DE455A">
      <w:r>
        <w:rPr>
          <w:noProof/>
        </w:rPr>
        <w:lastRenderedPageBreak/>
        <w:drawing>
          <wp:inline distT="0" distB="0" distL="0" distR="0" wp14:anchorId="7C0FFB13" wp14:editId="51F2E5E5">
            <wp:extent cx="4324293" cy="3576320"/>
            <wp:effectExtent l="0" t="0" r="635" b="5080"/>
            <wp:docPr id="1332001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01614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27359" cy="35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933A1" w14:textId="77777777" w:rsidR="00F002D4" w:rsidRDefault="00F002D4" w:rsidP="00F61BF9">
      <w:pPr>
        <w:pStyle w:val="ListParagraph"/>
        <w:numPr>
          <w:ilvl w:val="0"/>
          <w:numId w:val="9"/>
        </w:numPr>
      </w:pPr>
      <w:r>
        <w:t>Generate put up docs</w:t>
      </w:r>
    </w:p>
    <w:p w14:paraId="0B6E60A9" w14:textId="77777777" w:rsidR="00F002D4" w:rsidRDefault="00F002D4" w:rsidP="00F61BF9">
      <w:pPr>
        <w:pStyle w:val="ListParagraph"/>
        <w:numPr>
          <w:ilvl w:val="0"/>
          <w:numId w:val="9"/>
        </w:numPr>
      </w:pPr>
      <w:r>
        <w:t>Mark route for Automatic Invoice Generation process</w:t>
      </w:r>
    </w:p>
    <w:p w14:paraId="48A8DCAE" w14:textId="356D1931" w:rsidR="00F002D4" w:rsidRDefault="00F002D4" w:rsidP="00F002D4">
      <w:r>
        <w:rPr>
          <w:noProof/>
        </w:rPr>
        <w:drawing>
          <wp:inline distT="0" distB="0" distL="0" distR="0" wp14:anchorId="356C2A2B" wp14:editId="6201E721">
            <wp:extent cx="5943600" cy="2088515"/>
            <wp:effectExtent l="0" t="0" r="0" b="6985"/>
            <wp:docPr id="231739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3931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C4A5" w14:textId="14A561D4" w:rsidR="00931DEF" w:rsidRDefault="00931DEF" w:rsidP="00F002D4">
      <w:r>
        <w:rPr>
          <w:noProof/>
        </w:rPr>
        <w:drawing>
          <wp:inline distT="0" distB="0" distL="0" distR="0" wp14:anchorId="27A6BE8F" wp14:editId="32E34EFE">
            <wp:extent cx="5943600" cy="1258570"/>
            <wp:effectExtent l="0" t="0" r="0" b="0"/>
            <wp:docPr id="4661804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8048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FD93" w14:textId="77777777" w:rsidR="00F002D4" w:rsidRDefault="00F002D4" w:rsidP="00F61BF9">
      <w:pPr>
        <w:pStyle w:val="ListParagraph"/>
        <w:numPr>
          <w:ilvl w:val="0"/>
          <w:numId w:val="9"/>
        </w:numPr>
      </w:pPr>
      <w:r>
        <w:t xml:space="preserve">In Process Scheduler </w:t>
      </w:r>
      <w:proofErr w:type="spellStart"/>
      <w:r>
        <w:t>dlg</w:t>
      </w:r>
      <w:proofErr w:type="spellEnd"/>
      <w:r>
        <w:t xml:space="preserve">, start the Automatic Invoice Generation process </w:t>
      </w:r>
    </w:p>
    <w:p w14:paraId="36D2C380" w14:textId="77777777" w:rsidR="00F002D4" w:rsidRDefault="00F002D4" w:rsidP="00F61BF9">
      <w:pPr>
        <w:pStyle w:val="ListParagraph"/>
        <w:numPr>
          <w:ilvl w:val="0"/>
          <w:numId w:val="9"/>
        </w:numPr>
      </w:pPr>
      <w:r>
        <w:t>Observe the behavior:</w:t>
      </w:r>
    </w:p>
    <w:p w14:paraId="4EA2C9D6" w14:textId="77777777" w:rsidR="00F002D4" w:rsidRDefault="00F002D4" w:rsidP="00F002D4">
      <w:r>
        <w:lastRenderedPageBreak/>
        <w:t xml:space="preserve">During </w:t>
      </w:r>
      <w:proofErr w:type="gramStart"/>
      <w:r>
        <w:t>Automatic</w:t>
      </w:r>
      <w:proofErr w:type="gramEnd"/>
      <w:r>
        <w:t xml:space="preserve"> Invoice Generation process is in progress with invoice generation, the inactive stops were firstly deleted.</w:t>
      </w:r>
    </w:p>
    <w:p w14:paraId="7B56F108" w14:textId="71EA0F04" w:rsidR="00B32FBA" w:rsidRDefault="00B32FBA" w:rsidP="00B32FBA">
      <w:pPr>
        <w:pStyle w:val="ListParagraph"/>
        <w:numPr>
          <w:ilvl w:val="0"/>
          <w:numId w:val="1"/>
        </w:numPr>
      </w:pPr>
      <w:r>
        <w:t>For route 3</w:t>
      </w:r>
    </w:p>
    <w:p w14:paraId="2D739F62" w14:textId="4825C161" w:rsidR="00B32FBA" w:rsidRDefault="00B32FBA" w:rsidP="00F002D4">
      <w:r>
        <w:rPr>
          <w:noProof/>
        </w:rPr>
        <w:drawing>
          <wp:inline distT="0" distB="0" distL="0" distR="0" wp14:anchorId="6B788698" wp14:editId="214AD569">
            <wp:extent cx="3897937" cy="2214245"/>
            <wp:effectExtent l="0" t="0" r="7620" b="0"/>
            <wp:docPr id="10433859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8596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0086" cy="221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9D95" w14:textId="13FD58FD" w:rsidR="00B32FBA" w:rsidRDefault="00B32FBA" w:rsidP="00F002D4">
      <w:pPr>
        <w:pStyle w:val="ListParagraph"/>
        <w:numPr>
          <w:ilvl w:val="0"/>
          <w:numId w:val="1"/>
        </w:numPr>
      </w:pPr>
      <w:r>
        <w:t xml:space="preserve">For route </w:t>
      </w:r>
      <w:r>
        <w:t>7</w:t>
      </w:r>
    </w:p>
    <w:p w14:paraId="6D4EA835" w14:textId="74415875" w:rsidR="002F2426" w:rsidRDefault="002F2426" w:rsidP="002F2426">
      <w:r>
        <w:rPr>
          <w:noProof/>
        </w:rPr>
        <w:drawing>
          <wp:inline distT="0" distB="0" distL="0" distR="0" wp14:anchorId="09EB8162" wp14:editId="2B232AF9">
            <wp:extent cx="5943600" cy="3829050"/>
            <wp:effectExtent l="0" t="0" r="0" b="0"/>
            <wp:docPr id="21194478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47866" name="Picture 1" descr="A screenshot of a computer&#10;&#10;Description automatically generated"/>
                    <pic:cNvPicPr/>
                  </pic:nvPicPr>
                  <pic:blipFill rotWithShape="1">
                    <a:blip r:embed="rId35"/>
                    <a:srcRect b="3180"/>
                    <a:stretch/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68587" w14:textId="66F074A5" w:rsidR="00DA6A7F" w:rsidRDefault="00DA6A7F" w:rsidP="00DA6A7F">
      <w:pPr>
        <w:pStyle w:val="ListParagraph"/>
        <w:numPr>
          <w:ilvl w:val="0"/>
          <w:numId w:val="9"/>
        </w:numPr>
      </w:pPr>
      <w:r>
        <w:t>Check the process</w:t>
      </w:r>
    </w:p>
    <w:p w14:paraId="73879D7E" w14:textId="5878D494" w:rsidR="00DA6A7F" w:rsidRDefault="00DA6A7F" w:rsidP="00DA6A7F">
      <w:r>
        <w:rPr>
          <w:noProof/>
        </w:rPr>
        <w:lastRenderedPageBreak/>
        <w:drawing>
          <wp:inline distT="0" distB="0" distL="0" distR="0" wp14:anchorId="2E800550" wp14:editId="09FAD138">
            <wp:extent cx="5943600" cy="2994025"/>
            <wp:effectExtent l="0" t="0" r="0" b="0"/>
            <wp:docPr id="10313897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89796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6D02F" w14:textId="76F48EBF" w:rsidR="006D2A3A" w:rsidRDefault="006D2A3A" w:rsidP="00DA6A7F">
      <w:r>
        <w:t>The process finished successfully.</w:t>
      </w:r>
    </w:p>
    <w:p w14:paraId="160BD6D1" w14:textId="5CDDAC94" w:rsidR="00963A71" w:rsidRDefault="00963A71" w:rsidP="00DA6A7F">
      <w:r>
        <w:t xml:space="preserve">In </w:t>
      </w:r>
      <w:proofErr w:type="spellStart"/>
      <w:r>
        <w:t>db</w:t>
      </w:r>
      <w:proofErr w:type="spellEnd"/>
      <w:r>
        <w:t xml:space="preserve"> table, the column was updated.</w:t>
      </w:r>
    </w:p>
    <w:p w14:paraId="7A95842E" w14:textId="08788FA4" w:rsidR="00F72153" w:rsidRDefault="00F72153" w:rsidP="00DA6A7F">
      <w:r>
        <w:rPr>
          <w:noProof/>
        </w:rPr>
        <w:drawing>
          <wp:inline distT="0" distB="0" distL="0" distR="0" wp14:anchorId="142B4BBD" wp14:editId="5799CA4B">
            <wp:extent cx="5943600" cy="1065530"/>
            <wp:effectExtent l="0" t="0" r="0" b="1270"/>
            <wp:docPr id="7914511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451181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5226C" w14:textId="08D9A0F9" w:rsidR="006D2A3A" w:rsidRPr="006D2A3A" w:rsidRDefault="006D2A3A" w:rsidP="00DA6A7F">
      <w:pPr>
        <w:rPr>
          <w:b/>
          <w:bCs/>
        </w:rPr>
      </w:pPr>
      <w:r w:rsidRPr="006D2A3A">
        <w:rPr>
          <w:b/>
          <w:bCs/>
          <w:highlight w:val="green"/>
        </w:rPr>
        <w:t>TESTED OK</w:t>
      </w:r>
    </w:p>
    <w:p w14:paraId="30FA60BD" w14:textId="77777777" w:rsidR="006C503E" w:rsidRDefault="006C503E" w:rsidP="002F2426"/>
    <w:p w14:paraId="4D095B84" w14:textId="77777777" w:rsidR="00F002D4" w:rsidRDefault="00F002D4" w:rsidP="009E6B9B">
      <w:pPr>
        <w:rPr>
          <w:b/>
        </w:rPr>
      </w:pPr>
    </w:p>
    <w:p w14:paraId="62814C24" w14:textId="0B93343A" w:rsidR="005D717C" w:rsidRDefault="005D717C" w:rsidP="009E6B9B">
      <w:pPr>
        <w:rPr>
          <w:b/>
        </w:rPr>
      </w:pPr>
    </w:p>
    <w:p w14:paraId="17D2D027" w14:textId="0D533854" w:rsidR="00D55208" w:rsidRDefault="00D55208" w:rsidP="009E6B9B">
      <w:pPr>
        <w:rPr>
          <w:b/>
        </w:rPr>
      </w:pPr>
    </w:p>
    <w:p w14:paraId="06C3F89B" w14:textId="3042FD43" w:rsidR="00B55315" w:rsidRPr="00CB5B32" w:rsidRDefault="00B55315" w:rsidP="009E6B9B">
      <w:pPr>
        <w:rPr>
          <w:b/>
        </w:rPr>
      </w:pPr>
    </w:p>
    <w:sectPr w:rsidR="00B55315" w:rsidRPr="00CB5B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63DA1"/>
    <w:multiLevelType w:val="hybridMultilevel"/>
    <w:tmpl w:val="1012E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C30AC"/>
    <w:multiLevelType w:val="hybridMultilevel"/>
    <w:tmpl w:val="1012E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D420B"/>
    <w:multiLevelType w:val="hybridMultilevel"/>
    <w:tmpl w:val="1012E9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3B62DB"/>
    <w:multiLevelType w:val="hybridMultilevel"/>
    <w:tmpl w:val="9AF05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B7123A"/>
    <w:multiLevelType w:val="hybridMultilevel"/>
    <w:tmpl w:val="0AB07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24FC6"/>
    <w:multiLevelType w:val="hybridMultilevel"/>
    <w:tmpl w:val="C046F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F448DF"/>
    <w:multiLevelType w:val="hybridMultilevel"/>
    <w:tmpl w:val="DA2A0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D337F"/>
    <w:multiLevelType w:val="multilevel"/>
    <w:tmpl w:val="B8C27D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3653122">
    <w:abstractNumId w:val="5"/>
  </w:num>
  <w:num w:numId="2" w16cid:durableId="1249656892">
    <w:abstractNumId w:val="8"/>
  </w:num>
  <w:num w:numId="3" w16cid:durableId="508646310">
    <w:abstractNumId w:val="3"/>
  </w:num>
  <w:num w:numId="4" w16cid:durableId="2052730131">
    <w:abstractNumId w:val="6"/>
  </w:num>
  <w:num w:numId="5" w16cid:durableId="1401711151">
    <w:abstractNumId w:val="7"/>
  </w:num>
  <w:num w:numId="6" w16cid:durableId="285281196">
    <w:abstractNumId w:val="0"/>
  </w:num>
  <w:num w:numId="7" w16cid:durableId="169806037">
    <w:abstractNumId w:val="4"/>
  </w:num>
  <w:num w:numId="8" w16cid:durableId="1755011049">
    <w:abstractNumId w:val="1"/>
  </w:num>
  <w:num w:numId="9" w16cid:durableId="15664490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30"/>
    <w:rsid w:val="00033E06"/>
    <w:rsid w:val="000726BA"/>
    <w:rsid w:val="0007699A"/>
    <w:rsid w:val="0009308F"/>
    <w:rsid w:val="000C78FC"/>
    <w:rsid w:val="000D5926"/>
    <w:rsid w:val="000D7F40"/>
    <w:rsid w:val="000E0174"/>
    <w:rsid w:val="000E3B81"/>
    <w:rsid w:val="001008E1"/>
    <w:rsid w:val="001256CC"/>
    <w:rsid w:val="00153068"/>
    <w:rsid w:val="00193B7E"/>
    <w:rsid w:val="001C6412"/>
    <w:rsid w:val="001E78CF"/>
    <w:rsid w:val="00211F5B"/>
    <w:rsid w:val="002157A1"/>
    <w:rsid w:val="002333D6"/>
    <w:rsid w:val="002664BA"/>
    <w:rsid w:val="002A7DB9"/>
    <w:rsid w:val="002C1300"/>
    <w:rsid w:val="002F2426"/>
    <w:rsid w:val="002F2F02"/>
    <w:rsid w:val="002F4B05"/>
    <w:rsid w:val="00347D72"/>
    <w:rsid w:val="003951B5"/>
    <w:rsid w:val="003F570C"/>
    <w:rsid w:val="00403E0E"/>
    <w:rsid w:val="00484718"/>
    <w:rsid w:val="0049627E"/>
    <w:rsid w:val="004C2C11"/>
    <w:rsid w:val="004C5C3D"/>
    <w:rsid w:val="004D321F"/>
    <w:rsid w:val="004E128E"/>
    <w:rsid w:val="004E3008"/>
    <w:rsid w:val="00500320"/>
    <w:rsid w:val="005523D8"/>
    <w:rsid w:val="00573E13"/>
    <w:rsid w:val="00580749"/>
    <w:rsid w:val="00591130"/>
    <w:rsid w:val="005B309E"/>
    <w:rsid w:val="005C3957"/>
    <w:rsid w:val="005D717C"/>
    <w:rsid w:val="005F572A"/>
    <w:rsid w:val="00677474"/>
    <w:rsid w:val="0069205E"/>
    <w:rsid w:val="006A2B53"/>
    <w:rsid w:val="006A5929"/>
    <w:rsid w:val="006B153E"/>
    <w:rsid w:val="006B3D2D"/>
    <w:rsid w:val="006B6558"/>
    <w:rsid w:val="006C503E"/>
    <w:rsid w:val="006D2A3A"/>
    <w:rsid w:val="006F239F"/>
    <w:rsid w:val="00751CA0"/>
    <w:rsid w:val="00764A45"/>
    <w:rsid w:val="00773F90"/>
    <w:rsid w:val="007A494B"/>
    <w:rsid w:val="007C17A9"/>
    <w:rsid w:val="00821122"/>
    <w:rsid w:val="0084213C"/>
    <w:rsid w:val="008A5FFB"/>
    <w:rsid w:val="008B3544"/>
    <w:rsid w:val="008C4602"/>
    <w:rsid w:val="008D2E8A"/>
    <w:rsid w:val="008F28D1"/>
    <w:rsid w:val="00905D30"/>
    <w:rsid w:val="00931DEF"/>
    <w:rsid w:val="00940884"/>
    <w:rsid w:val="009547A6"/>
    <w:rsid w:val="009627F7"/>
    <w:rsid w:val="00963A71"/>
    <w:rsid w:val="00980487"/>
    <w:rsid w:val="0098114D"/>
    <w:rsid w:val="009A19CC"/>
    <w:rsid w:val="009D2EDC"/>
    <w:rsid w:val="009E6B9B"/>
    <w:rsid w:val="00A13A0F"/>
    <w:rsid w:val="00A70E05"/>
    <w:rsid w:val="00A828D0"/>
    <w:rsid w:val="00B00DF8"/>
    <w:rsid w:val="00B01A08"/>
    <w:rsid w:val="00B20A02"/>
    <w:rsid w:val="00B219E2"/>
    <w:rsid w:val="00B32FBA"/>
    <w:rsid w:val="00B341DB"/>
    <w:rsid w:val="00B516E9"/>
    <w:rsid w:val="00B55315"/>
    <w:rsid w:val="00B62F56"/>
    <w:rsid w:val="00BA08D4"/>
    <w:rsid w:val="00BC4263"/>
    <w:rsid w:val="00C2244E"/>
    <w:rsid w:val="00C35F90"/>
    <w:rsid w:val="00C361CE"/>
    <w:rsid w:val="00C41B0B"/>
    <w:rsid w:val="00C72A7A"/>
    <w:rsid w:val="00C81146"/>
    <w:rsid w:val="00CB5B32"/>
    <w:rsid w:val="00CC72C8"/>
    <w:rsid w:val="00D20FBB"/>
    <w:rsid w:val="00D55208"/>
    <w:rsid w:val="00D90202"/>
    <w:rsid w:val="00D9550A"/>
    <w:rsid w:val="00DA6A7F"/>
    <w:rsid w:val="00DB7EF2"/>
    <w:rsid w:val="00DE455A"/>
    <w:rsid w:val="00E021B1"/>
    <w:rsid w:val="00E271B9"/>
    <w:rsid w:val="00E30ADE"/>
    <w:rsid w:val="00E41A71"/>
    <w:rsid w:val="00E45627"/>
    <w:rsid w:val="00E52952"/>
    <w:rsid w:val="00E7371D"/>
    <w:rsid w:val="00E939AC"/>
    <w:rsid w:val="00EA6990"/>
    <w:rsid w:val="00EB0EDF"/>
    <w:rsid w:val="00ED480C"/>
    <w:rsid w:val="00EF6614"/>
    <w:rsid w:val="00F002D4"/>
    <w:rsid w:val="00F034DF"/>
    <w:rsid w:val="00F040F1"/>
    <w:rsid w:val="00F1249E"/>
    <w:rsid w:val="00F155D6"/>
    <w:rsid w:val="00F26087"/>
    <w:rsid w:val="00F34A86"/>
    <w:rsid w:val="00F44A0D"/>
    <w:rsid w:val="00F61BF9"/>
    <w:rsid w:val="00F72153"/>
    <w:rsid w:val="00F8298A"/>
    <w:rsid w:val="00F91D00"/>
    <w:rsid w:val="00FD4F54"/>
    <w:rsid w:val="00FF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E1269"/>
  <w15:chartTrackingRefBased/>
  <w15:docId w15:val="{4E27E196-6CD8-4F8D-BB3F-9ED47C203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1CE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48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ED48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3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3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bitbucket.internal.abslbs.com/projects/ABS/repos/abssolute/commits?until=refs%2Fheads%2Fbugfix%2FABSN-1374-performance-issues-null-error-in-scheduled-process9080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.stafie\OneDrive%20-%20ABS\Documents\Custom%20Office%20Templates\Maintenan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B2E8-D5D6-4FD7-A3CD-D8E0EF6E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Maintenance template.dotx</Template>
  <TotalTime>404</TotalTime>
  <Pages>12</Pages>
  <Words>665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113</cp:revision>
  <dcterms:created xsi:type="dcterms:W3CDTF">2025-01-17T08:16:00Z</dcterms:created>
  <dcterms:modified xsi:type="dcterms:W3CDTF">2025-01-23T13:04:00Z</dcterms:modified>
</cp:coreProperties>
</file>